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2E3FA" w14:textId="1CA6178D" w:rsidR="006E452C" w:rsidRPr="00280A45" w:rsidRDefault="0009685C" w:rsidP="00F51B2C">
      <w:pPr>
        <w:rPr>
          <w:sz w:val="18"/>
          <w:szCs w:val="18"/>
        </w:rPr>
        <w:sectPr w:rsidR="006E452C" w:rsidRPr="00280A45" w:rsidSect="00C94EAC">
          <w:footerReference w:type="even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Hlk153437575"/>
      <w:bookmarkEnd w:id="0"/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561B1E" wp14:editId="3E2C5C6A">
                <wp:simplePos x="0" y="0"/>
                <wp:positionH relativeFrom="column">
                  <wp:posOffset>3581718</wp:posOffset>
                </wp:positionH>
                <wp:positionV relativeFrom="paragraph">
                  <wp:posOffset>4785995</wp:posOffset>
                </wp:positionV>
                <wp:extent cx="2812104" cy="572493"/>
                <wp:effectExtent l="0" t="0" r="0" b="0"/>
                <wp:wrapNone/>
                <wp:docPr id="1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104" cy="5724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57615" w14:textId="153B7123" w:rsidR="004759B7" w:rsidRPr="00504D3B" w:rsidRDefault="004759B7" w:rsidP="009D2947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504D3B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priručnik za p</w:t>
                            </w:r>
                            <w:r w:rsidR="0002186E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61B1E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282.05pt;margin-top:376.85pt;width:221.45pt;height:45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" filled="f" stroked="f">
                <v:textbox>
                  <w:txbxContent>
                    <w:p w14:paraId="6AE57615" w14:textId="153B7123" w:rsidR="004759B7" w:rsidRPr="00504D3B" w:rsidRDefault="004759B7" w:rsidP="009D2947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504D3B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priručnik za p</w:t>
                      </w:r>
                      <w:r w:rsidR="0002186E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olaznike</w:t>
                      </w:r>
                    </w:p>
                  </w:txbxContent>
                </v:textbox>
              </v:shape>
            </w:pict>
          </mc:Fallback>
        </mc:AlternateContent>
      </w:r>
      <w:r w:rsidRPr="00F3155B">
        <w:rPr>
          <w:noProof/>
        </w:rPr>
        <w:drawing>
          <wp:anchor distT="0" distB="0" distL="114300" distR="114300" simplePos="0" relativeHeight="251890688" behindDoc="1" locked="0" layoutInCell="1" allowOverlap="1" wp14:anchorId="03467CAD" wp14:editId="2987FED6">
            <wp:simplePos x="0" y="0"/>
            <wp:positionH relativeFrom="page">
              <wp:posOffset>9208</wp:posOffset>
            </wp:positionH>
            <wp:positionV relativeFrom="page">
              <wp:posOffset>35560</wp:posOffset>
            </wp:positionV>
            <wp:extent cx="7538085" cy="10657840"/>
            <wp:effectExtent l="0" t="0" r="0" b="0"/>
            <wp:wrapNone/>
            <wp:docPr id="1382" name="Slika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Slika 13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99" w:rsidRPr="00F3155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64BB93F" wp14:editId="5E100A2D">
                <wp:simplePos x="0" y="0"/>
                <wp:positionH relativeFrom="column">
                  <wp:posOffset>-422275</wp:posOffset>
                </wp:positionH>
                <wp:positionV relativeFrom="paragraph">
                  <wp:posOffset>-52705</wp:posOffset>
                </wp:positionV>
                <wp:extent cx="6730365" cy="1590040"/>
                <wp:effectExtent l="0" t="0" r="0" b="0"/>
                <wp:wrapNone/>
                <wp:docPr id="1012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0365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1DFAC8" w14:textId="618294C3" w:rsidR="004759B7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b/>
                                <w:color w:val="595959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595959"/>
                                <w:sz w:val="68"/>
                                <w:szCs w:val="68"/>
                              </w:rPr>
                              <w:t>Exceliranje</w:t>
                            </w:r>
                          </w:p>
                          <w:p w14:paraId="4E22D66A" w14:textId="72C75E21" w:rsidR="004759B7" w:rsidRPr="0012383C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b/>
                                <w:color w:val="595959"/>
                                <w:sz w:val="48"/>
                                <w:szCs w:val="48"/>
                              </w:rPr>
                            </w:pPr>
                            <w:r w:rsidRPr="0012383C">
                              <w:rPr>
                                <w:rFonts w:cs="Arial"/>
                                <w:b/>
                                <w:color w:val="595959"/>
                                <w:sz w:val="48"/>
                                <w:szCs w:val="48"/>
                              </w:rPr>
                              <w:t xml:space="preserve">ili kako izraditi tablice, </w:t>
                            </w:r>
                            <w:r>
                              <w:rPr>
                                <w:rFonts w:cs="Arial"/>
                                <w:b/>
                                <w:color w:val="595959"/>
                                <w:sz w:val="48"/>
                                <w:szCs w:val="48"/>
                              </w:rPr>
                              <w:t xml:space="preserve">grafikone i </w:t>
                            </w:r>
                            <w:r w:rsidRPr="0012383C">
                              <w:rPr>
                                <w:rFonts w:cs="Arial"/>
                                <w:b/>
                                <w:color w:val="595959"/>
                                <w:sz w:val="48"/>
                                <w:szCs w:val="48"/>
                              </w:rPr>
                              <w:t xml:space="preserve">formule </w:t>
                            </w:r>
                          </w:p>
                          <w:p w14:paraId="0B2A9B95" w14:textId="687B979F" w:rsidR="004759B7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>Excel 2021</w:t>
                            </w:r>
                          </w:p>
                          <w:p w14:paraId="7C9F5D32" w14:textId="5369C918" w:rsidR="004759B7" w:rsidRPr="000953F4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  <w:t>R202</w:t>
                            </w:r>
                          </w:p>
                          <w:p w14:paraId="08C73E9A" w14:textId="77777777" w:rsidR="004759B7" w:rsidRPr="000953F4" w:rsidRDefault="004759B7" w:rsidP="000953F4">
                            <w:pPr>
                              <w:spacing w:line="200" w:lineRule="atLeast"/>
                              <w:jc w:val="right"/>
                              <w:rPr>
                                <w:rFonts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B93F" id="Tekstni okvir 5" o:spid="_x0000_s1027" type="#_x0000_t202" style="position:absolute;margin-left:-33.25pt;margin-top:-4.15pt;width:529.95pt;height:125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" filled="f" stroked="f" strokeweight=".5pt">
                <v:textbox>
                  <w:txbxContent>
                    <w:p w14:paraId="1A1DFAC8" w14:textId="618294C3" w:rsidR="004759B7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b/>
                          <w:color w:val="595959"/>
                          <w:sz w:val="68"/>
                          <w:szCs w:val="68"/>
                        </w:rPr>
                      </w:pPr>
                      <w:r>
                        <w:rPr>
                          <w:rFonts w:cs="Arial"/>
                          <w:b/>
                          <w:color w:val="595959"/>
                          <w:sz w:val="68"/>
                          <w:szCs w:val="68"/>
                        </w:rPr>
                        <w:t>Exceliranje</w:t>
                      </w:r>
                    </w:p>
                    <w:p w14:paraId="4E22D66A" w14:textId="72C75E21" w:rsidR="004759B7" w:rsidRPr="0012383C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b/>
                          <w:color w:val="595959"/>
                          <w:sz w:val="48"/>
                          <w:szCs w:val="48"/>
                        </w:rPr>
                      </w:pPr>
                      <w:r w:rsidRPr="0012383C">
                        <w:rPr>
                          <w:rFonts w:cs="Arial"/>
                          <w:b/>
                          <w:color w:val="595959"/>
                          <w:sz w:val="48"/>
                          <w:szCs w:val="48"/>
                        </w:rPr>
                        <w:t xml:space="preserve">ili kako izraditi tablice, </w:t>
                      </w:r>
                      <w:r>
                        <w:rPr>
                          <w:rFonts w:cs="Arial"/>
                          <w:b/>
                          <w:color w:val="595959"/>
                          <w:sz w:val="48"/>
                          <w:szCs w:val="48"/>
                        </w:rPr>
                        <w:t xml:space="preserve">grafikone i </w:t>
                      </w:r>
                      <w:r w:rsidRPr="0012383C">
                        <w:rPr>
                          <w:rFonts w:cs="Arial"/>
                          <w:b/>
                          <w:color w:val="595959"/>
                          <w:sz w:val="48"/>
                          <w:szCs w:val="48"/>
                        </w:rPr>
                        <w:t xml:space="preserve">formule </w:t>
                      </w:r>
                    </w:p>
                    <w:p w14:paraId="0B2A9B95" w14:textId="687B979F" w:rsidR="004759B7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>Excel 2021</w:t>
                      </w:r>
                    </w:p>
                    <w:p w14:paraId="7C9F5D32" w14:textId="5369C918" w:rsidR="004759B7" w:rsidRPr="000953F4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  <w:r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  <w:t>R202</w:t>
                      </w:r>
                    </w:p>
                    <w:p w14:paraId="08C73E9A" w14:textId="77777777" w:rsidR="004759B7" w:rsidRPr="000953F4" w:rsidRDefault="004759B7" w:rsidP="000953F4">
                      <w:pPr>
                        <w:spacing w:line="200" w:lineRule="atLeast"/>
                        <w:jc w:val="right"/>
                        <w:rPr>
                          <w:rFonts w:cs="Arial"/>
                          <w:color w:val="404040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135076876"/>
      <w:bookmarkEnd w:id="1"/>
    </w:p>
    <w:p w14:paraId="6B10A4BE" w14:textId="5B5C0015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bookmarkStart w:id="2" w:name="_Toc229911787"/>
      <w:r w:rsidRPr="00280A45">
        <w:rPr>
          <w:rFonts w:eastAsia="Calibri" w:cs="Arial"/>
          <w:sz w:val="22"/>
          <w:szCs w:val="22"/>
          <w:lang w:eastAsia="en-US"/>
        </w:rPr>
        <w:lastRenderedPageBreak/>
        <w:t xml:space="preserve">Ovu </w:t>
      </w:r>
      <w:r w:rsidR="00B11656" w:rsidRPr="00280A45">
        <w:rPr>
          <w:rFonts w:eastAsia="Calibri" w:cs="Arial"/>
          <w:sz w:val="22"/>
          <w:szCs w:val="22"/>
          <w:lang w:eastAsia="en-US"/>
        </w:rPr>
        <w:t>verziju</w:t>
      </w:r>
      <w:r w:rsidRPr="00280A45">
        <w:rPr>
          <w:rFonts w:eastAsia="Calibri" w:cs="Arial"/>
          <w:sz w:val="22"/>
          <w:szCs w:val="22"/>
          <w:lang w:eastAsia="en-US"/>
        </w:rPr>
        <w:t xml:space="preserve"> priručnika izradio je autorski tim Srca u sastavu:</w:t>
      </w:r>
    </w:p>
    <w:p w14:paraId="788CEC54" w14:textId="00E70144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Autor</w:t>
      </w:r>
      <w:r w:rsidR="009D2947" w:rsidRPr="00280A45">
        <w:rPr>
          <w:rFonts w:eastAsia="Calibri" w:cs="Arial"/>
          <w:sz w:val="22"/>
          <w:szCs w:val="22"/>
          <w:lang w:eastAsia="en-US"/>
        </w:rPr>
        <w:t>ica</w:t>
      </w:r>
      <w:r w:rsidRPr="00280A45">
        <w:rPr>
          <w:rFonts w:eastAsia="Calibri" w:cs="Arial"/>
          <w:sz w:val="22"/>
          <w:szCs w:val="22"/>
          <w:lang w:eastAsia="en-US"/>
        </w:rPr>
        <w:t>: Biserka Bulić</w:t>
      </w:r>
    </w:p>
    <w:p w14:paraId="51535484" w14:textId="22D65BFF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Uredni</w:t>
      </w:r>
      <w:r w:rsidR="009D2947" w:rsidRPr="00280A45">
        <w:rPr>
          <w:rFonts w:eastAsia="Calibri" w:cs="Arial"/>
          <w:sz w:val="22"/>
          <w:szCs w:val="22"/>
          <w:lang w:eastAsia="en-US"/>
        </w:rPr>
        <w:t>ca</w:t>
      </w:r>
      <w:r w:rsidRPr="00280A45">
        <w:rPr>
          <w:rFonts w:eastAsia="Calibri" w:cs="Arial"/>
          <w:sz w:val="22"/>
          <w:szCs w:val="22"/>
          <w:lang w:eastAsia="en-US"/>
        </w:rPr>
        <w:t xml:space="preserve">: </w:t>
      </w:r>
      <w:r w:rsidR="00C506F4" w:rsidRPr="00280A45">
        <w:rPr>
          <w:rFonts w:eastAsia="Calibri" w:cs="Arial"/>
          <w:sz w:val="22"/>
          <w:szCs w:val="22"/>
          <w:lang w:eastAsia="en-US"/>
        </w:rPr>
        <w:t>Zrinka Popić</w:t>
      </w:r>
    </w:p>
    <w:p w14:paraId="04DE2B7E" w14:textId="0F88A280" w:rsidR="000953F4" w:rsidRPr="00280A45" w:rsidRDefault="00856A7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Recenzent</w:t>
      </w:r>
      <w:r w:rsidR="001161A4" w:rsidRPr="00280A45">
        <w:rPr>
          <w:rFonts w:eastAsia="Calibri" w:cs="Arial"/>
          <w:sz w:val="22"/>
          <w:szCs w:val="22"/>
          <w:lang w:eastAsia="en-US"/>
        </w:rPr>
        <w:t>ica</w:t>
      </w:r>
      <w:r w:rsidRPr="00280A45">
        <w:rPr>
          <w:rFonts w:eastAsia="Calibri" w:cs="Arial"/>
          <w:sz w:val="22"/>
          <w:szCs w:val="22"/>
          <w:lang w:eastAsia="en-US"/>
        </w:rPr>
        <w:t xml:space="preserve">: </w:t>
      </w:r>
      <w:r w:rsidR="00267C82" w:rsidRPr="00280A45">
        <w:rPr>
          <w:rFonts w:eastAsia="Calibri" w:cs="Arial"/>
          <w:sz w:val="22"/>
          <w:szCs w:val="22"/>
          <w:lang w:eastAsia="en-US"/>
        </w:rPr>
        <w:t>Sanja Babić Getz</w:t>
      </w:r>
    </w:p>
    <w:p w14:paraId="108387F4" w14:textId="7147B46E" w:rsidR="000953F4" w:rsidRPr="00280A45" w:rsidRDefault="001161A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Lektorica:</w:t>
      </w:r>
      <w:r w:rsidR="00B11656" w:rsidRPr="00280A45">
        <w:rPr>
          <w:rFonts w:eastAsia="Calibri" w:cs="Arial"/>
          <w:sz w:val="22"/>
          <w:szCs w:val="22"/>
          <w:lang w:eastAsia="en-US"/>
        </w:rPr>
        <w:t xml:space="preserve"> Ana Đorđević</w:t>
      </w:r>
    </w:p>
    <w:p w14:paraId="21035FFA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985C67A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C1BE2D4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4D9B4D0" w14:textId="12A1E930" w:rsidR="000953F4" w:rsidRPr="00280A45" w:rsidRDefault="009D2947" w:rsidP="009D2947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F3155B">
        <w:rPr>
          <w:rFonts w:eastAsia="Calibri" w:cs="Arial"/>
          <w:noProof/>
        </w:rPr>
        <w:drawing>
          <wp:inline distT="0" distB="0" distL="0" distR="0" wp14:anchorId="7A85D173" wp14:editId="7AC1162B">
            <wp:extent cx="1592956" cy="756252"/>
            <wp:effectExtent l="0" t="0" r="7620" b="6350"/>
            <wp:docPr id="14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7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4236" w14:textId="77777777" w:rsidR="000953F4" w:rsidRPr="00280A45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Sveučilište u Zagrebu</w:t>
      </w:r>
    </w:p>
    <w:p w14:paraId="61CB09BA" w14:textId="77777777" w:rsidR="000953F4" w:rsidRPr="00280A45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Sveučilišni računski centar</w:t>
      </w:r>
    </w:p>
    <w:p w14:paraId="45410501" w14:textId="1EBE5F31" w:rsidR="000953F4" w:rsidRPr="00280A45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Josipa Marohnića 5, 10</w:t>
      </w:r>
      <w:r w:rsidR="00B11656" w:rsidRPr="00280A45">
        <w:rPr>
          <w:rFonts w:eastAsia="Calibri" w:cs="Arial"/>
          <w:sz w:val="22"/>
          <w:szCs w:val="22"/>
          <w:lang w:eastAsia="en-US"/>
        </w:rPr>
        <w:t xml:space="preserve"> </w:t>
      </w:r>
      <w:r w:rsidRPr="00280A45">
        <w:rPr>
          <w:rFonts w:eastAsia="Calibri" w:cs="Arial"/>
          <w:sz w:val="22"/>
          <w:szCs w:val="22"/>
          <w:lang w:eastAsia="en-US"/>
        </w:rPr>
        <w:t>000 Zagreb</w:t>
      </w:r>
    </w:p>
    <w:p w14:paraId="6A69C86F" w14:textId="77777777" w:rsidR="000953F4" w:rsidRPr="00280A45" w:rsidRDefault="00F83B6E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edu</w:t>
      </w:r>
      <w:r w:rsidR="000953F4" w:rsidRPr="00280A45">
        <w:rPr>
          <w:rFonts w:eastAsia="Calibri" w:cs="Arial"/>
          <w:sz w:val="22"/>
          <w:szCs w:val="22"/>
          <w:lang w:eastAsia="en-US"/>
        </w:rPr>
        <w:t>@srce.hr</w:t>
      </w:r>
    </w:p>
    <w:p w14:paraId="773B38B1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5FACD7F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71AA49E4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2CE197FB" w14:textId="3A198BF0" w:rsidR="000953F4" w:rsidRPr="00280A45" w:rsidRDefault="009D2947" w:rsidP="009D2947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3F05AA">
        <w:rPr>
          <w:rFonts w:eastAsia="Calibri" w:cs="Arial"/>
          <w:sz w:val="22"/>
          <w:szCs w:val="22"/>
          <w:lang w:eastAsia="en-US"/>
        </w:rPr>
        <w:t>ISBN</w:t>
      </w:r>
      <w:r w:rsidR="003F05AA" w:rsidRPr="003F05AA">
        <w:rPr>
          <w:rFonts w:eastAsia="Calibri" w:cs="Arial"/>
          <w:sz w:val="22"/>
          <w:szCs w:val="22"/>
          <w:lang w:eastAsia="en-US"/>
        </w:rPr>
        <w:t xml:space="preserve"> </w:t>
      </w:r>
      <w:r w:rsidR="003F05AA" w:rsidRPr="003F05AA">
        <w:rPr>
          <w:rFonts w:cs="Arial"/>
          <w:color w:val="000000"/>
          <w:sz w:val="23"/>
          <w:szCs w:val="23"/>
          <w:shd w:val="clear" w:color="auto" w:fill="FFFFFF"/>
        </w:rPr>
        <w:t>978-953-382-019-4</w:t>
      </w:r>
      <w:r w:rsidRPr="003F05AA">
        <w:rPr>
          <w:rFonts w:eastAsia="Calibri" w:cs="Arial"/>
          <w:sz w:val="22"/>
          <w:szCs w:val="22"/>
          <w:lang w:eastAsia="en-US"/>
        </w:rPr>
        <w:t xml:space="preserve"> (meki uvez)</w:t>
      </w:r>
      <w:r w:rsidRPr="003F05AA">
        <w:rPr>
          <w:rFonts w:eastAsia="Calibri" w:cs="Arial"/>
          <w:sz w:val="22"/>
          <w:szCs w:val="22"/>
          <w:lang w:eastAsia="en-US"/>
        </w:rPr>
        <w:br/>
        <w:t>ISBN</w:t>
      </w:r>
      <w:r w:rsidR="003F05AA" w:rsidRPr="003F05AA">
        <w:rPr>
          <w:rFonts w:eastAsia="Calibri" w:cs="Arial"/>
          <w:sz w:val="22"/>
          <w:szCs w:val="22"/>
          <w:lang w:eastAsia="en-US"/>
        </w:rPr>
        <w:t xml:space="preserve"> </w:t>
      </w:r>
      <w:r w:rsidR="003F05AA" w:rsidRPr="003F05AA">
        <w:rPr>
          <w:rFonts w:cs="Arial"/>
          <w:color w:val="000000"/>
          <w:sz w:val="23"/>
          <w:szCs w:val="23"/>
          <w:shd w:val="clear" w:color="auto" w:fill="FFFFFF"/>
        </w:rPr>
        <w:t>978-953-382-020-0</w:t>
      </w:r>
      <w:r w:rsidRPr="003F05AA">
        <w:rPr>
          <w:rFonts w:eastAsia="Calibri" w:cs="Arial"/>
          <w:sz w:val="22"/>
          <w:szCs w:val="22"/>
          <w:lang w:eastAsia="en-US"/>
        </w:rPr>
        <w:t xml:space="preserve"> (PDF)</w:t>
      </w:r>
    </w:p>
    <w:p w14:paraId="65903E3D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69B0A3FE" w14:textId="77777777" w:rsidR="00F83B6E" w:rsidRPr="00280A45" w:rsidRDefault="00F83B6E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38902E73" w14:textId="1C5ADD08" w:rsidR="000953F4" w:rsidRPr="00280A45" w:rsidRDefault="000953F4" w:rsidP="000953F4">
      <w:pPr>
        <w:spacing w:after="160" w:line="259" w:lineRule="auto"/>
        <w:jc w:val="center"/>
        <w:rPr>
          <w:rFonts w:eastAsia="Calibri" w:cs="Arial"/>
          <w:sz w:val="22"/>
          <w:szCs w:val="22"/>
          <w:lang w:eastAsia="en-US"/>
        </w:rPr>
      </w:pPr>
      <w:r w:rsidRPr="00280A45">
        <w:rPr>
          <w:rFonts w:eastAsia="Calibri" w:cs="Arial"/>
          <w:sz w:val="22"/>
          <w:szCs w:val="22"/>
          <w:lang w:eastAsia="en-US"/>
        </w:rPr>
        <w:t>Verzija pri</w:t>
      </w:r>
      <w:r w:rsidR="00B707DB" w:rsidRPr="00280A45">
        <w:rPr>
          <w:rFonts w:eastAsia="Calibri" w:cs="Arial"/>
          <w:sz w:val="22"/>
          <w:szCs w:val="22"/>
          <w:lang w:eastAsia="en-US"/>
        </w:rPr>
        <w:t xml:space="preserve">ručnika </w:t>
      </w:r>
      <w:r w:rsidR="0012383C" w:rsidRPr="00280A45">
        <w:rPr>
          <w:rFonts w:eastAsia="Calibri" w:cs="Arial"/>
          <w:sz w:val="22"/>
          <w:szCs w:val="22"/>
          <w:lang w:eastAsia="en-US"/>
        </w:rPr>
        <w:t>R202</w:t>
      </w:r>
      <w:r w:rsidR="00B707DB" w:rsidRPr="00280A45">
        <w:rPr>
          <w:rFonts w:eastAsia="Calibri" w:cs="Arial"/>
          <w:sz w:val="22"/>
          <w:szCs w:val="22"/>
          <w:lang w:eastAsia="en-US"/>
        </w:rPr>
        <w:t>-</w:t>
      </w:r>
      <w:r w:rsidR="00AA073C" w:rsidRPr="00280A45">
        <w:rPr>
          <w:rFonts w:eastAsia="Calibri" w:cs="Arial"/>
          <w:sz w:val="22"/>
          <w:szCs w:val="22"/>
          <w:lang w:eastAsia="en-US"/>
        </w:rPr>
        <w:t>202</w:t>
      </w:r>
      <w:r w:rsidR="00AA073C">
        <w:rPr>
          <w:rFonts w:eastAsia="Calibri" w:cs="Arial"/>
          <w:sz w:val="22"/>
          <w:szCs w:val="22"/>
          <w:lang w:eastAsia="en-US"/>
        </w:rPr>
        <w:t>40131</w:t>
      </w:r>
    </w:p>
    <w:p w14:paraId="0E52D031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1A09962F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7CD34D41" w14:textId="77777777" w:rsidR="000953F4" w:rsidRPr="00280A45" w:rsidRDefault="000953F4" w:rsidP="000953F4">
      <w:pPr>
        <w:spacing w:after="160" w:line="259" w:lineRule="auto"/>
        <w:rPr>
          <w:rFonts w:eastAsia="Calibri" w:cs="Arial"/>
          <w:sz w:val="22"/>
          <w:szCs w:val="22"/>
          <w:lang w:eastAsia="en-US"/>
        </w:rPr>
      </w:pPr>
    </w:p>
    <w:p w14:paraId="5147C20E" w14:textId="77777777" w:rsidR="000953F4" w:rsidRPr="00280A45" w:rsidRDefault="00455799" w:rsidP="00792293">
      <w:pPr>
        <w:spacing w:after="160" w:line="259" w:lineRule="auto"/>
        <w:jc w:val="center"/>
        <w:rPr>
          <w:rFonts w:eastAsia="Calibri" w:cs="Arial"/>
          <w:sz w:val="22"/>
          <w:szCs w:val="22"/>
        </w:rPr>
      </w:pPr>
      <w:r w:rsidRPr="00F3155B">
        <w:rPr>
          <w:rFonts w:eastAsia="Calibri" w:cs="Arial"/>
          <w:noProof/>
          <w:sz w:val="22"/>
          <w:szCs w:val="22"/>
        </w:rPr>
        <w:drawing>
          <wp:inline distT="0" distB="0" distL="0" distR="0" wp14:anchorId="18FCF780" wp14:editId="3BAF9602">
            <wp:extent cx="1047750" cy="419100"/>
            <wp:effectExtent l="0" t="0" r="0" b="0"/>
            <wp:docPr id="1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6E46" w14:textId="77777777" w:rsidR="000953F4" w:rsidRPr="00280A45" w:rsidRDefault="00455799" w:rsidP="007343D9">
      <w:pPr>
        <w:spacing w:after="160" w:line="259" w:lineRule="auto"/>
        <w:rPr>
          <w:rFonts w:eastAsia="Calibri" w:cs="Arial"/>
          <w:sz w:val="22"/>
          <w:szCs w:val="22"/>
        </w:rPr>
      </w:pPr>
      <w:r w:rsidRPr="00F3155B">
        <w:rPr>
          <w:rFonts w:eastAsia="Calibri" w:cs="Arial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 wp14:anchorId="5A1AA085" wp14:editId="4A8CE755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0" b="18415"/>
                <wp:wrapNone/>
                <wp:docPr id="1010" name="Ravni povez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1E8F03AD" id="Ravni poveznik 3" o:spid="_x0000_s1026" style="position:absolute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" strokecolor="#d7182a">
                <o:lock v:ext="edit" shapetype="f"/>
              </v:line>
            </w:pict>
          </mc:Fallback>
        </mc:AlternateContent>
      </w:r>
    </w:p>
    <w:tbl>
      <w:tblPr>
        <w:tblW w:w="9637" w:type="dxa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9D2947" w:rsidRPr="00280A45" w14:paraId="0574D6A1" w14:textId="77777777" w:rsidTr="004759B7">
        <w:trPr>
          <w:jc w:val="center"/>
        </w:trPr>
        <w:tc>
          <w:tcPr>
            <w:tcW w:w="2082" w:type="dxa"/>
            <w:shd w:val="clear" w:color="auto" w:fill="auto"/>
            <w:vAlign w:val="center"/>
          </w:tcPr>
          <w:p w14:paraId="6E8739CA" w14:textId="77777777" w:rsidR="009D2947" w:rsidRPr="00280A45" w:rsidRDefault="009D2947" w:rsidP="004759B7">
            <w:pPr>
              <w:jc w:val="center"/>
              <w:rPr>
                <w:rFonts w:eastAsia="Calibri" w:cs="Arial"/>
              </w:rPr>
            </w:pPr>
            <w:r w:rsidRPr="00F3155B">
              <w:rPr>
                <w:rFonts w:eastAsia="Calibri" w:cs="Arial"/>
                <w:noProof/>
              </w:rPr>
              <w:drawing>
                <wp:inline distT="0" distB="0" distL="0" distR="0" wp14:anchorId="6E5A9230" wp14:editId="23A72204">
                  <wp:extent cx="812800" cy="286385"/>
                  <wp:effectExtent l="0" t="0" r="6350" b="0"/>
                  <wp:docPr id="1429" name="Slika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5" w:type="dxa"/>
            <w:shd w:val="clear" w:color="auto" w:fill="auto"/>
            <w:vAlign w:val="center"/>
          </w:tcPr>
          <w:p w14:paraId="54C0D9EA" w14:textId="2748B426" w:rsidR="009D2947" w:rsidRPr="00280A45" w:rsidRDefault="009D2947" w:rsidP="004759B7">
            <w:pPr>
              <w:rPr>
                <w:rFonts w:eastAsia="Calibri" w:cs="Arial"/>
                <w:sz w:val="22"/>
                <w:szCs w:val="22"/>
              </w:rPr>
            </w:pPr>
            <w:r w:rsidRPr="00280A45">
              <w:rPr>
                <w:rFonts w:eastAsia="Calibri" w:cs="Arial"/>
                <w:sz w:val="22"/>
                <w:szCs w:val="22"/>
              </w:rPr>
              <w:t>Ovo djelo dano je na korištenje pod licenc</w:t>
            </w:r>
            <w:r w:rsidR="00B11656" w:rsidRPr="00280A45">
              <w:rPr>
                <w:rFonts w:eastAsia="Calibri" w:cs="Arial"/>
                <w:sz w:val="22"/>
                <w:szCs w:val="22"/>
              </w:rPr>
              <w:t>ijo</w:t>
            </w:r>
            <w:r w:rsidRPr="00280A45">
              <w:rPr>
                <w:rFonts w:eastAsia="Calibri" w:cs="Arial"/>
                <w:sz w:val="22"/>
                <w:szCs w:val="22"/>
              </w:rPr>
              <w:t>m Creative Commons Imenovanje-Dijeli pod istim uvjetima 4.0 međunarodna (CC BY-SA 4.0). Licenc</w:t>
            </w:r>
            <w:r w:rsidR="00B11656" w:rsidRPr="00280A45">
              <w:rPr>
                <w:rFonts w:eastAsia="Calibri" w:cs="Arial"/>
                <w:sz w:val="22"/>
                <w:szCs w:val="22"/>
              </w:rPr>
              <w:t>ij</w:t>
            </w:r>
            <w:r w:rsidRPr="00280A45">
              <w:rPr>
                <w:rFonts w:eastAsia="Calibri" w:cs="Arial"/>
                <w:sz w:val="22"/>
                <w:szCs w:val="22"/>
              </w:rPr>
              <w:t xml:space="preserve">a je dostupna na stranici: </w:t>
            </w:r>
            <w:r w:rsidRPr="00280A45">
              <w:rPr>
                <w:rFonts w:eastAsia="Calibri" w:cs="Arial"/>
                <w:sz w:val="22"/>
                <w:szCs w:val="22"/>
              </w:rPr>
              <w:br/>
            </w:r>
            <w:hyperlink r:id="rId13" w:history="1">
              <w:r w:rsidRPr="00280A45">
                <w:rPr>
                  <w:rFonts w:cs="Arial"/>
                  <w:color w:val="000000" w:themeColor="text1"/>
                  <w:sz w:val="22"/>
                  <w:szCs w:val="22"/>
                  <w:u w:val="single"/>
                </w:rPr>
                <w:t>https://creativecommons.org/licenses/by-sa/4.0/deed.hr</w:t>
              </w:r>
            </w:hyperlink>
            <w:r w:rsidRPr="00280A45">
              <w:rPr>
                <w:rFonts w:eastAsia="Calibri" w:cs="Arial"/>
                <w:sz w:val="22"/>
                <w:szCs w:val="22"/>
              </w:rPr>
              <w:t>.</w:t>
            </w:r>
          </w:p>
        </w:tc>
      </w:tr>
    </w:tbl>
    <w:p w14:paraId="0C9BBBD5" w14:textId="77777777" w:rsidR="00257AC9" w:rsidRPr="00280A45" w:rsidRDefault="000953F4" w:rsidP="00177C06">
      <w:pPr>
        <w:rPr>
          <w:b/>
          <w:bCs/>
          <w:sz w:val="32"/>
          <w:szCs w:val="32"/>
        </w:rPr>
      </w:pPr>
      <w:r w:rsidRPr="00280A45">
        <w:rPr>
          <w:rFonts w:eastAsia="Calibri"/>
          <w:sz w:val="22"/>
          <w:szCs w:val="22"/>
          <w:lang w:eastAsia="en-US"/>
        </w:rPr>
        <w:br w:type="page"/>
      </w:r>
      <w:bookmarkStart w:id="3" w:name="_Toc152597474"/>
      <w:bookmarkStart w:id="4" w:name="_Toc152597540"/>
      <w:bookmarkStart w:id="5" w:name="_Toc152597549"/>
      <w:r w:rsidR="00257AC9" w:rsidRPr="00280A45">
        <w:rPr>
          <w:b/>
          <w:bCs/>
          <w:sz w:val="32"/>
          <w:szCs w:val="32"/>
        </w:rPr>
        <w:lastRenderedPageBreak/>
        <w:t>Sadržaj</w:t>
      </w:r>
      <w:bookmarkEnd w:id="2"/>
      <w:bookmarkEnd w:id="3"/>
      <w:bookmarkEnd w:id="4"/>
      <w:bookmarkEnd w:id="5"/>
    </w:p>
    <w:p w14:paraId="76B33B15" w14:textId="77777777" w:rsidR="001161A4" w:rsidRPr="00280A45" w:rsidRDefault="001161A4" w:rsidP="003D76F8">
      <w:pPr>
        <w:pStyle w:val="-TEKST"/>
      </w:pPr>
    </w:p>
    <w:p w14:paraId="59F1D9CF" w14:textId="2F9E6B7E" w:rsidR="00177C06" w:rsidRPr="00B93980" w:rsidRDefault="00A41853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80A45">
        <w:fldChar w:fldCharType="begin"/>
      </w:r>
      <w:r w:rsidRPr="00280A45">
        <w:instrText xml:space="preserve"> TOC \o "1-2" \h \z \u </w:instrText>
      </w:r>
      <w:r w:rsidRPr="00280A45">
        <w:fldChar w:fldCharType="separate"/>
      </w:r>
      <w:hyperlink w:anchor="_Toc153437097" w:history="1">
        <w:r w:rsidR="00177C06" w:rsidRPr="00B93980">
          <w:rPr>
            <w:rStyle w:val="Hiperveza"/>
            <w:noProof/>
          </w:rPr>
          <w:t>Uvod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_Toc153437097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</w:t>
        </w:r>
        <w:r w:rsidR="00177C06" w:rsidRPr="00B93980">
          <w:rPr>
            <w:noProof/>
            <w:webHidden/>
          </w:rPr>
          <w:fldChar w:fldCharType="end"/>
        </w:r>
      </w:hyperlink>
    </w:p>
    <w:p w14:paraId="2E3DD190" w14:textId="54F74270" w:rsidR="00177C06" w:rsidRPr="00B93980" w:rsidRDefault="00766FDE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098" w:history="1">
        <w:r w:rsidR="00177C06" w:rsidRPr="00B93980">
          <w:rPr>
            <w:rStyle w:val="Hiperveza"/>
            <w:noProof/>
          </w:rPr>
          <w:t>1.</w:t>
        </w:r>
        <w:r w:rsidR="00177C06" w:rsidRPr="00B939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B93980">
          <w:rPr>
            <w:rStyle w:val="Hiperveza"/>
            <w:noProof/>
          </w:rPr>
          <w:t>Upoznavanje s programom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_Toc153437098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3</w:t>
        </w:r>
        <w:r w:rsidR="00177C06" w:rsidRPr="00B93980">
          <w:rPr>
            <w:noProof/>
            <w:webHidden/>
          </w:rPr>
          <w:fldChar w:fldCharType="end"/>
        </w:r>
      </w:hyperlink>
    </w:p>
    <w:p w14:paraId="149D425A" w14:textId="5B6EB179" w:rsidR="00177C06" w:rsidRPr="00B93980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099" w:history="1">
        <w:r w:rsidR="00177C06" w:rsidRPr="00B93980">
          <w:rPr>
            <w:rStyle w:val="Hiperveza"/>
            <w:noProof/>
            <w:lang w:eastAsia="en-US"/>
          </w:rPr>
          <w:t>1.1.</w:t>
        </w:r>
        <w:r w:rsidR="00177C06" w:rsidRPr="00B9398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B93980">
          <w:rPr>
            <w:rStyle w:val="Hiperveza"/>
            <w:noProof/>
            <w:lang w:eastAsia="en-US"/>
          </w:rPr>
          <w:t>Opis sučelja programa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_Toc153437099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3</w:t>
        </w:r>
        <w:r w:rsidR="00177C06" w:rsidRPr="00B93980">
          <w:rPr>
            <w:noProof/>
            <w:webHidden/>
          </w:rPr>
          <w:fldChar w:fldCharType="end"/>
        </w:r>
      </w:hyperlink>
    </w:p>
    <w:p w14:paraId="700743A5" w14:textId="201C4D98" w:rsidR="00177C06" w:rsidRPr="00B93980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0" w:history="1">
        <w:r w:rsidR="00177C06" w:rsidRPr="00B93980">
          <w:rPr>
            <w:rStyle w:val="Hiperveza"/>
            <w:noProof/>
            <w:lang w:eastAsia="en-US"/>
          </w:rPr>
          <w:t>1.2.</w:t>
        </w:r>
        <w:r w:rsidR="00177C06" w:rsidRPr="00B9398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B93980">
          <w:rPr>
            <w:rStyle w:val="Hiperveza"/>
            <w:noProof/>
            <w:lang w:eastAsia="en-US"/>
          </w:rPr>
          <w:t>Rad s radnim listovima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_Toc153437100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6</w:t>
        </w:r>
        <w:r w:rsidR="00177C06" w:rsidRPr="00B93980">
          <w:rPr>
            <w:noProof/>
            <w:webHidden/>
          </w:rPr>
          <w:fldChar w:fldCharType="end"/>
        </w:r>
      </w:hyperlink>
    </w:p>
    <w:p w14:paraId="61BAFFAF" w14:textId="4C0CA4BF" w:rsidR="00177C06" w:rsidRPr="00B93980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1" w:history="1">
        <w:r w:rsidR="00177C06" w:rsidRPr="00B93980">
          <w:rPr>
            <w:rStyle w:val="Hiperveza"/>
            <w:noProof/>
            <w:lang w:eastAsia="en-US"/>
          </w:rPr>
          <w:t>1.3.</w:t>
        </w:r>
        <w:r w:rsidR="00177C06" w:rsidRPr="00B9398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B93980">
          <w:rPr>
            <w:rStyle w:val="Hiperveza"/>
            <w:noProof/>
            <w:lang w:eastAsia="en-US"/>
          </w:rPr>
          <w:t>Vježba: Osnovne radnje u programu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_Toc153437101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10</w:t>
        </w:r>
        <w:r w:rsidR="00177C06" w:rsidRPr="00B93980">
          <w:rPr>
            <w:noProof/>
            <w:webHidden/>
          </w:rPr>
          <w:fldChar w:fldCharType="end"/>
        </w:r>
      </w:hyperlink>
    </w:p>
    <w:p w14:paraId="5DEFC865" w14:textId="07AA40EB" w:rsidR="00177C06" w:rsidRPr="00B93980" w:rsidRDefault="00766FDE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02" w:history="1">
        <w:r w:rsidR="00177C06" w:rsidRPr="00B93980">
          <w:rPr>
            <w:rStyle w:val="Hiperveza"/>
            <w:noProof/>
          </w:rPr>
          <w:t>2.</w:t>
        </w:r>
        <w:r w:rsidR="00177C06" w:rsidRPr="00B9398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B93980">
          <w:rPr>
            <w:rStyle w:val="Hiperveza"/>
            <w:noProof/>
          </w:rPr>
          <w:t>Izrada tablica i upravljanje podacima</w:t>
        </w:r>
        <w:r w:rsidR="00177C06" w:rsidRPr="00B93980">
          <w:rPr>
            <w:noProof/>
            <w:webHidden/>
          </w:rPr>
          <w:tab/>
        </w:r>
        <w:r w:rsidR="00177C06" w:rsidRPr="00B93980">
          <w:rPr>
            <w:noProof/>
            <w:webHidden/>
          </w:rPr>
          <w:fldChar w:fldCharType="begin"/>
        </w:r>
        <w:r w:rsidR="00177C06" w:rsidRPr="00B93980">
          <w:rPr>
            <w:noProof/>
            <w:webHidden/>
          </w:rPr>
          <w:instrText xml:space="preserve"> PAGEREF _Toc153437102 \h </w:instrText>
        </w:r>
        <w:r w:rsidR="00177C06" w:rsidRPr="00B93980">
          <w:rPr>
            <w:noProof/>
            <w:webHidden/>
          </w:rPr>
        </w:r>
        <w:r w:rsidR="00177C06" w:rsidRPr="00B93980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11</w:t>
        </w:r>
        <w:r w:rsidR="00177C06" w:rsidRPr="00B93980">
          <w:rPr>
            <w:noProof/>
            <w:webHidden/>
          </w:rPr>
          <w:fldChar w:fldCharType="end"/>
        </w:r>
      </w:hyperlink>
    </w:p>
    <w:p w14:paraId="52E7B324" w14:textId="0FE145A0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3" w:history="1">
        <w:r w:rsidR="00177C06" w:rsidRPr="005115CA">
          <w:rPr>
            <w:rStyle w:val="Hiperveza"/>
            <w:noProof/>
            <w:lang w:eastAsia="en-US"/>
          </w:rPr>
          <w:t>2.1.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Unos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_Toc153437103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11</w:t>
        </w:r>
        <w:r w:rsidR="00177C06" w:rsidRPr="005115CA">
          <w:rPr>
            <w:noProof/>
            <w:webHidden/>
          </w:rPr>
          <w:fldChar w:fldCharType="end"/>
        </w:r>
      </w:hyperlink>
    </w:p>
    <w:p w14:paraId="1DD04DDD" w14:textId="2DB55772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4" w:history="1">
        <w:r w:rsidR="00177C06" w:rsidRPr="005115CA">
          <w:rPr>
            <w:rStyle w:val="Hiperveza"/>
            <w:noProof/>
            <w:lang w:eastAsia="en-US"/>
          </w:rPr>
          <w:t>2.2.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Označavanje ćelija, redaka i stupaca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_Toc153437104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12</w:t>
        </w:r>
        <w:r w:rsidR="00177C06" w:rsidRPr="005115CA">
          <w:rPr>
            <w:noProof/>
            <w:webHidden/>
          </w:rPr>
          <w:fldChar w:fldCharType="end"/>
        </w:r>
      </w:hyperlink>
    </w:p>
    <w:p w14:paraId="5B47CC55" w14:textId="0FA0243E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5" w:history="1">
        <w:r w:rsidR="00177C06" w:rsidRPr="005115CA">
          <w:rPr>
            <w:rStyle w:val="Hiperveza"/>
            <w:noProof/>
            <w:lang w:eastAsia="en-US"/>
          </w:rPr>
          <w:t>2.3.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Traženje i zamjena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_Toc153437105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13</w:t>
        </w:r>
        <w:r w:rsidR="00177C06" w:rsidRPr="005115CA">
          <w:rPr>
            <w:noProof/>
            <w:webHidden/>
          </w:rPr>
          <w:fldChar w:fldCharType="end"/>
        </w:r>
      </w:hyperlink>
    </w:p>
    <w:p w14:paraId="6C76C9CB" w14:textId="12DA46FC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6" w:history="1">
        <w:r w:rsidR="00177C06" w:rsidRPr="005115CA">
          <w:rPr>
            <w:rStyle w:val="Hiperveza"/>
            <w:noProof/>
            <w:lang w:eastAsia="en-US"/>
          </w:rPr>
          <w:t>2.4.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Razvrstavanje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_Toc153437106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13</w:t>
        </w:r>
        <w:r w:rsidR="00177C06" w:rsidRPr="005115CA">
          <w:rPr>
            <w:noProof/>
            <w:webHidden/>
          </w:rPr>
          <w:fldChar w:fldCharType="end"/>
        </w:r>
      </w:hyperlink>
    </w:p>
    <w:p w14:paraId="242866AF" w14:textId="25F6B60B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7" w:history="1">
        <w:r w:rsidR="00177C06" w:rsidRPr="005115CA">
          <w:rPr>
            <w:rStyle w:val="Hiperveza"/>
            <w:noProof/>
            <w:lang w:eastAsia="en-US"/>
          </w:rPr>
          <w:t>2.5.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Filtriranje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_Toc153437107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14</w:t>
        </w:r>
        <w:r w:rsidR="00177C06" w:rsidRPr="005115CA">
          <w:rPr>
            <w:noProof/>
            <w:webHidden/>
          </w:rPr>
          <w:fldChar w:fldCharType="end"/>
        </w:r>
      </w:hyperlink>
    </w:p>
    <w:p w14:paraId="3CF81DD1" w14:textId="530D7009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8" w:history="1">
        <w:r w:rsidR="00177C06" w:rsidRPr="005115CA">
          <w:rPr>
            <w:rStyle w:val="Hiperveza"/>
            <w:noProof/>
            <w:lang w:eastAsia="en-US"/>
          </w:rPr>
          <w:t>2.6.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Kopiranje, premještanje i brisanje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_Toc153437108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15</w:t>
        </w:r>
        <w:r w:rsidR="00177C06" w:rsidRPr="005115CA">
          <w:rPr>
            <w:noProof/>
            <w:webHidden/>
          </w:rPr>
          <w:fldChar w:fldCharType="end"/>
        </w:r>
      </w:hyperlink>
    </w:p>
    <w:p w14:paraId="159CB764" w14:textId="3C02BB1A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09" w:history="1">
        <w:r w:rsidR="00177C06" w:rsidRPr="005115CA">
          <w:rPr>
            <w:rStyle w:val="Hiperveza"/>
            <w:noProof/>
            <w:lang w:eastAsia="en-US"/>
          </w:rPr>
          <w:t>2.7.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Povezivanje podataka s programom za obradu teksta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_Toc153437109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18</w:t>
        </w:r>
        <w:r w:rsidR="00177C06" w:rsidRPr="005115CA">
          <w:rPr>
            <w:noProof/>
            <w:webHidden/>
          </w:rPr>
          <w:fldChar w:fldCharType="end"/>
        </w:r>
      </w:hyperlink>
    </w:p>
    <w:p w14:paraId="38343059" w14:textId="14E5EABF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0" w:history="1">
        <w:r w:rsidR="00177C06" w:rsidRPr="005115CA">
          <w:rPr>
            <w:rStyle w:val="Hiperveza"/>
            <w:noProof/>
            <w:lang w:eastAsia="en-US"/>
          </w:rPr>
          <w:t>2.8.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Rad s podacima u tablici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_Toc153437110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20</w:t>
        </w:r>
        <w:r w:rsidR="00177C06" w:rsidRPr="005115CA">
          <w:rPr>
            <w:noProof/>
            <w:webHidden/>
          </w:rPr>
          <w:fldChar w:fldCharType="end"/>
        </w:r>
      </w:hyperlink>
    </w:p>
    <w:p w14:paraId="452FA8F0" w14:textId="5695401D" w:rsidR="00177C06" w:rsidRPr="005115CA" w:rsidRDefault="00766FDE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11" w:history="1">
        <w:r w:rsidR="00177C06" w:rsidRPr="005115CA">
          <w:rPr>
            <w:rStyle w:val="Hiperveza"/>
            <w:noProof/>
          </w:rPr>
          <w:t>3.</w:t>
        </w:r>
        <w:r w:rsidR="00177C06" w:rsidRPr="005115C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5115CA">
          <w:rPr>
            <w:rStyle w:val="Hiperveza"/>
            <w:noProof/>
          </w:rPr>
          <w:t xml:space="preserve"> Uređivanje i oblikovanje tablice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_Toc153437111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21</w:t>
        </w:r>
        <w:r w:rsidR="00177C06" w:rsidRPr="005115CA">
          <w:rPr>
            <w:noProof/>
            <w:webHidden/>
          </w:rPr>
          <w:fldChar w:fldCharType="end"/>
        </w:r>
      </w:hyperlink>
    </w:p>
    <w:p w14:paraId="5070DA86" w14:textId="69B418DB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2" w:history="1">
        <w:r w:rsidR="00177C06" w:rsidRPr="005115CA">
          <w:rPr>
            <w:rStyle w:val="Hiperveza"/>
            <w:noProof/>
            <w:lang w:eastAsia="en-US"/>
          </w:rPr>
          <w:t>3.1.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Umetanje i brisanje redaka i stupaca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_Toc153437112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21</w:t>
        </w:r>
        <w:r w:rsidR="00177C06" w:rsidRPr="005115CA">
          <w:rPr>
            <w:noProof/>
            <w:webHidden/>
          </w:rPr>
          <w:fldChar w:fldCharType="end"/>
        </w:r>
      </w:hyperlink>
    </w:p>
    <w:p w14:paraId="147C30A2" w14:textId="1FB54066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3" w:history="1">
        <w:r w:rsidR="00177C06" w:rsidRPr="005115CA">
          <w:rPr>
            <w:rStyle w:val="Hiperveza"/>
            <w:noProof/>
            <w:lang w:eastAsia="en-US"/>
          </w:rPr>
          <w:t>3.2.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Promjena veličine redaka i stupaca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_Toc153437113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22</w:t>
        </w:r>
        <w:r w:rsidR="00177C06" w:rsidRPr="005115CA">
          <w:rPr>
            <w:noProof/>
            <w:webHidden/>
          </w:rPr>
          <w:fldChar w:fldCharType="end"/>
        </w:r>
      </w:hyperlink>
    </w:p>
    <w:p w14:paraId="7B62642E" w14:textId="14ACD7C4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4" w:history="1">
        <w:r w:rsidR="00177C06" w:rsidRPr="005115CA">
          <w:rPr>
            <w:rStyle w:val="Hiperveza"/>
            <w:noProof/>
            <w:lang w:eastAsia="en-US"/>
          </w:rPr>
          <w:t>3.3.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Zamrzavanje naslovnih redaka i stupaca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_Toc153437114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23</w:t>
        </w:r>
        <w:r w:rsidR="00177C06" w:rsidRPr="005115CA">
          <w:rPr>
            <w:noProof/>
            <w:webHidden/>
          </w:rPr>
          <w:fldChar w:fldCharType="end"/>
        </w:r>
      </w:hyperlink>
    </w:p>
    <w:p w14:paraId="08AA34CC" w14:textId="7973E7E5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5" w:history="1">
        <w:r w:rsidR="00177C06" w:rsidRPr="005115CA">
          <w:rPr>
            <w:rStyle w:val="Hiperveza"/>
            <w:noProof/>
            <w:lang w:eastAsia="en-US"/>
          </w:rPr>
          <w:t>3.4.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Oblikovanje podataka i tablice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_Toc153437115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23</w:t>
        </w:r>
        <w:r w:rsidR="00177C06" w:rsidRPr="005115CA">
          <w:rPr>
            <w:noProof/>
            <w:webHidden/>
          </w:rPr>
          <w:fldChar w:fldCharType="end"/>
        </w:r>
      </w:hyperlink>
    </w:p>
    <w:p w14:paraId="04B821CC" w14:textId="464B528B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6" w:history="1">
        <w:r w:rsidR="00177C06" w:rsidRPr="005115CA">
          <w:rPr>
            <w:rStyle w:val="Hiperveza"/>
            <w:noProof/>
            <w:lang w:eastAsia="en-US"/>
          </w:rPr>
          <w:t>3.5.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Prilagodba tablice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_Toc153437116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29</w:t>
        </w:r>
        <w:r w:rsidR="00177C06" w:rsidRPr="005115CA">
          <w:rPr>
            <w:noProof/>
            <w:webHidden/>
          </w:rPr>
          <w:fldChar w:fldCharType="end"/>
        </w:r>
      </w:hyperlink>
    </w:p>
    <w:p w14:paraId="26F53E9E" w14:textId="720DBEF2" w:rsidR="00177C06" w:rsidRPr="005115CA" w:rsidRDefault="00766FDE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17" w:history="1">
        <w:r w:rsidR="00177C06" w:rsidRPr="005115CA">
          <w:rPr>
            <w:rStyle w:val="Hiperveza"/>
            <w:noProof/>
          </w:rPr>
          <w:t>4.</w:t>
        </w:r>
        <w:r w:rsidR="00177C06" w:rsidRPr="005115C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5115CA">
          <w:rPr>
            <w:rStyle w:val="Hiperveza"/>
            <w:noProof/>
          </w:rPr>
          <w:t>Izrada proračuna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_Toc153437117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31</w:t>
        </w:r>
        <w:r w:rsidR="00177C06" w:rsidRPr="005115CA">
          <w:rPr>
            <w:noProof/>
            <w:webHidden/>
          </w:rPr>
          <w:fldChar w:fldCharType="end"/>
        </w:r>
      </w:hyperlink>
    </w:p>
    <w:p w14:paraId="296FED05" w14:textId="3C989B41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8" w:history="1">
        <w:r w:rsidR="00177C06" w:rsidRPr="005115CA">
          <w:rPr>
            <w:rStyle w:val="Hiperveza"/>
            <w:noProof/>
            <w:lang w:eastAsia="en-US"/>
          </w:rPr>
          <w:t>4.1.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Formule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_Toc153437118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31</w:t>
        </w:r>
        <w:r w:rsidR="00177C06" w:rsidRPr="005115CA">
          <w:rPr>
            <w:noProof/>
            <w:webHidden/>
          </w:rPr>
          <w:fldChar w:fldCharType="end"/>
        </w:r>
      </w:hyperlink>
    </w:p>
    <w:p w14:paraId="45E4A671" w14:textId="2F6B2869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19" w:history="1">
        <w:r w:rsidR="00177C06" w:rsidRPr="005115CA">
          <w:rPr>
            <w:rStyle w:val="Hiperveza"/>
            <w:noProof/>
            <w:lang w:eastAsia="en-US"/>
          </w:rPr>
          <w:t>4.2.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Adresiranje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_Toc153437119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33</w:t>
        </w:r>
        <w:r w:rsidR="00177C06" w:rsidRPr="005115CA">
          <w:rPr>
            <w:noProof/>
            <w:webHidden/>
          </w:rPr>
          <w:fldChar w:fldCharType="end"/>
        </w:r>
      </w:hyperlink>
    </w:p>
    <w:p w14:paraId="6FD21DC8" w14:textId="5F4C6186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0" w:history="1">
        <w:r w:rsidR="00177C06" w:rsidRPr="005115CA">
          <w:rPr>
            <w:rStyle w:val="Hiperveza"/>
            <w:noProof/>
            <w:lang w:eastAsia="en-US"/>
          </w:rPr>
          <w:t>4.3.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Funkcije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_Toc153437120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35</w:t>
        </w:r>
        <w:r w:rsidR="00177C06" w:rsidRPr="005115CA">
          <w:rPr>
            <w:noProof/>
            <w:webHidden/>
          </w:rPr>
          <w:fldChar w:fldCharType="end"/>
        </w:r>
      </w:hyperlink>
    </w:p>
    <w:p w14:paraId="6ACD6E9A" w14:textId="70CF2A2A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1" w:history="1">
        <w:r w:rsidR="00177C06" w:rsidRPr="005115CA">
          <w:rPr>
            <w:rStyle w:val="Hiperveza"/>
            <w:noProof/>
            <w:lang w:eastAsia="en-US"/>
          </w:rPr>
          <w:t>4.4.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Formule i funkcije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_Toc153437121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41</w:t>
        </w:r>
        <w:r w:rsidR="00177C06" w:rsidRPr="005115CA">
          <w:rPr>
            <w:noProof/>
            <w:webHidden/>
          </w:rPr>
          <w:fldChar w:fldCharType="end"/>
        </w:r>
      </w:hyperlink>
    </w:p>
    <w:p w14:paraId="6618E7FA" w14:textId="27296DFF" w:rsidR="00177C06" w:rsidRPr="005115CA" w:rsidRDefault="00766FDE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22" w:history="1">
        <w:r w:rsidR="00177C06" w:rsidRPr="005115CA">
          <w:rPr>
            <w:rStyle w:val="Hiperveza"/>
            <w:noProof/>
          </w:rPr>
          <w:t>5.</w:t>
        </w:r>
        <w:r w:rsidR="00177C06" w:rsidRPr="005115C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5115CA">
          <w:rPr>
            <w:rStyle w:val="Hiperveza"/>
            <w:noProof/>
          </w:rPr>
          <w:t>Grafički prikaz podataka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_Toc153437122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43</w:t>
        </w:r>
        <w:r w:rsidR="00177C06" w:rsidRPr="005115CA">
          <w:rPr>
            <w:noProof/>
            <w:webHidden/>
          </w:rPr>
          <w:fldChar w:fldCharType="end"/>
        </w:r>
      </w:hyperlink>
    </w:p>
    <w:p w14:paraId="64886086" w14:textId="348AD2DA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3" w:history="1">
        <w:r w:rsidR="00177C06" w:rsidRPr="005115CA">
          <w:rPr>
            <w:rStyle w:val="Hiperveza"/>
            <w:noProof/>
            <w:lang w:eastAsia="en-US"/>
          </w:rPr>
          <w:t>5.1.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Izrada grafikona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_Toc153437123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43</w:t>
        </w:r>
        <w:r w:rsidR="00177C06" w:rsidRPr="005115CA">
          <w:rPr>
            <w:noProof/>
            <w:webHidden/>
          </w:rPr>
          <w:fldChar w:fldCharType="end"/>
        </w:r>
      </w:hyperlink>
    </w:p>
    <w:p w14:paraId="5EEBD470" w14:textId="28C0198C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4" w:history="1">
        <w:r w:rsidR="00177C06" w:rsidRPr="005115CA">
          <w:rPr>
            <w:rStyle w:val="Hiperveza"/>
            <w:noProof/>
            <w:lang w:eastAsia="en-US"/>
          </w:rPr>
          <w:t>5.2.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Oblikovanje i uređivanje grafikona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_Toc153437124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45</w:t>
        </w:r>
        <w:r w:rsidR="00177C06" w:rsidRPr="005115CA">
          <w:rPr>
            <w:noProof/>
            <w:webHidden/>
          </w:rPr>
          <w:fldChar w:fldCharType="end"/>
        </w:r>
      </w:hyperlink>
    </w:p>
    <w:p w14:paraId="1841ABC6" w14:textId="7060F5AB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5" w:history="1">
        <w:r w:rsidR="00177C06" w:rsidRPr="005115CA">
          <w:rPr>
            <w:rStyle w:val="Hiperveza"/>
            <w:noProof/>
            <w:lang w:eastAsia="en-US"/>
          </w:rPr>
          <w:t>5.3.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Rad s grafikonom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_Toc153437125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49</w:t>
        </w:r>
        <w:r w:rsidR="00177C06" w:rsidRPr="005115CA">
          <w:rPr>
            <w:noProof/>
            <w:webHidden/>
          </w:rPr>
          <w:fldChar w:fldCharType="end"/>
        </w:r>
      </w:hyperlink>
    </w:p>
    <w:p w14:paraId="2A6791AA" w14:textId="4D19DEF9" w:rsidR="00177C06" w:rsidRPr="005115CA" w:rsidRDefault="00766FDE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26" w:history="1">
        <w:r w:rsidR="00177C06" w:rsidRPr="005115CA">
          <w:rPr>
            <w:rStyle w:val="Hiperveza"/>
            <w:noProof/>
          </w:rPr>
          <w:t>6.</w:t>
        </w:r>
        <w:r w:rsidR="00177C06" w:rsidRPr="005115C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77C06" w:rsidRPr="005115CA">
          <w:rPr>
            <w:rStyle w:val="Hiperveza"/>
            <w:noProof/>
          </w:rPr>
          <w:t>Priprema i ispis radne knjige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_Toc153437126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51</w:t>
        </w:r>
        <w:r w:rsidR="00177C06" w:rsidRPr="005115CA">
          <w:rPr>
            <w:noProof/>
            <w:webHidden/>
          </w:rPr>
          <w:fldChar w:fldCharType="end"/>
        </w:r>
      </w:hyperlink>
    </w:p>
    <w:p w14:paraId="624BEC37" w14:textId="31ABF1D4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7" w:history="1">
        <w:r w:rsidR="00177C06" w:rsidRPr="005115CA">
          <w:rPr>
            <w:rStyle w:val="Hiperveza"/>
            <w:noProof/>
            <w:lang w:eastAsia="en-US"/>
          </w:rPr>
          <w:t>6.1.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Postavke stranice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_Toc153437127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51</w:t>
        </w:r>
        <w:r w:rsidR="00177C06" w:rsidRPr="005115CA">
          <w:rPr>
            <w:noProof/>
            <w:webHidden/>
          </w:rPr>
          <w:fldChar w:fldCharType="end"/>
        </w:r>
      </w:hyperlink>
    </w:p>
    <w:p w14:paraId="15B1E26F" w14:textId="56602949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8" w:history="1">
        <w:r w:rsidR="00177C06" w:rsidRPr="005115CA">
          <w:rPr>
            <w:rStyle w:val="Hiperveza"/>
            <w:noProof/>
            <w:lang w:eastAsia="en-US"/>
          </w:rPr>
          <w:t>6.2.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Ispis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_Toc153437128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57</w:t>
        </w:r>
        <w:r w:rsidR="00177C06" w:rsidRPr="005115CA">
          <w:rPr>
            <w:noProof/>
            <w:webHidden/>
          </w:rPr>
          <w:fldChar w:fldCharType="end"/>
        </w:r>
      </w:hyperlink>
    </w:p>
    <w:p w14:paraId="644877BE" w14:textId="63F891A4" w:rsidR="00177C06" w:rsidRPr="005115CA" w:rsidRDefault="00766FDE" w:rsidP="005115CA">
      <w:pPr>
        <w:pStyle w:val="Sadraj2"/>
        <w:rPr>
          <w:rFonts w:asciiTheme="minorHAnsi" w:eastAsiaTheme="minorEastAsia" w:hAnsiTheme="minorHAnsi" w:cstheme="minorBidi"/>
          <w:noProof/>
          <w:szCs w:val="22"/>
        </w:rPr>
      </w:pPr>
      <w:hyperlink w:anchor="_Toc153437129" w:history="1">
        <w:r w:rsidR="00177C06" w:rsidRPr="005115CA">
          <w:rPr>
            <w:rStyle w:val="Hiperveza"/>
            <w:noProof/>
            <w:lang w:eastAsia="en-US"/>
          </w:rPr>
          <w:t>6.3.</w:t>
        </w:r>
        <w:r w:rsidR="00177C06" w:rsidRPr="005115C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177C06" w:rsidRPr="005115CA">
          <w:rPr>
            <w:rStyle w:val="Hiperveza"/>
            <w:noProof/>
            <w:lang w:eastAsia="en-US"/>
          </w:rPr>
          <w:t>Vježba: Priprema za ispis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_Toc153437129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59</w:t>
        </w:r>
        <w:r w:rsidR="00177C06" w:rsidRPr="005115CA">
          <w:rPr>
            <w:noProof/>
            <w:webHidden/>
          </w:rPr>
          <w:fldChar w:fldCharType="end"/>
        </w:r>
      </w:hyperlink>
    </w:p>
    <w:p w14:paraId="4B268F70" w14:textId="38257502" w:rsidR="00177C06" w:rsidRPr="005115CA" w:rsidRDefault="00766FDE" w:rsidP="005115CA">
      <w:pPr>
        <w:pStyle w:val="Sadraj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53437130" w:history="1">
        <w:r w:rsidR="00177C06" w:rsidRPr="005115CA">
          <w:rPr>
            <w:rStyle w:val="Hiperveza"/>
            <w:noProof/>
          </w:rPr>
          <w:t>Vježba za ponavljanje</w:t>
        </w:r>
        <w:r w:rsidR="00177C06" w:rsidRPr="005115CA">
          <w:rPr>
            <w:noProof/>
            <w:webHidden/>
          </w:rPr>
          <w:tab/>
        </w:r>
        <w:r w:rsidR="00177C06" w:rsidRPr="005115CA">
          <w:rPr>
            <w:noProof/>
            <w:webHidden/>
          </w:rPr>
          <w:fldChar w:fldCharType="begin"/>
        </w:r>
        <w:r w:rsidR="00177C06" w:rsidRPr="005115CA">
          <w:rPr>
            <w:noProof/>
            <w:webHidden/>
          </w:rPr>
          <w:instrText xml:space="preserve"> PAGEREF _Toc153437130 \h </w:instrText>
        </w:r>
        <w:r w:rsidR="00177C06" w:rsidRPr="005115CA">
          <w:rPr>
            <w:noProof/>
            <w:webHidden/>
          </w:rPr>
        </w:r>
        <w:r w:rsidR="00177C06" w:rsidRPr="005115CA">
          <w:rPr>
            <w:noProof/>
            <w:webHidden/>
          </w:rPr>
          <w:fldChar w:fldCharType="separate"/>
        </w:r>
        <w:r w:rsidR="00122E08">
          <w:rPr>
            <w:noProof/>
            <w:webHidden/>
          </w:rPr>
          <w:t>61</w:t>
        </w:r>
        <w:r w:rsidR="00177C06" w:rsidRPr="005115CA">
          <w:rPr>
            <w:noProof/>
            <w:webHidden/>
          </w:rPr>
          <w:fldChar w:fldCharType="end"/>
        </w:r>
      </w:hyperlink>
    </w:p>
    <w:p w14:paraId="369C2233" w14:textId="2159863E" w:rsidR="001161A4" w:rsidRPr="00280A45" w:rsidRDefault="00A41853" w:rsidP="003D76F8">
      <w:pPr>
        <w:pStyle w:val="-TEKST"/>
        <w:sectPr w:rsidR="001161A4" w:rsidRPr="00280A45" w:rsidSect="00C94EAC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80A45">
        <w:fldChar w:fldCharType="end"/>
      </w:r>
    </w:p>
    <w:p w14:paraId="1ED8DBF7" w14:textId="0F8051C2" w:rsidR="007A00C0" w:rsidRPr="00280A45" w:rsidRDefault="007A00C0" w:rsidP="007A00C0">
      <w:pPr>
        <w:pStyle w:val="1-NASLOV"/>
      </w:pPr>
      <w:bookmarkStart w:id="6" w:name="_Toc85514028"/>
      <w:bookmarkStart w:id="7" w:name="_Toc150638082"/>
      <w:bookmarkStart w:id="8" w:name="_Toc152597475"/>
      <w:bookmarkStart w:id="9" w:name="_Toc152597541"/>
      <w:bookmarkStart w:id="10" w:name="_Toc152597550"/>
      <w:bookmarkStart w:id="11" w:name="_Toc153437097"/>
      <w:r w:rsidRPr="00280A45">
        <w:lastRenderedPageBreak/>
        <w:t>Uvod</w:t>
      </w:r>
      <w:bookmarkEnd w:id="6"/>
      <w:bookmarkEnd w:id="7"/>
      <w:bookmarkEnd w:id="8"/>
      <w:bookmarkEnd w:id="9"/>
      <w:bookmarkEnd w:id="10"/>
      <w:bookmarkEnd w:id="11"/>
    </w:p>
    <w:p w14:paraId="007B599E" w14:textId="306F6E17" w:rsidR="0068111E" w:rsidRPr="00280A45" w:rsidRDefault="00D602C3" w:rsidP="00FE005F">
      <w:pPr>
        <w:pStyle w:val="-TEKST"/>
        <w:ind w:right="-10"/>
        <w:jc w:val="left"/>
      </w:pPr>
      <w:r w:rsidRPr="00280A45">
        <w:t xml:space="preserve">Radionica je namijenjena onima koji žele steći osnovna znanja i vještine rada u programu </w:t>
      </w:r>
      <w:r w:rsidRPr="00BC5B23">
        <w:t>Excel</w:t>
      </w:r>
      <w:r w:rsidR="00B11656" w:rsidRPr="00280A45">
        <w:t>,</w:t>
      </w:r>
      <w:r w:rsidRPr="00280A45">
        <w:t xml:space="preserve"> kao i onima koji se žele podsjetiti ili utvrditi znanje.</w:t>
      </w:r>
    </w:p>
    <w:p w14:paraId="49CD9C24" w14:textId="7A567C27" w:rsidR="00D602C3" w:rsidRPr="00280A45" w:rsidRDefault="00D602C3" w:rsidP="000F1CEA">
      <w:pPr>
        <w:pStyle w:val="-TEKST"/>
        <w:ind w:right="-10"/>
        <w:jc w:val="left"/>
      </w:pPr>
      <w:r w:rsidRPr="00280A45">
        <w:t>Tijekom radionice polaznik se upoznaje s osnovnim radnjama i funkcionalnostima programa za tablične kalkulacije. Upoznat će se s osnovnim operacijama vezanim uz izradu i oblikovanje tablica, operacijama za izradu proračuna uporabom formula i ugrađenih funkcija, izradu grafičkoga prikaza podataka te pripremu podataka za ispis.</w:t>
      </w:r>
    </w:p>
    <w:p w14:paraId="33B82FF5" w14:textId="7C758C50" w:rsidR="0068111E" w:rsidRPr="00280A45" w:rsidRDefault="00EE7C3B" w:rsidP="00FE005F">
      <w:pPr>
        <w:pStyle w:val="-TEKST"/>
        <w:ind w:right="-10"/>
        <w:jc w:val="left"/>
      </w:pPr>
      <w:r w:rsidRPr="00280A45">
        <w:t>S</w:t>
      </w:r>
      <w:r w:rsidR="00B81A50" w:rsidRPr="00280A45">
        <w:t xml:space="preserve">vi </w:t>
      </w:r>
      <w:r w:rsidRPr="00280A45">
        <w:t xml:space="preserve">se </w:t>
      </w:r>
      <w:r w:rsidR="00B81A50" w:rsidRPr="00280A45">
        <w:t xml:space="preserve">primjeri i vježbe izvode pomoću </w:t>
      </w:r>
      <w:r w:rsidR="00361EE4" w:rsidRPr="00280A45">
        <w:t>hrvatsk</w:t>
      </w:r>
      <w:r w:rsidR="00361EE4">
        <w:t>e</w:t>
      </w:r>
      <w:r w:rsidR="00361EE4" w:rsidRPr="00280A45">
        <w:t xml:space="preserve"> inačic</w:t>
      </w:r>
      <w:r w:rsidR="00361EE4">
        <w:t>e</w:t>
      </w:r>
      <w:r w:rsidR="00361EE4" w:rsidRPr="00280A45">
        <w:t xml:space="preserve"> </w:t>
      </w:r>
      <w:r w:rsidR="00B81A50" w:rsidRPr="00280A45">
        <w:t xml:space="preserve">programa </w:t>
      </w:r>
      <w:r w:rsidR="0068111E" w:rsidRPr="00BC5B23">
        <w:t xml:space="preserve">Excel </w:t>
      </w:r>
      <w:r w:rsidR="008541B8" w:rsidRPr="00BC5B23">
        <w:t>2021</w:t>
      </w:r>
      <w:r w:rsidR="0068111E" w:rsidRPr="00280A45">
        <w:t>. Stečeno znanje lako se može primijeniti i na ostal</w:t>
      </w:r>
      <w:r w:rsidR="00FE005F" w:rsidRPr="00280A45">
        <w:t>e</w:t>
      </w:r>
      <w:r w:rsidR="0068111E" w:rsidRPr="00280A45">
        <w:t xml:space="preserve"> </w:t>
      </w:r>
      <w:r w:rsidR="00B81A50" w:rsidRPr="00280A45">
        <w:t xml:space="preserve">programe iz skupine </w:t>
      </w:r>
      <w:r w:rsidR="00631D03" w:rsidRPr="00280A45">
        <w:t>proračunsk</w:t>
      </w:r>
      <w:r w:rsidR="00B81A50" w:rsidRPr="00280A45">
        <w:t>ih</w:t>
      </w:r>
      <w:r w:rsidR="00631D03" w:rsidRPr="00280A45">
        <w:t xml:space="preserve"> tablic</w:t>
      </w:r>
      <w:r w:rsidR="00B81A50" w:rsidRPr="00280A45">
        <w:t>a</w:t>
      </w:r>
      <w:r w:rsidR="0068111E" w:rsidRPr="00280A45">
        <w:t>.</w:t>
      </w:r>
    </w:p>
    <w:p w14:paraId="3C148B7E" w14:textId="611CF2E0" w:rsidR="00B81A50" w:rsidRPr="00280A45" w:rsidRDefault="00B81A50" w:rsidP="00B81A50">
      <w:pPr>
        <w:pStyle w:val="-TEKST"/>
        <w:ind w:right="-10"/>
        <w:jc w:val="left"/>
      </w:pPr>
      <w:r w:rsidRPr="00280A45">
        <w:t xml:space="preserve">U priručniku </w:t>
      </w:r>
      <w:r w:rsidR="00EE7C3B" w:rsidRPr="00280A45">
        <w:t xml:space="preserve">se </w:t>
      </w:r>
      <w:r w:rsidRPr="00280A45">
        <w:t xml:space="preserve">za označavanje važnijih pojmova i naredbi rabe </w:t>
      </w:r>
      <w:r w:rsidRPr="00280A45">
        <w:rPr>
          <w:b/>
        </w:rPr>
        <w:t>podebljana slova</w:t>
      </w:r>
      <w:r w:rsidRPr="00280A45">
        <w:t xml:space="preserve">. Put do naredbe pisan je </w:t>
      </w:r>
      <w:r w:rsidRPr="00280A45">
        <w:rPr>
          <w:i/>
          <w:iCs/>
        </w:rPr>
        <w:t>kurzivom</w:t>
      </w:r>
      <w:r w:rsidRPr="00280A45">
        <w:t xml:space="preserve">, a sama naredba </w:t>
      </w:r>
      <w:r w:rsidRPr="00280A45">
        <w:rPr>
          <w:b/>
          <w:bCs w:val="0"/>
        </w:rPr>
        <w:t>podebljano</w:t>
      </w:r>
      <w:r w:rsidRPr="00280A45">
        <w:t xml:space="preserve">. Na primjer: </w:t>
      </w:r>
      <w:r w:rsidR="00F64065" w:rsidRPr="00280A45">
        <w:rPr>
          <w:i/>
        </w:rPr>
        <w:t>Polazno</w:t>
      </w:r>
      <w:r w:rsidRPr="00280A45">
        <w:rPr>
          <w:bCs w:val="0"/>
          <w:i/>
        </w:rPr>
        <w:t xml:space="preserve"> </w:t>
      </w:r>
      <w:r w:rsidRPr="00280A45">
        <w:t xml:space="preserve">→ </w:t>
      </w:r>
      <w:r w:rsidR="00F64065" w:rsidRPr="00280A45">
        <w:rPr>
          <w:i/>
          <w:iCs/>
        </w:rPr>
        <w:t>Međuspremnik</w:t>
      </w:r>
      <w:r w:rsidRPr="00280A45">
        <w:t xml:space="preserve"> → </w:t>
      </w:r>
      <w:r w:rsidR="00F64065" w:rsidRPr="00280A45">
        <w:rPr>
          <w:b/>
          <w:bCs w:val="0"/>
        </w:rPr>
        <w:t>Kopiraj</w:t>
      </w:r>
      <w:r w:rsidRPr="00280A45">
        <w:t>.</w:t>
      </w:r>
    </w:p>
    <w:p w14:paraId="7B38312B" w14:textId="2CC28B92" w:rsidR="008541B8" w:rsidRPr="00280A45" w:rsidRDefault="00B81A50" w:rsidP="00B81A50">
      <w:pPr>
        <w:pStyle w:val="-TEKST"/>
        <w:ind w:right="-10"/>
        <w:jc w:val="left"/>
      </w:pPr>
      <w:r w:rsidRPr="00280A45">
        <w:rPr>
          <w:b/>
          <w:i/>
        </w:rPr>
        <w:t>Podebljanim slovima i kurzivom</w:t>
      </w:r>
      <w:r w:rsidRPr="00280A45">
        <w:t xml:space="preserve"> otisnuta su imena </w:t>
      </w:r>
      <w:r w:rsidR="001B12D9" w:rsidRPr="00280A45">
        <w:t xml:space="preserve">mapa, </w:t>
      </w:r>
      <w:r w:rsidRPr="00280A45">
        <w:t>datoteka i radnih listova.</w:t>
      </w:r>
    </w:p>
    <w:p w14:paraId="35C33B01" w14:textId="4C3C6F5F" w:rsidR="008541B8" w:rsidRPr="00280A45" w:rsidRDefault="00B81A50" w:rsidP="00B81A50">
      <w:pPr>
        <w:pStyle w:val="-TEKST"/>
        <w:ind w:right="-10"/>
        <w:jc w:val="left"/>
      </w:pPr>
      <w:r w:rsidRPr="00280A45">
        <w:t xml:space="preserve">Prečaci na tipkovnici pisani su </w:t>
      </w:r>
      <w:r w:rsidR="00D3010E" w:rsidRPr="00280A45">
        <w:t>ovako</w:t>
      </w:r>
      <w:r w:rsidRPr="00280A45">
        <w:t>:</w:t>
      </w:r>
      <w:r w:rsidRPr="00280A45">
        <w:rPr>
          <w:i/>
        </w:rPr>
        <w:t xml:space="preserve"> </w:t>
      </w:r>
      <w:r w:rsidRPr="00280A45">
        <w:t xml:space="preserve">[Ctrl]+[Alt]+[Del], [F1]. </w:t>
      </w:r>
    </w:p>
    <w:p w14:paraId="1DBB5CEC" w14:textId="1BB504D6" w:rsidR="00B81A50" w:rsidRPr="00280A45" w:rsidRDefault="00B81A50" w:rsidP="00B81A50">
      <w:pPr>
        <w:pStyle w:val="-TEKST"/>
        <w:ind w:right="-10"/>
        <w:jc w:val="left"/>
      </w:pPr>
      <w:r w:rsidRPr="00280A45">
        <w:t>Savjeti, upozorenja i zanimljivosti nalaze se u okvirima sa strane.</w:t>
      </w:r>
    </w:p>
    <w:p w14:paraId="37E88F1E" w14:textId="1C1406A4" w:rsidR="00E803FF" w:rsidRPr="00280A45" w:rsidRDefault="00E803FF" w:rsidP="00E803FF">
      <w:pPr>
        <w:pStyle w:val="-TEKST"/>
        <w:ind w:right="-10"/>
        <w:jc w:val="left"/>
      </w:pPr>
    </w:p>
    <w:p w14:paraId="6FC75361" w14:textId="52833B21" w:rsidR="007A7150" w:rsidRPr="00280A45" w:rsidRDefault="00E803FF" w:rsidP="00F4621B">
      <w:pPr>
        <w:pStyle w:val="1-NASLOV"/>
        <w:outlineLvl w:val="9"/>
        <w:rPr>
          <w:iCs/>
          <w:sz w:val="22"/>
          <w:szCs w:val="22"/>
        </w:rPr>
      </w:pPr>
      <w:r w:rsidRPr="00280A45">
        <w:rPr>
          <w:rStyle w:val="-TEKSTChar"/>
          <w:b w:val="0"/>
          <w:iCs/>
        </w:rPr>
        <w:br w:type="page"/>
      </w:r>
      <w:bookmarkStart w:id="12" w:name="_Toc80498833"/>
      <w:bookmarkStart w:id="13" w:name="_Toc80499744"/>
      <w:bookmarkStart w:id="14" w:name="_Toc80503897"/>
      <w:bookmarkStart w:id="15" w:name="_Toc80504115"/>
      <w:bookmarkStart w:id="16" w:name="_Toc82326545"/>
      <w:bookmarkStart w:id="17" w:name="_Toc85514030"/>
      <w:r w:rsidR="00336EFC" w:rsidRPr="00280A45">
        <w:rPr>
          <w:rStyle w:val="-TEKSTChar"/>
          <w:b w:val="0"/>
          <w:iCs/>
        </w:rPr>
        <w:lastRenderedPageBreak/>
        <w:br w:type="page"/>
      </w:r>
      <w:bookmarkEnd w:id="12"/>
      <w:bookmarkEnd w:id="13"/>
      <w:bookmarkEnd w:id="14"/>
      <w:bookmarkEnd w:id="15"/>
      <w:bookmarkEnd w:id="16"/>
      <w:bookmarkEnd w:id="17"/>
    </w:p>
    <w:p w14:paraId="63D5C888" w14:textId="48CD411D" w:rsidR="004F7FF5" w:rsidRPr="00280A45" w:rsidRDefault="00912F6F">
      <w:pPr>
        <w:pStyle w:val="1-NASLOV"/>
        <w:numPr>
          <w:ilvl w:val="0"/>
          <w:numId w:val="77"/>
        </w:numPr>
        <w:jc w:val="both"/>
      </w:pPr>
      <w:bookmarkStart w:id="18" w:name="_Toc150638083"/>
      <w:bookmarkStart w:id="19" w:name="_Toc152597476"/>
      <w:bookmarkStart w:id="20" w:name="_Toc152597542"/>
      <w:bookmarkStart w:id="21" w:name="_Toc152597551"/>
      <w:bookmarkStart w:id="22" w:name="_Toc153437098"/>
      <w:r w:rsidRPr="00280A45">
        <w:lastRenderedPageBreak/>
        <w:t>Upoznavanje s programom</w:t>
      </w:r>
      <w:bookmarkEnd w:id="18"/>
      <w:bookmarkEnd w:id="19"/>
      <w:bookmarkEnd w:id="20"/>
      <w:bookmarkEnd w:id="21"/>
      <w:bookmarkEnd w:id="22"/>
    </w:p>
    <w:p w14:paraId="4CD69624" w14:textId="77777777" w:rsidR="001556ED" w:rsidRPr="00361EE4" w:rsidRDefault="001556ED" w:rsidP="001556ED">
      <w:pPr>
        <w:pStyle w:val="TSnormal"/>
        <w:shd w:val="clear" w:color="auto" w:fill="DEEAF6"/>
        <w:rPr>
          <w:sz w:val="24"/>
          <w:szCs w:val="22"/>
        </w:rPr>
      </w:pPr>
      <w:r w:rsidRPr="00361EE4">
        <w:rPr>
          <w:sz w:val="22"/>
        </w:rPr>
        <w:t>Po završetku ovog poglavlja polaznik će moći:</w:t>
      </w:r>
    </w:p>
    <w:p w14:paraId="5F4ABE1D" w14:textId="738A7C29" w:rsidR="001556ED" w:rsidRPr="00BC5B23" w:rsidRDefault="001556ED" w:rsidP="001556ED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BC5B23">
        <w:rPr>
          <w:rFonts w:ascii="Arial" w:hAnsi="Arial" w:cs="Arial"/>
          <w:sz w:val="22"/>
        </w:rPr>
        <w:t>razlikovati dijelove prozora programa Excel</w:t>
      </w:r>
    </w:p>
    <w:p w14:paraId="61D5435A" w14:textId="77777777" w:rsidR="000D224B" w:rsidRPr="00BC5B23" w:rsidRDefault="000D224B" w:rsidP="001556ED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BC5B23">
        <w:rPr>
          <w:rFonts w:ascii="Arial" w:hAnsi="Arial" w:cs="Arial"/>
          <w:sz w:val="22"/>
        </w:rPr>
        <w:t>kretati se po radnim listovima</w:t>
      </w:r>
    </w:p>
    <w:p w14:paraId="03488D76" w14:textId="2E5162C8" w:rsidR="001556ED" w:rsidRPr="00BC5B23" w:rsidRDefault="000D224B" w:rsidP="001556ED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BC5B23">
        <w:rPr>
          <w:rFonts w:ascii="Arial" w:hAnsi="Arial" w:cs="Arial"/>
          <w:sz w:val="22"/>
        </w:rPr>
        <w:t>umetati, brisati, preimenovati, premjestiti i kopirati radni list</w:t>
      </w:r>
      <w:r w:rsidR="00153F1C" w:rsidRPr="00BC5B23">
        <w:rPr>
          <w:rFonts w:ascii="Arial" w:hAnsi="Arial" w:cs="Arial"/>
          <w:sz w:val="22"/>
        </w:rPr>
        <w:t>.</w:t>
      </w:r>
    </w:p>
    <w:p w14:paraId="4C656B71" w14:textId="77777777" w:rsidR="00BF609A" w:rsidRPr="00280A45" w:rsidRDefault="00BF609A" w:rsidP="004C1909">
      <w:pPr>
        <w:pStyle w:val="-TEKST"/>
        <w:ind w:right="-10"/>
        <w:jc w:val="left"/>
      </w:pPr>
    </w:p>
    <w:p w14:paraId="4F016DAB" w14:textId="459F583C" w:rsidR="00CB1902" w:rsidRPr="00280A45" w:rsidRDefault="00631D03" w:rsidP="004C1909">
      <w:pPr>
        <w:pStyle w:val="-TEKST"/>
        <w:ind w:right="-10"/>
        <w:jc w:val="left"/>
      </w:pPr>
      <w:r w:rsidRPr="00280A45">
        <w:t>Proračunske tablice ili t</w:t>
      </w:r>
      <w:r w:rsidR="00E546F0" w:rsidRPr="00280A45">
        <w:t>abličn</w:t>
      </w:r>
      <w:r w:rsidR="004C1909" w:rsidRPr="00280A45">
        <w:t>i kalkulatori</w:t>
      </w:r>
      <w:r w:rsidR="00E546F0" w:rsidRPr="00280A45">
        <w:t xml:space="preserve"> </w:t>
      </w:r>
      <w:r w:rsidR="00B11656" w:rsidRPr="00280A45">
        <w:t xml:space="preserve">programi </w:t>
      </w:r>
      <w:r w:rsidR="00E546F0" w:rsidRPr="00280A45">
        <w:t xml:space="preserve">su koji omogućavaju </w:t>
      </w:r>
      <w:r w:rsidR="001B411F" w:rsidRPr="00280A45">
        <w:t xml:space="preserve">unos, </w:t>
      </w:r>
      <w:r w:rsidR="00E546F0" w:rsidRPr="00280A45">
        <w:t>obradu</w:t>
      </w:r>
      <w:r w:rsidR="00B17BEF" w:rsidRPr="00280A45">
        <w:t>,</w:t>
      </w:r>
      <w:r w:rsidR="00E546F0" w:rsidRPr="00280A45">
        <w:t xml:space="preserve"> analizu </w:t>
      </w:r>
      <w:r w:rsidR="00B17BEF" w:rsidRPr="00280A45">
        <w:t xml:space="preserve">i ispis </w:t>
      </w:r>
      <w:r w:rsidR="00E546F0" w:rsidRPr="00280A45">
        <w:t>tablično prikazanih podataka.</w:t>
      </w:r>
    </w:p>
    <w:p w14:paraId="04D91776" w14:textId="0FF87DD7" w:rsidR="00E546F0" w:rsidRPr="00280A45" w:rsidRDefault="00E546F0" w:rsidP="006119F9">
      <w:pPr>
        <w:pStyle w:val="-TEKST"/>
        <w:ind w:right="-10"/>
        <w:jc w:val="left"/>
      </w:pPr>
      <w:r w:rsidRPr="00280A45">
        <w:t xml:space="preserve">Vrlo </w:t>
      </w:r>
      <w:r w:rsidR="00D3010E" w:rsidRPr="00280A45">
        <w:t xml:space="preserve">se </w:t>
      </w:r>
      <w:r w:rsidRPr="00280A45">
        <w:t xml:space="preserve">često </w:t>
      </w:r>
      <w:r w:rsidR="00596923" w:rsidRPr="00280A45">
        <w:t xml:space="preserve">u raznim </w:t>
      </w:r>
      <w:r w:rsidRPr="00280A45">
        <w:t>izvještajima javlja potreba računanja</w:t>
      </w:r>
      <w:r w:rsidR="0024250D" w:rsidRPr="00280A45">
        <w:t>,</w:t>
      </w:r>
      <w:r w:rsidRPr="00280A45">
        <w:t xml:space="preserve"> poput zbro</w:t>
      </w:r>
      <w:r w:rsidR="0029751F" w:rsidRPr="00280A45">
        <w:t>jeva</w:t>
      </w:r>
      <w:r w:rsidRPr="00280A45">
        <w:t xml:space="preserve"> stupaca i </w:t>
      </w:r>
      <w:r w:rsidR="00901717" w:rsidRPr="00280A45">
        <w:t>redaka</w:t>
      </w:r>
      <w:r w:rsidRPr="00280A45">
        <w:t>, postotaka u</w:t>
      </w:r>
      <w:r w:rsidR="00280A45">
        <w:t>djela</w:t>
      </w:r>
      <w:r w:rsidRPr="00280A45">
        <w:t xml:space="preserve"> u </w:t>
      </w:r>
      <w:r w:rsidR="00901717" w:rsidRPr="00280A45">
        <w:t>ukupnim</w:t>
      </w:r>
      <w:r w:rsidRPr="00280A45">
        <w:t xml:space="preserve"> vrijednostima</w:t>
      </w:r>
      <w:r w:rsidR="00330CCE" w:rsidRPr="00280A45">
        <w:t xml:space="preserve"> ili</w:t>
      </w:r>
      <w:r w:rsidRPr="00280A45">
        <w:t xml:space="preserve"> prikazivanj</w:t>
      </w:r>
      <w:r w:rsidR="0029751F" w:rsidRPr="00280A45">
        <w:t>a</w:t>
      </w:r>
      <w:r w:rsidRPr="00280A45">
        <w:t xml:space="preserve"> tih podataka u grafičkim oblicima radi bržeg, lakšeg i preglednijeg prikaza pojedinih rezultata analize. Uglavnom</w:t>
      </w:r>
      <w:r w:rsidR="00330CCE" w:rsidRPr="00280A45">
        <w:t>,</w:t>
      </w:r>
      <w:r w:rsidRPr="00280A45">
        <w:t xml:space="preserve"> </w:t>
      </w:r>
      <w:r w:rsidR="0061341A" w:rsidRPr="00280A45">
        <w:t xml:space="preserve">programi za </w:t>
      </w:r>
      <w:r w:rsidR="00631D03" w:rsidRPr="00280A45">
        <w:t>proračunske tablice</w:t>
      </w:r>
      <w:r w:rsidR="00330CCE" w:rsidRPr="00280A45">
        <w:t xml:space="preserve"> </w:t>
      </w:r>
      <w:r w:rsidRPr="00280A45">
        <w:t xml:space="preserve">trebaju ispunjavati </w:t>
      </w:r>
      <w:r w:rsidR="00596923" w:rsidRPr="00280A45">
        <w:t>ove</w:t>
      </w:r>
      <w:r w:rsidRPr="00280A45">
        <w:t xml:space="preserve"> zahtjeve:</w:t>
      </w:r>
    </w:p>
    <w:p w14:paraId="1765B148" w14:textId="77EB0346" w:rsidR="00E546F0" w:rsidRPr="00280A45" w:rsidRDefault="00E546F0" w:rsidP="00BF609A">
      <w:pPr>
        <w:pStyle w:val="-BULLET"/>
        <w:ind w:right="-10"/>
      </w:pPr>
      <w:r w:rsidRPr="00280A45">
        <w:t>rad s tablicama (</w:t>
      </w:r>
      <w:r w:rsidR="00153F1C" w:rsidRPr="00280A45">
        <w:t>unos podataka,</w:t>
      </w:r>
      <w:r w:rsidR="00BF609A" w:rsidRPr="00280A45">
        <w:t xml:space="preserve"> oblikovanje tablice, </w:t>
      </w:r>
      <w:r w:rsidR="00153F1C" w:rsidRPr="00280A45">
        <w:t>izrada proračuna</w:t>
      </w:r>
      <w:r w:rsidRPr="00280A45">
        <w:t>)</w:t>
      </w:r>
    </w:p>
    <w:p w14:paraId="1812DAEC" w14:textId="763C6BC1" w:rsidR="00BF609A" w:rsidRPr="00280A45" w:rsidRDefault="00BF609A" w:rsidP="00BF609A">
      <w:pPr>
        <w:pStyle w:val="-BULLET"/>
        <w:ind w:right="-10"/>
      </w:pPr>
      <w:r w:rsidRPr="00280A45">
        <w:t>grafički prikaz podataka</w:t>
      </w:r>
    </w:p>
    <w:p w14:paraId="63A03DAC" w14:textId="2612C08D" w:rsidR="00E546F0" w:rsidRPr="00280A45" w:rsidRDefault="00E546F0" w:rsidP="00BF609A">
      <w:pPr>
        <w:pStyle w:val="-BULLET"/>
        <w:ind w:right="-10"/>
      </w:pPr>
      <w:r w:rsidRPr="00280A45">
        <w:t>povezivanje (mogućnost povezivanja podataka iz različitih tablica</w:t>
      </w:r>
      <w:r w:rsidR="00BF609A" w:rsidRPr="00280A45">
        <w:t xml:space="preserve"> i s drugim dokumentima</w:t>
      </w:r>
      <w:r w:rsidR="00901717" w:rsidRPr="00280A45">
        <w:t>)</w:t>
      </w:r>
      <w:r w:rsidRPr="00280A45">
        <w:t>.</w:t>
      </w:r>
    </w:p>
    <w:p w14:paraId="64FB22FA" w14:textId="1AC3A994" w:rsidR="004F7FF5" w:rsidRPr="00280A45" w:rsidRDefault="004F7FF5" w:rsidP="009A71E1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3" w:name="_Toc150638084"/>
      <w:bookmarkStart w:id="24" w:name="_Toc152597477"/>
      <w:bookmarkStart w:id="25" w:name="_Toc152597552"/>
      <w:bookmarkStart w:id="26" w:name="_Toc153437099"/>
      <w:r w:rsidRPr="00280A45">
        <w:rPr>
          <w:i w:val="0"/>
          <w:lang w:eastAsia="en-US"/>
        </w:rPr>
        <w:t>Opis sučelja programa</w:t>
      </w:r>
      <w:bookmarkEnd w:id="23"/>
      <w:bookmarkEnd w:id="24"/>
      <w:bookmarkEnd w:id="25"/>
      <w:bookmarkEnd w:id="26"/>
    </w:p>
    <w:p w14:paraId="314736D0" w14:textId="09B415AE" w:rsidR="00840111" w:rsidRPr="00280A45" w:rsidRDefault="00DE1A21" w:rsidP="00A34981">
      <w:pPr>
        <w:pStyle w:val="-TEKST"/>
        <w:spacing w:after="240"/>
        <w:ind w:right="-10"/>
        <w:jc w:val="left"/>
      </w:pPr>
      <w:r w:rsidRPr="00280A45">
        <w:t xml:space="preserve">Prozor </w:t>
      </w:r>
      <w:r w:rsidR="00A34981" w:rsidRPr="00280A45">
        <w:t xml:space="preserve">programa </w:t>
      </w:r>
      <w:r w:rsidRPr="00B511DA">
        <w:rPr>
          <w:iCs/>
        </w:rPr>
        <w:t>Excel</w:t>
      </w:r>
      <w:r w:rsidRPr="00280A45">
        <w:t xml:space="preserve"> sastoji se od više različitih dijelova, od kojih svaki ima svoju namjenu i </w:t>
      </w:r>
      <w:r w:rsidR="00866974" w:rsidRPr="00280A45">
        <w:t>određeni</w:t>
      </w:r>
      <w:r w:rsidRPr="00280A45">
        <w:t xml:space="preserve"> položaj u prozor</w:t>
      </w:r>
      <w:r w:rsidR="00F735A9" w:rsidRPr="00280A45">
        <w:t>u</w:t>
      </w:r>
      <w:r w:rsidRPr="00280A45">
        <w:t>.</w:t>
      </w:r>
    </w:p>
    <w:p w14:paraId="140E9E89" w14:textId="5CB076AC" w:rsidR="00BF03B2" w:rsidRPr="00280A45" w:rsidRDefault="00317973" w:rsidP="006119F9">
      <w:pPr>
        <w:pStyle w:val="-TEKST"/>
        <w:spacing w:after="240"/>
        <w:ind w:right="-10"/>
        <w:jc w:val="left"/>
      </w:pPr>
      <w:r w:rsidRPr="00F3155B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C0EF675" wp14:editId="5B82523A">
                <wp:simplePos x="0" y="0"/>
                <wp:positionH relativeFrom="margin">
                  <wp:posOffset>-865810</wp:posOffset>
                </wp:positionH>
                <wp:positionV relativeFrom="paragraph">
                  <wp:posOffset>129083</wp:posOffset>
                </wp:positionV>
                <wp:extent cx="6880448" cy="3563462"/>
                <wp:effectExtent l="0" t="0" r="15875" b="18415"/>
                <wp:wrapNone/>
                <wp:docPr id="78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448" cy="3563462"/>
                          <a:chOff x="-154" y="3634"/>
                          <a:chExt cx="19837" cy="6711"/>
                        </a:xfrm>
                      </wpg:grpSpPr>
                      <pic:pic xmlns:pic="http://schemas.openxmlformats.org/drawingml/2006/picture">
                        <pic:nvPicPr>
                          <pic:cNvPr id="782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213" y="4779"/>
                            <a:ext cx="13484" cy="5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3" name="AutoShape 212"/>
                        <wps:cNvSpPr>
                          <a:spLocks/>
                        </wps:cNvSpPr>
                        <wps:spPr bwMode="auto">
                          <a:xfrm>
                            <a:off x="18045" y="8287"/>
                            <a:ext cx="1394" cy="746"/>
                          </a:xfrm>
                          <a:prstGeom prst="callout2">
                            <a:avLst>
                              <a:gd name="adj1" fmla="val 51119"/>
                              <a:gd name="adj2" fmla="val -6504"/>
                              <a:gd name="adj3" fmla="val 49188"/>
                              <a:gd name="adj4" fmla="val -8132"/>
                              <a:gd name="adj5" fmla="val 237104"/>
                              <a:gd name="adj6" fmla="val -33438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BBA07" w14:textId="77777777" w:rsidR="004759B7" w:rsidRPr="006B1364" w:rsidRDefault="004759B7" w:rsidP="00F7627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Statusna traka 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84" name="AutoShape 643"/>
                        <wps:cNvSpPr>
                          <a:spLocks/>
                        </wps:cNvSpPr>
                        <wps:spPr bwMode="auto">
                          <a:xfrm>
                            <a:off x="18045" y="5449"/>
                            <a:ext cx="1638" cy="746"/>
                          </a:xfrm>
                          <a:prstGeom prst="callout2">
                            <a:avLst>
                              <a:gd name="adj1" fmla="val 45769"/>
                              <a:gd name="adj2" fmla="val -1818"/>
                              <a:gd name="adj3" fmla="val 47614"/>
                              <a:gd name="adj4" fmla="val -5631"/>
                              <a:gd name="adj5" fmla="val 49492"/>
                              <a:gd name="adj6" fmla="val -35299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B6D93" w14:textId="77777777" w:rsidR="004759B7" w:rsidRDefault="004759B7" w:rsidP="00F7627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Pokretač</w:t>
                              </w:r>
                            </w:p>
                            <w:p w14:paraId="4C1605A5" w14:textId="5C80485A" w:rsidR="004759B7" w:rsidRDefault="004759B7" w:rsidP="00F7627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dijaloškog</w:t>
                              </w:r>
                            </w:p>
                            <w:p w14:paraId="0EA71744" w14:textId="60EF6EF3" w:rsidR="004759B7" w:rsidRPr="006B1364" w:rsidRDefault="004759B7" w:rsidP="00F76274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okvira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85" name="AutoShape 211"/>
                        <wps:cNvSpPr>
                          <a:spLocks/>
                        </wps:cNvSpPr>
                        <wps:spPr bwMode="auto">
                          <a:xfrm>
                            <a:off x="1377" y="9342"/>
                            <a:ext cx="2094" cy="1003"/>
                          </a:xfrm>
                          <a:prstGeom prst="callout2">
                            <a:avLst>
                              <a:gd name="adj1" fmla="val 21454"/>
                              <a:gd name="adj2" fmla="val 110491"/>
                              <a:gd name="adj3" fmla="val 21454"/>
                              <a:gd name="adj4" fmla="val 127361"/>
                              <a:gd name="adj5" fmla="val 52006"/>
                              <a:gd name="adj6" fmla="val 19290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E48AD7" w14:textId="77777777" w:rsidR="004759B7" w:rsidRDefault="004759B7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Oznaka</w:t>
                              </w:r>
                            </w:p>
                            <w:p w14:paraId="46AF46C0" w14:textId="77777777" w:rsidR="004759B7" w:rsidRDefault="004759B7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radnoga</w:t>
                              </w:r>
                            </w:p>
                            <w:p w14:paraId="4D3A1C20" w14:textId="77777777" w:rsidR="004759B7" w:rsidRPr="006B1364" w:rsidRDefault="004759B7" w:rsidP="00361D82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lista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6" name="AutoShape 446"/>
                        <wps:cNvSpPr>
                          <a:spLocks/>
                        </wps:cNvSpPr>
                        <wps:spPr bwMode="auto">
                          <a:xfrm>
                            <a:off x="718" y="7796"/>
                            <a:ext cx="2753" cy="933"/>
                          </a:xfrm>
                          <a:prstGeom prst="callout2">
                            <a:avLst>
                              <a:gd name="adj1" fmla="val 23079"/>
                              <a:gd name="adj2" fmla="val 107977"/>
                              <a:gd name="adj3" fmla="val 23079"/>
                              <a:gd name="adj4" fmla="val 117287"/>
                              <a:gd name="adj5" fmla="val 21667"/>
                              <a:gd name="adj6" fmla="val 169417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6F238" w14:textId="77777777" w:rsidR="004759B7" w:rsidRDefault="004759B7" w:rsidP="000A781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Radni</w:t>
                              </w:r>
                            </w:p>
                            <w:p w14:paraId="7A373EE2" w14:textId="77777777" w:rsidR="004759B7" w:rsidRPr="006B1364" w:rsidRDefault="004759B7" w:rsidP="000A7813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7" name="AutoShape 206"/>
                        <wps:cNvSpPr>
                          <a:spLocks/>
                        </wps:cNvSpPr>
                        <wps:spPr bwMode="auto">
                          <a:xfrm>
                            <a:off x="-154" y="6479"/>
                            <a:ext cx="3625" cy="621"/>
                          </a:xfrm>
                          <a:prstGeom prst="callout2">
                            <a:avLst>
                              <a:gd name="adj1" fmla="val 34681"/>
                              <a:gd name="adj2" fmla="val 106060"/>
                              <a:gd name="adj3" fmla="val 34681"/>
                              <a:gd name="adj4" fmla="val 110556"/>
                              <a:gd name="adj5" fmla="val -7321"/>
                              <a:gd name="adj6" fmla="val 13514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BE176" w14:textId="77777777" w:rsidR="004759B7" w:rsidRDefault="004759B7" w:rsidP="00C56E48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Aktivna </w:t>
                              </w:r>
                            </w:p>
                            <w:p w14:paraId="67455D9B" w14:textId="77777777" w:rsidR="004759B7" w:rsidRPr="006B1364" w:rsidRDefault="004759B7" w:rsidP="00C56E48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ćelija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8" name="AutoShape 616"/>
                        <wps:cNvSpPr>
                          <a:spLocks/>
                        </wps:cNvSpPr>
                        <wps:spPr bwMode="auto">
                          <a:xfrm>
                            <a:off x="-154" y="5857"/>
                            <a:ext cx="3625" cy="619"/>
                          </a:xfrm>
                          <a:prstGeom prst="callout2">
                            <a:avLst>
                              <a:gd name="adj1" fmla="val 34750"/>
                              <a:gd name="adj2" fmla="val 106060"/>
                              <a:gd name="adj3" fmla="val 34750"/>
                              <a:gd name="adj4" fmla="val 118889"/>
                              <a:gd name="adj5" fmla="val 33782"/>
                              <a:gd name="adj6" fmla="val 21545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D9BDB" w14:textId="77777777" w:rsidR="004759B7" w:rsidRDefault="004759B7" w:rsidP="00B6722B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Traka</w:t>
                              </w:r>
                            </w:p>
                            <w:p w14:paraId="61D0C4BF" w14:textId="77777777" w:rsidR="004759B7" w:rsidRPr="006B1364" w:rsidRDefault="004759B7" w:rsidP="00B6722B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formule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9" name="AutoShape 606"/>
                        <wps:cNvSpPr>
                          <a:spLocks/>
                        </wps:cNvSpPr>
                        <wps:spPr bwMode="auto">
                          <a:xfrm>
                            <a:off x="3802" y="4999"/>
                            <a:ext cx="328" cy="1002"/>
                          </a:xfrm>
                          <a:prstGeom prst="leftBrace">
                            <a:avLst>
                              <a:gd name="adj1" fmla="val 39013"/>
                              <a:gd name="adj2" fmla="val 50000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204"/>
                        <wps:cNvSpPr>
                          <a:spLocks/>
                        </wps:cNvSpPr>
                        <wps:spPr bwMode="auto">
                          <a:xfrm>
                            <a:off x="718" y="5206"/>
                            <a:ext cx="2753" cy="492"/>
                          </a:xfrm>
                          <a:prstGeom prst="callout2">
                            <a:avLst>
                              <a:gd name="adj1" fmla="val 50000"/>
                              <a:gd name="adj2" fmla="val 107977"/>
                              <a:gd name="adj3" fmla="val 50000"/>
                              <a:gd name="adj4" fmla="val 107977"/>
                              <a:gd name="adj5" fmla="val 70833"/>
                              <a:gd name="adj6" fmla="val 12240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04B3F" w14:textId="77777777" w:rsidR="004759B7" w:rsidRPr="006B1364" w:rsidRDefault="004759B7" w:rsidP="00292BAA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Vrpca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2" name="AutoShape 443"/>
                        <wps:cNvSpPr>
                          <a:spLocks/>
                        </wps:cNvSpPr>
                        <wps:spPr bwMode="auto">
                          <a:xfrm>
                            <a:off x="1494" y="3847"/>
                            <a:ext cx="1977" cy="932"/>
                          </a:xfrm>
                          <a:prstGeom prst="callout2">
                            <a:avLst>
                              <a:gd name="adj1" fmla="val 23106"/>
                              <a:gd name="adj2" fmla="val 111111"/>
                              <a:gd name="adj3" fmla="val 23106"/>
                              <a:gd name="adj4" fmla="val 153148"/>
                              <a:gd name="adj5" fmla="val 127213"/>
                              <a:gd name="adj6" fmla="val 154444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9569C6" w14:textId="77777777" w:rsidR="004759B7" w:rsidRPr="006B1364" w:rsidRDefault="004759B7" w:rsidP="00FC48A6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Kartica </w:t>
                              </w:r>
                              <w:r w:rsidRPr="00767942">
                                <w:rPr>
                                  <w:rFonts w:cs="Arial"/>
                                  <w:b/>
                                  <w:sz w:val="16"/>
                                  <w:szCs w:val="16"/>
                                </w:rPr>
                                <w:t>Datoteka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793" name="AutoShape 203"/>
                        <wps:cNvSpPr>
                          <a:spLocks/>
                        </wps:cNvSpPr>
                        <wps:spPr bwMode="auto">
                          <a:xfrm>
                            <a:off x="5778" y="3634"/>
                            <a:ext cx="3625" cy="492"/>
                          </a:xfrm>
                          <a:prstGeom prst="callout2">
                            <a:avLst>
                              <a:gd name="adj1" fmla="val 43796"/>
                              <a:gd name="adj2" fmla="val -6060"/>
                              <a:gd name="adj3" fmla="val 43796"/>
                              <a:gd name="adj4" fmla="val -13991"/>
                              <a:gd name="adj5" fmla="val 235278"/>
                              <a:gd name="adj6" fmla="val -1429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A5CD7D" w14:textId="77777777" w:rsidR="004759B7" w:rsidRPr="006B1364" w:rsidRDefault="004759B7" w:rsidP="00361D82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Alatna traka za brzi pristup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4" name="AutoShape 613"/>
                        <wps:cNvSpPr>
                          <a:spLocks/>
                        </wps:cNvSpPr>
                        <wps:spPr bwMode="auto">
                          <a:xfrm>
                            <a:off x="5943" y="4123"/>
                            <a:ext cx="1153" cy="492"/>
                          </a:xfrm>
                          <a:prstGeom prst="callout2">
                            <a:avLst>
                              <a:gd name="adj1" fmla="val 43796"/>
                              <a:gd name="adj2" fmla="val -19046"/>
                              <a:gd name="adj3" fmla="val 43796"/>
                              <a:gd name="adj4" fmla="val -31745"/>
                              <a:gd name="adj5" fmla="val 205352"/>
                              <a:gd name="adj6" fmla="val -3333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3A746" w14:textId="77777777" w:rsidR="004759B7" w:rsidRPr="006B1364" w:rsidRDefault="004759B7" w:rsidP="000E6D7F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Kartica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5" name="AutoShape 197"/>
                        <wps:cNvSpPr>
                          <a:spLocks/>
                        </wps:cNvSpPr>
                        <wps:spPr bwMode="auto">
                          <a:xfrm>
                            <a:off x="7958" y="4123"/>
                            <a:ext cx="2307" cy="492"/>
                          </a:xfrm>
                          <a:prstGeom prst="callout2">
                            <a:avLst>
                              <a:gd name="adj1" fmla="val 43796"/>
                              <a:gd name="adj2" fmla="val -9523"/>
                              <a:gd name="adj3" fmla="val 43796"/>
                              <a:gd name="adj4" fmla="val -21667"/>
                              <a:gd name="adj5" fmla="val 295134"/>
                              <a:gd name="adj6" fmla="val -2206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AC397" w14:textId="77777777" w:rsidR="004759B7" w:rsidRPr="006B1364" w:rsidRDefault="004759B7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Naredba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614"/>
                        <wps:cNvSpPr>
                          <a:spLocks/>
                        </wps:cNvSpPr>
                        <wps:spPr bwMode="auto">
                          <a:xfrm>
                            <a:off x="10699" y="3634"/>
                            <a:ext cx="2658" cy="492"/>
                          </a:xfrm>
                          <a:prstGeom prst="callout2">
                            <a:avLst>
                              <a:gd name="adj1" fmla="val 43796"/>
                              <a:gd name="adj2" fmla="val -8264"/>
                              <a:gd name="adj3" fmla="val 43796"/>
                              <a:gd name="adj4" fmla="val -18662"/>
                              <a:gd name="adj5" fmla="val 241847"/>
                              <a:gd name="adj6" fmla="val -1900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D39B73" w14:textId="77777777" w:rsidR="004759B7" w:rsidRPr="006B1364" w:rsidRDefault="004759B7" w:rsidP="00303101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Naslovna traka</w:t>
                              </w:r>
                            </w:p>
                          </w:txbxContent>
                        </wps:txbx>
                        <wps:bodyPr rot="0" vert="horz" wrap="square" lIns="0" tIns="45720" rIns="91440" bIns="45720" anchor="t" anchorCtr="0" upright="1">
                          <a:noAutofit/>
                        </wps:bodyPr>
                      </wps:wsp>
                      <wps:wsp>
                        <wps:cNvPr id="797" name="AutoShape 612"/>
                        <wps:cNvSpPr>
                          <a:spLocks/>
                        </wps:cNvSpPr>
                        <wps:spPr bwMode="auto">
                          <a:xfrm>
                            <a:off x="11610" y="4172"/>
                            <a:ext cx="1448" cy="442"/>
                          </a:xfrm>
                          <a:prstGeom prst="callout2">
                            <a:avLst>
                              <a:gd name="adj1" fmla="val 48648"/>
                              <a:gd name="adj2" fmla="val 115171"/>
                              <a:gd name="adj3" fmla="val 48648"/>
                              <a:gd name="adj4" fmla="val 128065"/>
                              <a:gd name="adj5" fmla="val 201894"/>
                              <a:gd name="adj6" fmla="val 12856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958A7" w14:textId="77777777" w:rsidR="004759B7" w:rsidRPr="006B1364" w:rsidRDefault="004759B7" w:rsidP="00A2375D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Skupina  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798" name="AutoShape 611"/>
                        <wps:cNvSpPr>
                          <a:spLocks/>
                        </wps:cNvSpPr>
                        <wps:spPr bwMode="auto">
                          <a:xfrm rot="16200000">
                            <a:off x="13306" y="4166"/>
                            <a:ext cx="249" cy="2102"/>
                          </a:xfrm>
                          <a:prstGeom prst="rightBrace">
                            <a:avLst>
                              <a:gd name="adj1" fmla="val 45994"/>
                              <a:gd name="adj2" fmla="val 51824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2" name="AutoShape 318"/>
                        <wps:cNvSpPr>
                          <a:spLocks/>
                        </wps:cNvSpPr>
                        <wps:spPr bwMode="auto">
                          <a:xfrm>
                            <a:off x="13059" y="3667"/>
                            <a:ext cx="3786" cy="442"/>
                          </a:xfrm>
                          <a:prstGeom prst="callout2">
                            <a:avLst>
                              <a:gd name="adj1" fmla="val 48648"/>
                              <a:gd name="adj2" fmla="val 107912"/>
                              <a:gd name="adj3" fmla="val 48648"/>
                              <a:gd name="adj4" fmla="val 114634"/>
                              <a:gd name="adj5" fmla="val 261083"/>
                              <a:gd name="adj6" fmla="val 114898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F159A" w14:textId="3C54A605" w:rsidR="004759B7" w:rsidRPr="006B1364" w:rsidRDefault="004759B7" w:rsidP="00430C0F">
                              <w:pPr>
                                <w:jc w:val="right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Dugmad prozora programa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94" name="AutoShape 207"/>
                        <wps:cNvSpPr>
                          <a:spLocks/>
                        </wps:cNvSpPr>
                        <wps:spPr bwMode="auto">
                          <a:xfrm>
                            <a:off x="17930" y="9212"/>
                            <a:ext cx="1615" cy="562"/>
                          </a:xfrm>
                          <a:prstGeom prst="callout2">
                            <a:avLst>
                              <a:gd name="adj1" fmla="val 119815"/>
                              <a:gd name="adj2" fmla="val -98151"/>
                              <a:gd name="adj3" fmla="val 46155"/>
                              <a:gd name="adj4" fmla="val -3596"/>
                              <a:gd name="adj5" fmla="val 4627"/>
                              <a:gd name="adj6" fmla="val -19709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1475B" w14:textId="77777777" w:rsidR="004759B7" w:rsidRPr="006B1364" w:rsidRDefault="004759B7" w:rsidP="00C56E48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Trake za pomicanje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EF675" id="Group 1158" o:spid="_x0000_s1028" style="position:absolute;margin-left:-68.15pt;margin-top:10.15pt;width:541.75pt;height:280.6pt;z-index:251694080;mso-position-horizontal-relative:margin" coordorigin="-154,3634" coordsize="19837,6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1" o:spid="_x0000_s1029" type="#_x0000_t75" style="position:absolute;left:4213;top:4779;width:13484;height:5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" stroked="t">
                  <v:imagedata r:id="rId16" o:title=""/>
                </v:shape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AutoShape 212" o:spid="_x0000_s1030" type="#_x0000_t42" style="position:absolute;left:18045;top:8287;width:1394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" adj="-72226,51214,-1757,10625,-1405,11042" strokeweight=".25pt">
                  <v:textbox inset="0,1.3mm,0,0">
                    <w:txbxContent>
                      <w:p w14:paraId="5DEBBA07" w14:textId="77777777" w:rsidR="004759B7" w:rsidRPr="006B1364" w:rsidRDefault="004759B7" w:rsidP="00F7627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Statusna traka </w:t>
                        </w:r>
                      </w:p>
                    </w:txbxContent>
                  </v:textbox>
                  <o:callout v:ext="edit" minusy="t"/>
                </v:shape>
                <v:shape id="AutoShape 643" o:spid="_x0000_s1031" type="#_x0000_t42" style="position:absolute;left:18045;top:5449;width:1638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" adj="-76247,10690,-1216,10285,-393,9886" strokeweight=".25pt">
                  <v:textbox inset="0,1.3mm,0,0">
                    <w:txbxContent>
                      <w:p w14:paraId="7CBB6D93" w14:textId="77777777" w:rsidR="004759B7" w:rsidRDefault="004759B7" w:rsidP="00F7627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Pokretač</w:t>
                        </w:r>
                      </w:p>
                      <w:p w14:paraId="4C1605A5" w14:textId="5C80485A" w:rsidR="004759B7" w:rsidRDefault="004759B7" w:rsidP="00F7627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dijaloškog</w:t>
                        </w:r>
                      </w:p>
                      <w:p w14:paraId="0EA71744" w14:textId="60EF6EF3" w:rsidR="004759B7" w:rsidRPr="006B1364" w:rsidRDefault="004759B7" w:rsidP="00F76274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okvira</w:t>
                        </w:r>
                      </w:p>
                    </w:txbxContent>
                  </v:textbox>
                  <o:callout v:ext="edit" minusy="t"/>
                </v:shape>
                <v:shape id="AutoShape 211" o:spid="_x0000_s1032" type="#_x0000_t42" style="position:absolute;left:1377;top:9342;width:2094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" adj="41667,11233,27510,4634,23866,4634" strokeweight=".25pt">
                  <v:textbox inset="0,0,0,0">
                    <w:txbxContent>
                      <w:p w14:paraId="5CE48AD7" w14:textId="77777777" w:rsidR="004759B7" w:rsidRDefault="004759B7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Oznaka</w:t>
                        </w:r>
                      </w:p>
                      <w:p w14:paraId="46AF46C0" w14:textId="77777777" w:rsidR="004759B7" w:rsidRDefault="004759B7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radnoga</w:t>
                        </w:r>
                      </w:p>
                      <w:p w14:paraId="4D3A1C20" w14:textId="77777777" w:rsidR="004759B7" w:rsidRPr="006B1364" w:rsidRDefault="004759B7" w:rsidP="00361D82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lista</w:t>
                        </w:r>
                      </w:p>
                    </w:txbxContent>
                  </v:textbox>
                  <o:callout v:ext="edit" minusx="t" minusy="t"/>
                </v:shape>
                <v:shape id="AutoShape 446" o:spid="_x0000_s1033" type="#_x0000_t42" style="position:absolute;left:718;top:7796;width:2753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" adj="36594,4680,25334,4985,23323,4985" strokeweight=".25pt">
                  <v:textbox inset="0,0,0,0">
                    <w:txbxContent>
                      <w:p w14:paraId="7C76F238" w14:textId="77777777" w:rsidR="004759B7" w:rsidRDefault="004759B7" w:rsidP="000A781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Radni</w:t>
                        </w:r>
                      </w:p>
                      <w:p w14:paraId="7A373EE2" w14:textId="77777777" w:rsidR="004759B7" w:rsidRPr="006B1364" w:rsidRDefault="004759B7" w:rsidP="000A7813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list</w:t>
                        </w:r>
                      </w:p>
                    </w:txbxContent>
                  </v:textbox>
                  <o:callout v:ext="edit" minusx="t"/>
                </v:shape>
                <v:shape id="AutoShape 206" o:spid="_x0000_s1034" type="#_x0000_t42" style="position:absolute;left:-154;top:6479;width:3625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" adj="29192,-1581,23880,7491,22909,7491" strokeweight=".25pt">
                  <v:textbox inset="0,0,0,0">
                    <w:txbxContent>
                      <w:p w14:paraId="6F3BE176" w14:textId="77777777" w:rsidR="004759B7" w:rsidRDefault="004759B7" w:rsidP="00C56E48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Aktivna </w:t>
                        </w:r>
                      </w:p>
                      <w:p w14:paraId="67455D9B" w14:textId="77777777" w:rsidR="004759B7" w:rsidRPr="006B1364" w:rsidRDefault="004759B7" w:rsidP="00C56E48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ćelija</w:t>
                        </w:r>
                      </w:p>
                    </w:txbxContent>
                  </v:textbox>
                  <o:callout v:ext="edit" minusx="t"/>
                </v:shape>
                <v:shape id="AutoShape 616" o:spid="_x0000_s1035" type="#_x0000_t42" style="position:absolute;left:-154;top:5857;width:3625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" adj="46538,7297,25680,7506,22909,7506" strokeweight=".25pt">
                  <v:textbox inset="0,0,0,0">
                    <w:txbxContent>
                      <w:p w14:paraId="047D9BDB" w14:textId="77777777" w:rsidR="004759B7" w:rsidRDefault="004759B7" w:rsidP="00B6722B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Traka</w:t>
                        </w:r>
                      </w:p>
                      <w:p w14:paraId="61D0C4BF" w14:textId="77777777" w:rsidR="004759B7" w:rsidRPr="006B1364" w:rsidRDefault="004759B7" w:rsidP="00B6722B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formule</w:t>
                        </w:r>
                      </w:p>
                    </w:txbxContent>
                  </v:textbox>
                  <o:callout v:ext="edit" minusx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606" o:spid="_x0000_s1036" type="#_x0000_t87" style="position:absolute;left:3802;top:4999;width:328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" adj="2758" strokeweight=".25pt"/>
                <v:shape id="AutoShape 204" o:spid="_x0000_s1037" type="#_x0000_t42" style="position:absolute;left:718;top:5206;width:2753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" adj="26440,15300,23323,10800,23323,10800" stroked="f" strokeweight=".25pt">
                  <v:textbox inset="0,1.3mm,0,0">
                    <w:txbxContent>
                      <w:p w14:paraId="4EF04B3F" w14:textId="77777777" w:rsidR="004759B7" w:rsidRPr="006B1364" w:rsidRDefault="004759B7" w:rsidP="00292BAA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Vrpca</w:t>
                        </w:r>
                      </w:p>
                    </w:txbxContent>
                  </v:textbox>
                  <o:callout v:ext="edit" minusx="t" minusy="t"/>
                </v:shape>
                <v:shape id="AutoShape 443" o:spid="_x0000_s1038" type="#_x0000_t42" style="position:absolute;left:1494;top:3847;width:1977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" adj="33360,27478,33080,4991,24000,4991" strokeweight=".25pt">
                  <v:textbox inset="0,,0">
                    <w:txbxContent>
                      <w:p w14:paraId="169569C6" w14:textId="77777777" w:rsidR="004759B7" w:rsidRPr="006B1364" w:rsidRDefault="004759B7" w:rsidP="00FC48A6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Kartica </w:t>
                        </w:r>
                        <w:r w:rsidRPr="00767942">
                          <w:rPr>
                            <w:rFonts w:cs="Arial"/>
                            <w:b/>
                            <w:sz w:val="16"/>
                            <w:szCs w:val="16"/>
                          </w:rPr>
                          <w:t>Datoteka</w:t>
                        </w:r>
                      </w:p>
                    </w:txbxContent>
                  </v:textbox>
                  <o:callout v:ext="edit" minusx="t" minusy="t"/>
                </v:shape>
                <v:shape id="AutoShape 203" o:spid="_x0000_s1039" type="#_x0000_t42" style="position:absolute;left:5778;top:3634;width:3625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" adj="-3087,50820,-3022,9460,-1309,9460" strokeweight=".25pt">
                  <v:textbox inset="0,1.3mm,0,0">
                    <w:txbxContent>
                      <w:p w14:paraId="25A5CD7D" w14:textId="77777777" w:rsidR="004759B7" w:rsidRPr="006B1364" w:rsidRDefault="004759B7" w:rsidP="00361D82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Alatna traka za brzi pristup</w:t>
                        </w:r>
                      </w:p>
                    </w:txbxContent>
                  </v:textbox>
                  <o:callout v:ext="edit" minusy="t"/>
                </v:shape>
                <v:shape id="AutoShape 613" o:spid="_x0000_s1040" type="#_x0000_t42" style="position:absolute;left:5943;top:4123;width:1153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" adj="-7200,44356,-6857,9460,-4114,9460" strokeweight=".25pt">
                  <v:textbox inset="0,1.3mm,0,0">
                    <w:txbxContent>
                      <w:p w14:paraId="0CB3A746" w14:textId="77777777" w:rsidR="004759B7" w:rsidRPr="006B1364" w:rsidRDefault="004759B7" w:rsidP="000E6D7F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Kartica</w:t>
                        </w:r>
                      </w:p>
                    </w:txbxContent>
                  </v:textbox>
                  <o:callout v:ext="edit" minusy="t"/>
                </v:shape>
                <v:shape id="AutoShape 197" o:spid="_x0000_s1041" type="#_x0000_t42" style="position:absolute;left:7958;top:4123;width:2307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" adj="-4766,63749,-4680,9460,-2057,9460" strokeweight=".25pt">
                  <v:textbox inset="0">
                    <w:txbxContent>
                      <w:p w14:paraId="1AFAC397" w14:textId="77777777" w:rsidR="004759B7" w:rsidRPr="006B1364" w:rsidRDefault="004759B7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Naredba</w:t>
                        </w:r>
                      </w:p>
                    </w:txbxContent>
                  </v:textbox>
                  <o:callout v:ext="edit" minusy="t"/>
                </v:shape>
                <v:shape id="AutoShape 614" o:spid="_x0000_s1042" type="#_x0000_t42" style="position:absolute;left:10699;top:3634;width:2658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" adj="-4106,52239,-4031,9460,-1785,9460" strokeweight=".25pt">
                  <v:textbox inset="0">
                    <w:txbxContent>
                      <w:p w14:paraId="04D39B73" w14:textId="77777777" w:rsidR="004759B7" w:rsidRPr="006B1364" w:rsidRDefault="004759B7" w:rsidP="00303101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Naslovna traka</w:t>
                        </w:r>
                      </w:p>
                    </w:txbxContent>
                  </v:textbox>
                  <o:callout v:ext="edit" minusy="t"/>
                </v:shape>
                <v:shape id="AutoShape 612" o:spid="_x0000_s1043" type="#_x0000_t42" style="position:absolute;left:11610;top:4172;width:1448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" adj="27771,43609,27662,10508,24877,10508" strokeweight=".25pt">
                  <v:textbox inset="0,1.3mm,0,0">
                    <w:txbxContent>
                      <w:p w14:paraId="0EB958A7" w14:textId="77777777" w:rsidR="004759B7" w:rsidRPr="006B1364" w:rsidRDefault="004759B7" w:rsidP="00A2375D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Skupina  </w:t>
                        </w:r>
                      </w:p>
                    </w:txbxContent>
                  </v:textbox>
                  <o:callout v:ext="edit" minusx="t" minusy="t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611" o:spid="_x0000_s1044" type="#_x0000_t88" style="position:absolute;left:13306;top:4166;width:249;height:210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" adj="1177,11194" strokeweight=".25pt">
                  <v:textbox inset="0,1.3mm,0,0"/>
                </v:shape>
                <v:shape id="AutoShape 318" o:spid="_x0000_s1045" type="#_x0000_t42" style="position:absolute;left:13059;top:3667;width:3786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" adj="24818,56394,24761,10508,23309,10508" strokeweight=".25pt">
                  <v:textbox inset="0,1.3mm,0,0">
                    <w:txbxContent>
                      <w:p w14:paraId="1D9F159A" w14:textId="3C54A605" w:rsidR="004759B7" w:rsidRPr="006B1364" w:rsidRDefault="004759B7" w:rsidP="00430C0F">
                        <w:pPr>
                          <w:jc w:val="right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Dugmad prozora programa</w:t>
                        </w:r>
                      </w:p>
                    </w:txbxContent>
                  </v:textbox>
                  <o:callout v:ext="edit" minusx="t" minusy="t"/>
                </v:shape>
                <v:shape id="AutoShape 207" o:spid="_x0000_s1046" type="#_x0000_t42" style="position:absolute;left:17930;top:9212;width:1615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" adj="-4257,999,-777,9969,-21201,25880" strokeweight=".25pt">
                  <v:textbox inset="0,0,0,0">
                    <w:txbxContent>
                      <w:p w14:paraId="2631475B" w14:textId="77777777" w:rsidR="004759B7" w:rsidRPr="006B1364" w:rsidRDefault="004759B7" w:rsidP="00C56E48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Trake za pomicanje</w:t>
                        </w:r>
                      </w:p>
                    </w:txbxContent>
                  </v:textbox>
                  <o:callout v:ext="edit" minusx="t"/>
                </v:shape>
                <w10:wrap anchorx="margin"/>
              </v:group>
            </w:pict>
          </mc:Fallback>
        </mc:AlternateContent>
      </w:r>
    </w:p>
    <w:p w14:paraId="0FE4A080" w14:textId="77777777" w:rsidR="00473AD3" w:rsidRPr="00280A45" w:rsidRDefault="00473AD3" w:rsidP="006119F9">
      <w:pPr>
        <w:pStyle w:val="-TEKST"/>
        <w:spacing w:after="240"/>
        <w:ind w:right="-10"/>
        <w:jc w:val="left"/>
      </w:pPr>
    </w:p>
    <w:p w14:paraId="50EE00DA" w14:textId="77777777" w:rsidR="00473AD3" w:rsidRPr="00280A45" w:rsidRDefault="00473AD3" w:rsidP="006119F9">
      <w:pPr>
        <w:pStyle w:val="-TEKST"/>
        <w:spacing w:after="240"/>
        <w:ind w:right="-10"/>
        <w:jc w:val="left"/>
      </w:pPr>
    </w:p>
    <w:p w14:paraId="55A3876E" w14:textId="77777777" w:rsidR="007B0B93" w:rsidRPr="00280A45" w:rsidRDefault="007B0B93" w:rsidP="006119F9">
      <w:pPr>
        <w:widowControl w:val="0"/>
        <w:ind w:right="-10"/>
        <w:jc w:val="both"/>
        <w:rPr>
          <w:sz w:val="22"/>
        </w:rPr>
      </w:pPr>
    </w:p>
    <w:p w14:paraId="7D8F77CD" w14:textId="77777777" w:rsidR="00936526" w:rsidRPr="00280A45" w:rsidRDefault="00936526" w:rsidP="006119F9">
      <w:pPr>
        <w:widowControl w:val="0"/>
        <w:ind w:right="-10"/>
        <w:jc w:val="both"/>
        <w:rPr>
          <w:sz w:val="22"/>
        </w:rPr>
      </w:pPr>
    </w:p>
    <w:p w14:paraId="03F3E272" w14:textId="77777777" w:rsidR="00DE1A21" w:rsidRPr="00280A45" w:rsidRDefault="00DE1A21" w:rsidP="006119F9">
      <w:pPr>
        <w:widowControl w:val="0"/>
        <w:ind w:right="-10"/>
        <w:jc w:val="both"/>
        <w:rPr>
          <w:sz w:val="22"/>
        </w:rPr>
      </w:pPr>
    </w:p>
    <w:p w14:paraId="3E42E357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271855BA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6B9D813B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1473AB46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347E5334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6D4AC343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6831C538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5867D420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2241C736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5084388F" w14:textId="77777777" w:rsidR="007B0B93" w:rsidRPr="00280A45" w:rsidRDefault="007B0B93" w:rsidP="006119F9">
      <w:pPr>
        <w:widowControl w:val="0"/>
        <w:ind w:right="-10"/>
        <w:jc w:val="both"/>
        <w:rPr>
          <w:sz w:val="22"/>
        </w:rPr>
      </w:pPr>
    </w:p>
    <w:p w14:paraId="7B7AACE6" w14:textId="77777777" w:rsidR="007B0B93" w:rsidRPr="00280A45" w:rsidRDefault="007B0B93" w:rsidP="006119F9">
      <w:pPr>
        <w:widowControl w:val="0"/>
        <w:ind w:right="-10"/>
        <w:jc w:val="both"/>
        <w:rPr>
          <w:sz w:val="22"/>
        </w:rPr>
      </w:pPr>
    </w:p>
    <w:p w14:paraId="2C47E36D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5CEC876A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7913DDE6" w14:textId="77777777" w:rsidR="00663C84" w:rsidRPr="00280A45" w:rsidRDefault="00663C84" w:rsidP="006119F9">
      <w:pPr>
        <w:widowControl w:val="0"/>
        <w:ind w:right="-10"/>
        <w:jc w:val="both"/>
        <w:rPr>
          <w:sz w:val="22"/>
        </w:rPr>
      </w:pPr>
    </w:p>
    <w:p w14:paraId="645D9E44" w14:textId="0547D3E0" w:rsidR="008D518A" w:rsidRPr="00280A45" w:rsidRDefault="008D518A" w:rsidP="008D518A">
      <w:pPr>
        <w:pStyle w:val="-TEKST"/>
        <w:ind w:right="-10"/>
        <w:jc w:val="left"/>
      </w:pPr>
      <w:r w:rsidRPr="00280A45">
        <w:lastRenderedPageBreak/>
        <w:t xml:space="preserve">Datoteka programa </w:t>
      </w:r>
      <w:r w:rsidRPr="00B511DA">
        <w:rPr>
          <w:iCs/>
        </w:rPr>
        <w:t>Excel</w:t>
      </w:r>
      <w:r w:rsidRPr="00280A45">
        <w:t xml:space="preserve"> zove se </w:t>
      </w:r>
      <w:r w:rsidRPr="00280A45">
        <w:rPr>
          <w:b/>
          <w:bCs w:val="0"/>
        </w:rPr>
        <w:t>radna knjiga</w:t>
      </w:r>
      <w:r w:rsidRPr="00280A45">
        <w:t xml:space="preserve">. Radna knjiga primarni je dokument u programu </w:t>
      </w:r>
      <w:r w:rsidRPr="00B511DA">
        <w:rPr>
          <w:iCs/>
        </w:rPr>
        <w:t>Excel</w:t>
      </w:r>
      <w:r w:rsidRPr="00280A45">
        <w:t>, a služi za rad s podacima u obliku tablice te za njihovo pohranjivanje.</w:t>
      </w:r>
    </w:p>
    <w:p w14:paraId="768D9541" w14:textId="455FE201" w:rsidR="008D518A" w:rsidRPr="00280A45" w:rsidRDefault="008D518A" w:rsidP="008D518A">
      <w:pPr>
        <w:pStyle w:val="-TEKST"/>
        <w:ind w:right="-10"/>
        <w:jc w:val="left"/>
      </w:pPr>
      <w:r w:rsidRPr="00280A45">
        <w:t xml:space="preserve">Radna knjiga sastoji </w:t>
      </w:r>
      <w:r w:rsidR="00361EE4" w:rsidRPr="00280A45">
        <w:t xml:space="preserve">se </w:t>
      </w:r>
      <w:r w:rsidRPr="00280A45">
        <w:t xml:space="preserve">od jednog ili više </w:t>
      </w:r>
      <w:r w:rsidRPr="00280A45">
        <w:rPr>
          <w:b/>
          <w:bCs w:val="0"/>
        </w:rPr>
        <w:t>radnih listova</w:t>
      </w:r>
      <w:r w:rsidRPr="00280A45">
        <w:t xml:space="preserve"> koji nalikuju listovima u bilježnici. Osnovu radnoga lista </w:t>
      </w:r>
      <w:r w:rsidR="00CD05B5" w:rsidRPr="00280A45">
        <w:t xml:space="preserve">i najveći prostor prozora programa </w:t>
      </w:r>
      <w:r w:rsidR="00CD05B5" w:rsidRPr="00B511DA">
        <w:t>Excel</w:t>
      </w:r>
      <w:r w:rsidR="00CD05B5" w:rsidRPr="00280A45">
        <w:t xml:space="preserve"> </w:t>
      </w:r>
      <w:r w:rsidRPr="00280A45">
        <w:t>čini tablica koja se sastoji od redaka i stupaca. Svakome od 16</w:t>
      </w:r>
      <w:r w:rsidR="00280A45">
        <w:t xml:space="preserve"> </w:t>
      </w:r>
      <w:r w:rsidRPr="00280A45">
        <w:t>384 (2</w:t>
      </w:r>
      <w:r w:rsidRPr="00280A45">
        <w:rPr>
          <w:vertAlign w:val="superscript"/>
        </w:rPr>
        <w:t>14</w:t>
      </w:r>
      <w:r w:rsidRPr="00280A45">
        <w:t>) stupaca dodijeljena je slovna oznaka kao naslov stupca (od A do XFD), a svakome od redaka broj (od 1 do 1</w:t>
      </w:r>
      <w:r w:rsidR="00280A45">
        <w:t xml:space="preserve"> </w:t>
      </w:r>
      <w:r w:rsidRPr="00280A45">
        <w:t>048</w:t>
      </w:r>
      <w:r w:rsidR="00280A45">
        <w:t xml:space="preserve"> </w:t>
      </w:r>
      <w:r w:rsidRPr="00280A45">
        <w:t>576 (2</w:t>
      </w:r>
      <w:r w:rsidRPr="00280A45">
        <w:rPr>
          <w:vertAlign w:val="superscript"/>
        </w:rPr>
        <w:t>20</w:t>
      </w:r>
      <w:r w:rsidRPr="00280A45">
        <w:t xml:space="preserve">)). </w:t>
      </w:r>
    </w:p>
    <w:p w14:paraId="38E081B1" w14:textId="23E75F7B" w:rsidR="008D518A" w:rsidRPr="00280A45" w:rsidRDefault="008D518A" w:rsidP="008D518A">
      <w:pPr>
        <w:pStyle w:val="-TEKST"/>
        <w:ind w:right="-10"/>
        <w:jc w:val="left"/>
      </w:pPr>
      <w:r w:rsidRPr="00280A45">
        <w:rPr>
          <w:bCs w:val="0"/>
        </w:rPr>
        <w:t>Na presjeku stupca i re</w:t>
      </w:r>
      <w:r w:rsidR="00CD05B5" w:rsidRPr="00280A45">
        <w:rPr>
          <w:bCs w:val="0"/>
        </w:rPr>
        <w:t>t</w:t>
      </w:r>
      <w:r w:rsidRPr="00280A45">
        <w:rPr>
          <w:bCs w:val="0"/>
        </w:rPr>
        <w:t xml:space="preserve">ka nalazi se </w:t>
      </w:r>
      <w:r w:rsidRPr="00280A45">
        <w:rPr>
          <w:b/>
        </w:rPr>
        <w:t>ćelija</w:t>
      </w:r>
      <w:r w:rsidRPr="00280A45">
        <w:t xml:space="preserve">. Ćelija je osnovni element tablice, a služi za unos, prikaz i pohranu podataka. Svaka ćelija ima jedinstvenu adresu koja se sastoji od </w:t>
      </w:r>
      <w:r w:rsidR="002A6EF0" w:rsidRPr="00280A45">
        <w:t>slovne</w:t>
      </w:r>
      <w:r w:rsidRPr="00280A45">
        <w:t xml:space="preserve"> oznake stupca i broja retka (npr. A1, B2, C4).</w:t>
      </w:r>
    </w:p>
    <w:p w14:paraId="4B2D0806" w14:textId="7B11FB55" w:rsidR="008D518A" w:rsidRPr="00280A45" w:rsidRDefault="008D518A" w:rsidP="00DA5216">
      <w:pPr>
        <w:widowControl w:val="0"/>
        <w:spacing w:after="120"/>
        <w:ind w:right="-11"/>
        <w:jc w:val="both"/>
        <w:rPr>
          <w:sz w:val="22"/>
          <w:szCs w:val="22"/>
        </w:rPr>
      </w:pPr>
      <w:r w:rsidRPr="00280A45">
        <w:rPr>
          <w:b/>
          <w:sz w:val="22"/>
          <w:szCs w:val="22"/>
        </w:rPr>
        <w:t>Aktivna ćelija</w:t>
      </w:r>
      <w:r w:rsidRPr="00280A45">
        <w:rPr>
          <w:bCs/>
          <w:sz w:val="22"/>
          <w:szCs w:val="22"/>
        </w:rPr>
        <w:t xml:space="preserve"> je trenutačno</w:t>
      </w:r>
      <w:r w:rsidRPr="00280A45">
        <w:rPr>
          <w:sz w:val="22"/>
          <w:szCs w:val="22"/>
        </w:rPr>
        <w:t xml:space="preserve"> odabrana ćelija </w:t>
      </w:r>
      <w:r w:rsidR="00CD05B5" w:rsidRPr="00280A45">
        <w:rPr>
          <w:sz w:val="22"/>
          <w:szCs w:val="22"/>
        </w:rPr>
        <w:t>(</w:t>
      </w:r>
      <w:r w:rsidRPr="00280A45">
        <w:rPr>
          <w:sz w:val="22"/>
          <w:szCs w:val="22"/>
        </w:rPr>
        <w:t>ili raspon ćelija</w:t>
      </w:r>
      <w:r w:rsidR="00CD05B5" w:rsidRPr="00280A45">
        <w:rPr>
          <w:sz w:val="22"/>
          <w:szCs w:val="22"/>
        </w:rPr>
        <w:t>)</w:t>
      </w:r>
      <w:r w:rsidRPr="00280A45">
        <w:rPr>
          <w:sz w:val="22"/>
          <w:szCs w:val="22"/>
        </w:rPr>
        <w:t xml:space="preserve"> i označena je istaknutim okvirom.</w:t>
      </w:r>
    </w:p>
    <w:p w14:paraId="7DE55700" w14:textId="3A5A210E" w:rsidR="002A6EF0" w:rsidRPr="00280A45" w:rsidRDefault="002A6EF0" w:rsidP="002A6EF0">
      <w:pPr>
        <w:pStyle w:val="-TEKST"/>
        <w:ind w:right="-10"/>
        <w:jc w:val="left"/>
      </w:pPr>
      <w:r w:rsidRPr="00280A45">
        <w:rPr>
          <w:b/>
          <w:bCs w:val="0"/>
        </w:rPr>
        <w:t>Oznake s nazivima radnih listova</w:t>
      </w:r>
      <w:r w:rsidRPr="00280A45">
        <w:t xml:space="preserve"> pri dnu prozora omogućavaju odabir </w:t>
      </w:r>
      <w:r w:rsidR="00CD05B5" w:rsidRPr="00280A45">
        <w:t>i p</w:t>
      </w:r>
      <w:r w:rsidR="00177C06" w:rsidRPr="00280A45">
        <w:t>ozicioniranje</w:t>
      </w:r>
      <w:r w:rsidR="00CD05B5" w:rsidRPr="00280A45">
        <w:t xml:space="preserve"> na </w:t>
      </w:r>
      <w:r w:rsidRPr="00280A45">
        <w:t>željen</w:t>
      </w:r>
      <w:r w:rsidR="00CD05B5" w:rsidRPr="00280A45">
        <w:t>i</w:t>
      </w:r>
      <w:r w:rsidRPr="00280A45">
        <w:t xml:space="preserve"> radn</w:t>
      </w:r>
      <w:r w:rsidR="00CD05B5" w:rsidRPr="00280A45">
        <w:t>i</w:t>
      </w:r>
      <w:r w:rsidRPr="00280A45">
        <w:t xml:space="preserve"> list.</w:t>
      </w:r>
    </w:p>
    <w:p w14:paraId="17B28152" w14:textId="76FC80E6" w:rsidR="00DE1A21" w:rsidRPr="00280A45" w:rsidRDefault="00DE1A21" w:rsidP="00DA5216">
      <w:pPr>
        <w:widowControl w:val="0"/>
        <w:spacing w:after="120"/>
        <w:ind w:right="-11"/>
        <w:jc w:val="both"/>
        <w:rPr>
          <w:sz w:val="22"/>
          <w:szCs w:val="22"/>
        </w:rPr>
      </w:pPr>
      <w:r w:rsidRPr="00280A45">
        <w:rPr>
          <w:b/>
          <w:sz w:val="22"/>
          <w:szCs w:val="22"/>
        </w:rPr>
        <w:t>Naslovna traka</w:t>
      </w:r>
      <w:r w:rsidRPr="00280A45">
        <w:rPr>
          <w:sz w:val="22"/>
          <w:szCs w:val="22"/>
        </w:rPr>
        <w:t xml:space="preserve"> smještena </w:t>
      </w:r>
      <w:r w:rsidR="000F1DA8" w:rsidRPr="00280A45">
        <w:rPr>
          <w:sz w:val="22"/>
          <w:szCs w:val="22"/>
        </w:rPr>
        <w:t xml:space="preserve">je </w:t>
      </w:r>
      <w:r w:rsidRPr="00280A45">
        <w:rPr>
          <w:sz w:val="22"/>
          <w:szCs w:val="22"/>
        </w:rPr>
        <w:t xml:space="preserve">na vrhu prozora, </w:t>
      </w:r>
      <w:r w:rsidR="00D3010E" w:rsidRPr="00280A45">
        <w:rPr>
          <w:sz w:val="22"/>
          <w:szCs w:val="22"/>
        </w:rPr>
        <w:t xml:space="preserve">a </w:t>
      </w:r>
      <w:r w:rsidRPr="00280A45">
        <w:rPr>
          <w:sz w:val="22"/>
          <w:szCs w:val="22"/>
        </w:rPr>
        <w:t xml:space="preserve">sadrži naziv </w:t>
      </w:r>
      <w:r w:rsidR="00854524" w:rsidRPr="00280A45">
        <w:rPr>
          <w:sz w:val="22"/>
          <w:szCs w:val="22"/>
        </w:rPr>
        <w:t>programa</w:t>
      </w:r>
      <w:r w:rsidRPr="00280A45">
        <w:rPr>
          <w:sz w:val="22"/>
          <w:szCs w:val="22"/>
        </w:rPr>
        <w:t xml:space="preserve"> i naziv otvorene radne knjige. S desne strane trake </w:t>
      </w:r>
      <w:r w:rsidR="0032015C" w:rsidRPr="00280A45">
        <w:rPr>
          <w:sz w:val="22"/>
          <w:szCs w:val="22"/>
        </w:rPr>
        <w:t>nalaze se</w:t>
      </w:r>
      <w:r w:rsidRPr="00280A45">
        <w:rPr>
          <w:sz w:val="22"/>
          <w:szCs w:val="22"/>
        </w:rPr>
        <w:t xml:space="preserve"> tri standardn</w:t>
      </w:r>
      <w:r w:rsidR="00CD72D9">
        <w:rPr>
          <w:sz w:val="22"/>
          <w:szCs w:val="22"/>
        </w:rPr>
        <w:t>a</w:t>
      </w:r>
      <w:r w:rsidRPr="00280A45">
        <w:rPr>
          <w:sz w:val="22"/>
          <w:szCs w:val="22"/>
        </w:rPr>
        <w:t xml:space="preserve"> </w:t>
      </w:r>
      <w:r w:rsidR="00440626" w:rsidRPr="00280A45">
        <w:rPr>
          <w:sz w:val="22"/>
          <w:szCs w:val="22"/>
        </w:rPr>
        <w:t>dugmeta</w:t>
      </w:r>
      <w:r w:rsidR="004A738A" w:rsidRPr="00280A45">
        <w:rPr>
          <w:sz w:val="22"/>
          <w:szCs w:val="22"/>
        </w:rPr>
        <w:t xml:space="preserve"> za upravljanje prozorom</w:t>
      </w:r>
      <w:r w:rsidRPr="00280A45">
        <w:rPr>
          <w:sz w:val="22"/>
          <w:szCs w:val="22"/>
        </w:rPr>
        <w:t>: za smanjenje prozora, za obnavljanje veličine prozora i za zatvaranje prozora</w:t>
      </w:r>
      <w:r w:rsidR="008C48F1" w:rsidRPr="00280A45">
        <w:rPr>
          <w:sz w:val="22"/>
          <w:szCs w:val="22"/>
        </w:rPr>
        <w:t xml:space="preserve"> </w:t>
      </w:r>
      <w:r w:rsidR="00A34981" w:rsidRPr="00280A45">
        <w:rPr>
          <w:sz w:val="22"/>
          <w:szCs w:val="22"/>
        </w:rPr>
        <w:t xml:space="preserve">programa </w:t>
      </w:r>
      <w:r w:rsidR="008C48F1" w:rsidRPr="00CD72D9">
        <w:rPr>
          <w:iCs/>
          <w:sz w:val="22"/>
          <w:szCs w:val="22"/>
        </w:rPr>
        <w:t>Excel</w:t>
      </w:r>
      <w:r w:rsidRPr="00280A45">
        <w:rPr>
          <w:sz w:val="22"/>
          <w:szCs w:val="22"/>
        </w:rPr>
        <w:t>.</w:t>
      </w:r>
      <w:r w:rsidR="004A738A" w:rsidRPr="00280A45">
        <w:rPr>
          <w:sz w:val="22"/>
          <w:szCs w:val="22"/>
        </w:rPr>
        <w:t xml:space="preserve"> Lijevo od njih nalazi se dugme za upravljanje prikazom vrpce.</w:t>
      </w:r>
      <w:r w:rsidR="00FB38A5" w:rsidRPr="00280A45">
        <w:rPr>
          <w:sz w:val="22"/>
          <w:szCs w:val="22"/>
        </w:rPr>
        <w:t xml:space="preserve"> </w:t>
      </w:r>
      <w:r w:rsidR="00E51123" w:rsidRPr="00280A45">
        <w:rPr>
          <w:sz w:val="22"/>
          <w:szCs w:val="22"/>
        </w:rPr>
        <w:t>Na</w:t>
      </w:r>
      <w:r w:rsidR="00FB38A5" w:rsidRPr="00280A45">
        <w:rPr>
          <w:sz w:val="22"/>
          <w:szCs w:val="22"/>
        </w:rPr>
        <w:t xml:space="preserve"> sredini trake nalazi se okvir </w:t>
      </w:r>
      <w:r w:rsidR="00FB38A5" w:rsidRPr="00280A45">
        <w:rPr>
          <w:b/>
          <w:sz w:val="22"/>
          <w:szCs w:val="22"/>
        </w:rPr>
        <w:t>Pretraži</w:t>
      </w:r>
      <w:r w:rsidR="00FB38A5" w:rsidRPr="00280A45">
        <w:rPr>
          <w:sz w:val="22"/>
          <w:szCs w:val="22"/>
        </w:rPr>
        <w:t xml:space="preserve">, a s lijeve strane </w:t>
      </w:r>
      <w:r w:rsidR="00FB38A5" w:rsidRPr="00280A45">
        <w:rPr>
          <w:b/>
          <w:sz w:val="22"/>
          <w:szCs w:val="22"/>
        </w:rPr>
        <w:t>Alatna traka za brzi pristup</w:t>
      </w:r>
      <w:r w:rsidR="00FB38A5" w:rsidRPr="00280A45">
        <w:rPr>
          <w:sz w:val="22"/>
          <w:szCs w:val="22"/>
        </w:rPr>
        <w:t>.</w:t>
      </w:r>
    </w:p>
    <w:p w14:paraId="3617D972" w14:textId="2B9ACBA1" w:rsidR="00154054" w:rsidRPr="00280A45" w:rsidRDefault="00154054" w:rsidP="00866647">
      <w:pPr>
        <w:pStyle w:val="-TEKST"/>
        <w:ind w:right="-11"/>
        <w:jc w:val="left"/>
      </w:pPr>
      <w:r w:rsidRPr="00280A45">
        <w:rPr>
          <w:b/>
        </w:rPr>
        <w:t>Alatna traka za brzi pristup</w:t>
      </w:r>
      <w:r w:rsidRPr="00280A45">
        <w:t xml:space="preserve"> prilagodljiva </w:t>
      </w:r>
      <w:r w:rsidR="00A34981" w:rsidRPr="00280A45">
        <w:t xml:space="preserve">je </w:t>
      </w:r>
      <w:r w:rsidRPr="00280A45">
        <w:t xml:space="preserve">alatna traka koja sadrži naredbe neovisne o kartici </w:t>
      </w:r>
      <w:r w:rsidR="0035038A" w:rsidRPr="00280A45">
        <w:t xml:space="preserve">vrpce </w:t>
      </w:r>
      <w:r w:rsidRPr="00280A45">
        <w:t xml:space="preserve">koja je trenutačno prikazana </w:t>
      </w:r>
      <w:r w:rsidR="003D3527" w:rsidRPr="00280A45">
        <w:t>i na taj način</w:t>
      </w:r>
      <w:r w:rsidRPr="00280A45">
        <w:t xml:space="preserve"> omoguć</w:t>
      </w:r>
      <w:r w:rsidR="00A34981" w:rsidRPr="00280A45">
        <w:t>ava</w:t>
      </w:r>
      <w:r w:rsidRPr="00280A45">
        <w:t xml:space="preserve"> brzi pristup tim naredbama.</w:t>
      </w:r>
    </w:p>
    <w:p w14:paraId="4BFDACCD" w14:textId="0754B461" w:rsidR="00DE1A21" w:rsidRPr="00280A45" w:rsidRDefault="00154054" w:rsidP="006B1344">
      <w:pPr>
        <w:pStyle w:val="-TEKST"/>
        <w:ind w:right="-10"/>
        <w:jc w:val="left"/>
      </w:pPr>
      <w:r w:rsidRPr="00280A45">
        <w:rPr>
          <w:b/>
        </w:rPr>
        <w:t>Vrpca</w:t>
      </w:r>
      <w:r w:rsidRPr="00280A45">
        <w:t xml:space="preserve"> pomaže u pronalaženju naredbi potrebnih za izvođenje zadatka. </w:t>
      </w:r>
      <w:r w:rsidR="00B041EC" w:rsidRPr="00280A45">
        <w:t xml:space="preserve">Naredbe </w:t>
      </w:r>
      <w:r w:rsidR="0035038A" w:rsidRPr="00280A45">
        <w:t xml:space="preserve">se nalaze na karticama unutar kojih </w:t>
      </w:r>
      <w:r w:rsidR="00B041EC" w:rsidRPr="00280A45">
        <w:t>su organizirane u logične skupine.</w:t>
      </w:r>
    </w:p>
    <w:p w14:paraId="5DDB0BC3" w14:textId="4D002B4B" w:rsidR="00B041EC" w:rsidRPr="00280A45" w:rsidRDefault="00B47D8A" w:rsidP="006B1344">
      <w:pPr>
        <w:pStyle w:val="-TEKST"/>
        <w:ind w:right="-10"/>
        <w:jc w:val="left"/>
      </w:pPr>
      <w:r w:rsidRPr="00280A45">
        <w:rPr>
          <w:b/>
        </w:rPr>
        <w:t>Kartice</w:t>
      </w:r>
      <w:r w:rsidRPr="00280A45">
        <w:rPr>
          <w:bCs w:val="0"/>
        </w:rPr>
        <w:t xml:space="preserve"> </w:t>
      </w:r>
      <w:r w:rsidRPr="00280A45">
        <w:t xml:space="preserve">se nalaze na vrhu vrpce i predstavljaju osnovne zadatke koji se obavljaju u programu </w:t>
      </w:r>
      <w:r w:rsidRPr="00CD72D9">
        <w:rPr>
          <w:iCs/>
        </w:rPr>
        <w:t>Excel</w:t>
      </w:r>
      <w:r w:rsidRPr="00280A45">
        <w:t xml:space="preserve">. Standardne su kartice: </w:t>
      </w:r>
      <w:r w:rsidR="00981E50" w:rsidRPr="00280A45">
        <w:rPr>
          <w:b/>
          <w:bCs w:val="0"/>
        </w:rPr>
        <w:t>Datoteka</w:t>
      </w:r>
      <w:r w:rsidR="00981E50" w:rsidRPr="00280A45">
        <w:t xml:space="preserve">, </w:t>
      </w:r>
      <w:r w:rsidRPr="00280A45">
        <w:rPr>
          <w:b/>
          <w:iCs/>
        </w:rPr>
        <w:t>Polazno</w:t>
      </w:r>
      <w:r w:rsidRPr="00280A45">
        <w:t xml:space="preserve">, </w:t>
      </w:r>
      <w:r w:rsidRPr="00280A45">
        <w:rPr>
          <w:b/>
          <w:iCs/>
        </w:rPr>
        <w:t>Umetanje</w:t>
      </w:r>
      <w:r w:rsidRPr="00280A45">
        <w:t xml:space="preserve">, </w:t>
      </w:r>
      <w:r w:rsidR="00ED3B3F" w:rsidRPr="00280A45">
        <w:rPr>
          <w:b/>
          <w:iCs/>
        </w:rPr>
        <w:t>Raspored</w:t>
      </w:r>
      <w:r w:rsidR="00ED3B3F" w:rsidRPr="00280A45">
        <w:rPr>
          <w:i/>
          <w:iCs/>
        </w:rPr>
        <w:t xml:space="preserve"> </w:t>
      </w:r>
      <w:r w:rsidRPr="00280A45">
        <w:rPr>
          <w:b/>
          <w:iCs/>
        </w:rPr>
        <w:t>stranice</w:t>
      </w:r>
      <w:r w:rsidRPr="00280A45">
        <w:t xml:space="preserve">, </w:t>
      </w:r>
      <w:r w:rsidRPr="00280A45">
        <w:rPr>
          <w:b/>
          <w:iCs/>
        </w:rPr>
        <w:t>Formule</w:t>
      </w:r>
      <w:r w:rsidRPr="00280A45">
        <w:t xml:space="preserve">, </w:t>
      </w:r>
      <w:r w:rsidRPr="00280A45">
        <w:rPr>
          <w:b/>
          <w:iCs/>
        </w:rPr>
        <w:t>Podaci</w:t>
      </w:r>
      <w:r w:rsidRPr="00280A45">
        <w:t xml:space="preserve">, </w:t>
      </w:r>
      <w:r w:rsidRPr="00280A45">
        <w:rPr>
          <w:b/>
          <w:iCs/>
        </w:rPr>
        <w:t>Pregled</w:t>
      </w:r>
      <w:r w:rsidR="00ED3B3F" w:rsidRPr="00280A45">
        <w:rPr>
          <w:bCs w:val="0"/>
          <w:iCs/>
        </w:rPr>
        <w:t xml:space="preserve">, </w:t>
      </w:r>
      <w:r w:rsidRPr="00280A45">
        <w:rPr>
          <w:b/>
          <w:bCs w:val="0"/>
          <w:iCs/>
        </w:rPr>
        <w:t>Prikaz</w:t>
      </w:r>
      <w:r w:rsidR="00ED3B3F" w:rsidRPr="00280A45">
        <w:rPr>
          <w:iCs/>
        </w:rPr>
        <w:t xml:space="preserve"> i </w:t>
      </w:r>
      <w:r w:rsidR="00ED3B3F" w:rsidRPr="00280A45">
        <w:rPr>
          <w:b/>
          <w:bCs w:val="0"/>
        </w:rPr>
        <w:t>Pomoć</w:t>
      </w:r>
      <w:r w:rsidR="00ED3B3F" w:rsidRPr="00280A45">
        <w:t>,</w:t>
      </w:r>
      <w:r w:rsidRPr="00280A45">
        <w:t xml:space="preserve"> dok se neke (kontekstne kartice) pojavljuju samo kada se radi na određenim zadacima, na</w:t>
      </w:r>
      <w:r w:rsidR="00D06777">
        <w:t xml:space="preserve"> </w:t>
      </w:r>
      <w:r w:rsidRPr="00280A45">
        <w:t>primjer</w:t>
      </w:r>
      <w:r w:rsidR="00D06777">
        <w:t xml:space="preserve"> </w:t>
      </w:r>
      <w:r w:rsidRPr="00280A45">
        <w:t xml:space="preserve">kada se uređuju grafikoni, rabi </w:t>
      </w:r>
      <w:r w:rsidR="004A738A" w:rsidRPr="00280A45">
        <w:t xml:space="preserve">zaokretna </w:t>
      </w:r>
      <w:r w:rsidRPr="00280A45">
        <w:t>tablica ili kada se umeću grafički oblici.</w:t>
      </w:r>
    </w:p>
    <w:p w14:paraId="375F2922" w14:textId="523F7CCE" w:rsidR="00866647" w:rsidRPr="00280A45" w:rsidRDefault="00B47D8A" w:rsidP="00866647">
      <w:pPr>
        <w:pStyle w:val="-TEKST"/>
        <w:ind w:right="-11"/>
        <w:jc w:val="left"/>
      </w:pPr>
      <w:r w:rsidRPr="00280A45">
        <w:t xml:space="preserve">Kartica </w:t>
      </w:r>
      <w:r w:rsidRPr="00280A45">
        <w:rPr>
          <w:b/>
        </w:rPr>
        <w:t>Datoteka</w:t>
      </w:r>
      <w:r w:rsidRPr="00280A45">
        <w:t xml:space="preserve"> sadrži naredbe za upravljanje datotekama i podacima u njima, na primjer naredbe za stvaranje, </w:t>
      </w:r>
      <w:r w:rsidR="00C4457E" w:rsidRPr="00280A45">
        <w:t xml:space="preserve">otvaranje i </w:t>
      </w:r>
      <w:r w:rsidRPr="00280A45">
        <w:t>spremanje</w:t>
      </w:r>
      <w:r w:rsidR="00C4457E" w:rsidRPr="00280A45">
        <w:t xml:space="preserve"> datoteke</w:t>
      </w:r>
      <w:r w:rsidRPr="00280A45">
        <w:t xml:space="preserve">, pregledavanje </w:t>
      </w:r>
      <w:r w:rsidR="00C4457E" w:rsidRPr="00280A45">
        <w:t xml:space="preserve">prije ispisa </w:t>
      </w:r>
      <w:r w:rsidRPr="00280A45">
        <w:t xml:space="preserve">i ispisivanje. Pritiskom na karticu </w:t>
      </w:r>
      <w:r w:rsidRPr="00280A45">
        <w:rPr>
          <w:b/>
        </w:rPr>
        <w:t>Datoteka</w:t>
      </w:r>
      <w:r w:rsidRPr="00280A45">
        <w:t xml:space="preserve"> prelazi se u pozadinski prikaz radnoga lista</w:t>
      </w:r>
      <w:r w:rsidR="00D06777">
        <w:t>,</w:t>
      </w:r>
      <w:r w:rsidRPr="00280A45">
        <w:t xml:space="preserve"> iz kojega se izlazi pritiskom na dugme </w:t>
      </w:r>
      <w:r w:rsidRPr="00F3155B">
        <w:rPr>
          <w:noProof/>
          <w:position w:val="-6"/>
        </w:rPr>
        <w:drawing>
          <wp:inline distT="0" distB="0" distL="0" distR="0" wp14:anchorId="05CF7A69" wp14:editId="0397C3B9">
            <wp:extent cx="142875" cy="142875"/>
            <wp:effectExtent l="0" t="0" r="9525" b="9525"/>
            <wp:docPr id="907" name="Picture 7" descr="Ekran Datoteka - dugme Nat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kran Datoteka - dugme Natra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A45">
        <w:t xml:space="preserve"> ili pritiskom na tipku [Esc].</w:t>
      </w:r>
    </w:p>
    <w:p w14:paraId="58B9C967" w14:textId="130E9CB9" w:rsidR="00B041EC" w:rsidRPr="00280A45" w:rsidRDefault="00B041EC" w:rsidP="006B1344">
      <w:pPr>
        <w:pStyle w:val="-TEKST"/>
        <w:ind w:right="-10"/>
        <w:jc w:val="left"/>
      </w:pPr>
      <w:r w:rsidRPr="00280A45">
        <w:rPr>
          <w:b/>
        </w:rPr>
        <w:t>Skupine</w:t>
      </w:r>
      <w:r w:rsidRPr="00280A45">
        <w:t xml:space="preserve"> </w:t>
      </w:r>
      <w:r w:rsidR="00CD05B5" w:rsidRPr="00280A45">
        <w:t>sadrže</w:t>
      </w:r>
      <w:r w:rsidR="00D677A6" w:rsidRPr="00280A45">
        <w:t xml:space="preserve"> srodne naredbe potrebne za određenu vrstu zadataka</w:t>
      </w:r>
      <w:r w:rsidR="00B359D1" w:rsidRPr="00280A45">
        <w:t>, a nalaze se na svakoj kartici</w:t>
      </w:r>
      <w:r w:rsidR="00430C0F" w:rsidRPr="00280A45">
        <w:t>.</w:t>
      </w:r>
    </w:p>
    <w:p w14:paraId="6A705C44" w14:textId="3BAB998E" w:rsidR="00701D68" w:rsidRPr="00280A45" w:rsidRDefault="00701D68" w:rsidP="00D12E0E">
      <w:pPr>
        <w:pStyle w:val="-TEKST"/>
        <w:widowControl w:val="0"/>
        <w:ind w:right="-11"/>
        <w:jc w:val="left"/>
      </w:pPr>
      <w:r w:rsidRPr="00280A45">
        <w:rPr>
          <w:b/>
        </w:rPr>
        <w:t>Naredbe</w:t>
      </w:r>
      <w:r w:rsidRPr="00280A45">
        <w:t xml:space="preserve"> su sastavni dio skupina, </w:t>
      </w:r>
      <w:r w:rsidR="00D06777">
        <w:t xml:space="preserve">a </w:t>
      </w:r>
      <w:r w:rsidRPr="00280A45">
        <w:t xml:space="preserve">predstavljene su dugmetom, izbornikom ili </w:t>
      </w:r>
      <w:r w:rsidR="00ED3B3F" w:rsidRPr="00280A45">
        <w:t xml:space="preserve">dijaloškim </w:t>
      </w:r>
      <w:r w:rsidRPr="00280A45">
        <w:t>okvirom.</w:t>
      </w:r>
    </w:p>
    <w:p w14:paraId="73909376" w14:textId="164BF546" w:rsidR="00384C76" w:rsidRPr="00280A45" w:rsidRDefault="00384C76" w:rsidP="00D12E0E">
      <w:pPr>
        <w:pStyle w:val="-TEKST"/>
        <w:widowControl w:val="0"/>
        <w:ind w:right="-11"/>
        <w:jc w:val="left"/>
      </w:pPr>
      <w:r w:rsidRPr="00280A45">
        <w:rPr>
          <w:b/>
          <w:bCs w:val="0"/>
        </w:rPr>
        <w:t>Pokretači dijaloških okvira</w:t>
      </w:r>
      <w:r w:rsidRPr="00280A45">
        <w:t xml:space="preserve"> su male ikone koje se pojavljuju u nekim skupinama</w:t>
      </w:r>
      <w:r w:rsidR="00C64394" w:rsidRPr="00280A45">
        <w:t xml:space="preserve"> u donjem desnom kutu</w:t>
      </w:r>
      <w:r w:rsidRPr="00280A45">
        <w:t xml:space="preserve">. Pritiskom na odgovarajući pokretač otvorit će se s njim povezani dijaloški okvir ili okno </w:t>
      </w:r>
      <w:r w:rsidR="00205443" w:rsidRPr="00280A45">
        <w:t>z</w:t>
      </w:r>
      <w:r w:rsidRPr="00280A45">
        <w:t xml:space="preserve">adatka donoseći više mogućnosti povezanih s </w:t>
      </w:r>
      <w:r w:rsidR="00C64394" w:rsidRPr="00280A45">
        <w:t>naredbama u toj</w:t>
      </w:r>
      <w:r w:rsidRPr="00280A45">
        <w:t xml:space="preserve"> </w:t>
      </w:r>
      <w:r w:rsidR="00430C0F" w:rsidRPr="00280A45">
        <w:t>skupin</w:t>
      </w:r>
      <w:r w:rsidR="00C64394" w:rsidRPr="00280A45">
        <w:t>i</w:t>
      </w:r>
      <w:r w:rsidRPr="00280A45">
        <w:t>.</w:t>
      </w:r>
    </w:p>
    <w:p w14:paraId="0C761240" w14:textId="54605F80" w:rsidR="00DE1A21" w:rsidRPr="00280A45" w:rsidRDefault="00B2468B" w:rsidP="00B63421">
      <w:pPr>
        <w:pStyle w:val="-TEKST"/>
        <w:keepLines/>
        <w:ind w:right="-11"/>
        <w:jc w:val="left"/>
      </w:pPr>
      <w:r w:rsidRPr="00280A45">
        <w:rPr>
          <w:b/>
        </w:rPr>
        <w:lastRenderedPageBreak/>
        <w:t>Traka</w:t>
      </w:r>
      <w:r w:rsidR="00DE1A21" w:rsidRPr="00280A45">
        <w:rPr>
          <w:b/>
        </w:rPr>
        <w:t xml:space="preserve"> formul</w:t>
      </w:r>
      <w:r w:rsidRPr="00280A45">
        <w:rPr>
          <w:b/>
        </w:rPr>
        <w:t>e</w:t>
      </w:r>
      <w:r w:rsidR="00DE1A21" w:rsidRPr="00280A45">
        <w:t xml:space="preserve"> prikazuje </w:t>
      </w:r>
      <w:r w:rsidR="0032015C" w:rsidRPr="00280A45">
        <w:t>trenutačnu</w:t>
      </w:r>
      <w:r w:rsidR="00DE1A21" w:rsidRPr="00280A45">
        <w:t xml:space="preserve"> adresu </w:t>
      </w:r>
      <w:r w:rsidR="00B63421" w:rsidRPr="00280A45">
        <w:t xml:space="preserve">aktivne </w:t>
      </w:r>
      <w:r w:rsidR="00DE1A21" w:rsidRPr="00280A45">
        <w:t xml:space="preserve">ćelije </w:t>
      </w:r>
      <w:r w:rsidR="001350D4" w:rsidRPr="00280A45">
        <w:t xml:space="preserve">u </w:t>
      </w:r>
      <w:r w:rsidR="003D54D2" w:rsidRPr="00280A45">
        <w:rPr>
          <w:b/>
          <w:bCs w:val="0"/>
        </w:rPr>
        <w:t xml:space="preserve">Okviru </w:t>
      </w:r>
      <w:r w:rsidR="00270E7A" w:rsidRPr="00280A45">
        <w:rPr>
          <w:b/>
          <w:bCs w:val="0"/>
        </w:rPr>
        <w:t>naziva</w:t>
      </w:r>
      <w:r w:rsidR="00270E7A" w:rsidRPr="00280A45">
        <w:t xml:space="preserve"> </w:t>
      </w:r>
      <w:r w:rsidR="00DE1A21" w:rsidRPr="00280A45">
        <w:t>i sadržaj ćelije</w:t>
      </w:r>
      <w:r w:rsidR="00270E7A" w:rsidRPr="00280A45">
        <w:t xml:space="preserve"> u okviru </w:t>
      </w:r>
      <w:r w:rsidR="003D54D2" w:rsidRPr="00280A45">
        <w:rPr>
          <w:b/>
          <w:bCs w:val="0"/>
        </w:rPr>
        <w:t>Trak</w:t>
      </w:r>
      <w:r w:rsidR="0035038A" w:rsidRPr="00280A45">
        <w:rPr>
          <w:b/>
          <w:bCs w:val="0"/>
        </w:rPr>
        <w:t>a</w:t>
      </w:r>
      <w:r w:rsidR="003D54D2" w:rsidRPr="00280A45">
        <w:rPr>
          <w:b/>
          <w:bCs w:val="0"/>
        </w:rPr>
        <w:t xml:space="preserve"> </w:t>
      </w:r>
      <w:r w:rsidR="00270E7A" w:rsidRPr="00280A45">
        <w:rPr>
          <w:b/>
          <w:bCs w:val="0"/>
        </w:rPr>
        <w:t>formule</w:t>
      </w:r>
      <w:r w:rsidR="003D54D2" w:rsidRPr="00280A45">
        <w:t xml:space="preserve"> u užem smislu</w:t>
      </w:r>
      <w:r w:rsidR="00DE1A21" w:rsidRPr="00280A45">
        <w:t>. Na njoj se nalaz</w:t>
      </w:r>
      <w:r w:rsidR="00430C0F" w:rsidRPr="00280A45">
        <w:t>i</w:t>
      </w:r>
      <w:r w:rsidR="00DE1A21" w:rsidRPr="00280A45">
        <w:t xml:space="preserve"> i </w:t>
      </w:r>
      <w:r w:rsidR="00430C0F" w:rsidRPr="00280A45">
        <w:t>dugmad</w:t>
      </w:r>
      <w:r w:rsidR="00DE1A21" w:rsidRPr="00280A45">
        <w:t xml:space="preserve"> za </w:t>
      </w:r>
      <w:r w:rsidR="00E71287" w:rsidRPr="00280A45">
        <w:t xml:space="preserve">potvrdu </w:t>
      </w:r>
      <w:r w:rsidR="00E04A41" w:rsidRPr="00280A45">
        <w:t>unos</w:t>
      </w:r>
      <w:r w:rsidR="00E71287" w:rsidRPr="00280A45">
        <w:t>a</w:t>
      </w:r>
      <w:r w:rsidR="00DE1A21" w:rsidRPr="00280A45">
        <w:t xml:space="preserve"> podat</w:t>
      </w:r>
      <w:r w:rsidR="00E71287" w:rsidRPr="00280A45">
        <w:t>a</w:t>
      </w:r>
      <w:r w:rsidR="00DE1A21" w:rsidRPr="00280A45">
        <w:t>ka (</w:t>
      </w:r>
      <w:r w:rsidR="00E90831" w:rsidRPr="00280A45">
        <w:rPr>
          <w:b/>
        </w:rPr>
        <w:t>Unos</w:t>
      </w:r>
      <w:r w:rsidR="00DE1A21" w:rsidRPr="00280A45">
        <w:t>)</w:t>
      </w:r>
      <w:r w:rsidR="00FF585C" w:rsidRPr="00280A45">
        <w:t xml:space="preserve"> i</w:t>
      </w:r>
      <w:r w:rsidR="00DE1A21" w:rsidRPr="00280A45">
        <w:t xml:space="preserve"> za odustajanje od </w:t>
      </w:r>
      <w:r w:rsidR="00E04A41" w:rsidRPr="00280A45">
        <w:t>unosa</w:t>
      </w:r>
      <w:r w:rsidR="00DE1A21" w:rsidRPr="00280A45">
        <w:t xml:space="preserve"> podat</w:t>
      </w:r>
      <w:r w:rsidR="00E71287" w:rsidRPr="00280A45">
        <w:t>a</w:t>
      </w:r>
      <w:r w:rsidR="00DE1A21" w:rsidRPr="00280A45">
        <w:t>ka (</w:t>
      </w:r>
      <w:r w:rsidR="00E90831" w:rsidRPr="00280A45">
        <w:rPr>
          <w:b/>
        </w:rPr>
        <w:t>Odustani</w:t>
      </w:r>
      <w:r w:rsidR="00DE1A21" w:rsidRPr="00280A45">
        <w:t xml:space="preserve">) </w:t>
      </w:r>
      <w:r w:rsidR="00FF585C" w:rsidRPr="00280A45">
        <w:t>te</w:t>
      </w:r>
      <w:r w:rsidR="00DE1A21" w:rsidRPr="00280A45">
        <w:t xml:space="preserve"> </w:t>
      </w:r>
      <w:r w:rsidR="00430C0F" w:rsidRPr="00280A45">
        <w:t>dugme</w:t>
      </w:r>
      <w:r w:rsidR="00DE1A21" w:rsidRPr="00280A45">
        <w:t xml:space="preserve"> za </w:t>
      </w:r>
      <w:r w:rsidR="00E04A41" w:rsidRPr="00280A45">
        <w:t>umetanje</w:t>
      </w:r>
      <w:r w:rsidR="00DE1A21" w:rsidRPr="00280A45">
        <w:t xml:space="preserve"> funkcije</w:t>
      </w:r>
      <w:r w:rsidR="002A6EF0" w:rsidRPr="00280A45">
        <w:t xml:space="preserve"> (</w:t>
      </w:r>
      <w:r w:rsidR="002A6EF0" w:rsidRPr="00280A45">
        <w:rPr>
          <w:b/>
          <w:bCs w:val="0"/>
        </w:rPr>
        <w:t>Umetni funkciju</w:t>
      </w:r>
      <w:r w:rsidR="002A6EF0" w:rsidRPr="00280A45">
        <w:t>)</w:t>
      </w:r>
      <w:r w:rsidR="00DE1A21" w:rsidRPr="00280A45">
        <w:t>.</w:t>
      </w:r>
      <w:r w:rsidR="000A032E" w:rsidRPr="00280A45">
        <w:t xml:space="preserve"> Veličina </w:t>
      </w:r>
      <w:r w:rsidR="00A53B34" w:rsidRPr="00280A45">
        <w:t>okvira</w:t>
      </w:r>
      <w:r w:rsidR="00177C06" w:rsidRPr="00280A45">
        <w:t xml:space="preserve"> trake</w:t>
      </w:r>
      <w:r w:rsidR="00A53B34" w:rsidRPr="00280A45">
        <w:t xml:space="preserve"> formule</w:t>
      </w:r>
      <w:r w:rsidR="000A032E" w:rsidRPr="00280A45">
        <w:t xml:space="preserve"> </w:t>
      </w:r>
      <w:r w:rsidR="00270E7A" w:rsidRPr="00280A45">
        <w:t xml:space="preserve">može </w:t>
      </w:r>
      <w:r w:rsidR="000A032E" w:rsidRPr="00280A45">
        <w:t xml:space="preserve">se </w:t>
      </w:r>
      <w:r w:rsidR="00270E7A" w:rsidRPr="00280A45">
        <w:t xml:space="preserve">promijeniti </w:t>
      </w:r>
      <w:r w:rsidR="00A53B34" w:rsidRPr="00280A45">
        <w:t xml:space="preserve">kako bi se olakšalo pregledavanje i uređivanje dugačkih formula ili </w:t>
      </w:r>
      <w:r w:rsidR="001D5F32" w:rsidRPr="00280A45">
        <w:t>većih</w:t>
      </w:r>
      <w:r w:rsidR="00A53B34" w:rsidRPr="00280A45">
        <w:t xml:space="preserve"> količina teksta u ćeliji</w:t>
      </w:r>
      <w:r w:rsidR="000A032E" w:rsidRPr="00280A45">
        <w:t>.</w:t>
      </w:r>
      <w:r w:rsidR="00500306" w:rsidRPr="00280A45">
        <w:rPr>
          <w:color w:val="484848"/>
          <w:sz w:val="18"/>
          <w:szCs w:val="18"/>
        </w:rPr>
        <w:t xml:space="preserve"> </w:t>
      </w:r>
    </w:p>
    <w:p w14:paraId="365BBF9D" w14:textId="4E47E2A0" w:rsidR="00DE1A21" w:rsidRPr="00280A45" w:rsidRDefault="00DE1A21" w:rsidP="006B1344">
      <w:pPr>
        <w:pStyle w:val="-TEKST"/>
        <w:ind w:right="-10"/>
        <w:jc w:val="left"/>
      </w:pPr>
      <w:r w:rsidRPr="00280A45">
        <w:rPr>
          <w:b/>
        </w:rPr>
        <w:t>Trake za pomicanje</w:t>
      </w:r>
      <w:r w:rsidRPr="00280A45">
        <w:t xml:space="preserve"> </w:t>
      </w:r>
      <w:r w:rsidR="00486123" w:rsidRPr="00280A45">
        <w:t xml:space="preserve">(klizači) </w:t>
      </w:r>
      <w:r w:rsidRPr="00280A45">
        <w:t>služe za pregledavanje trenut</w:t>
      </w:r>
      <w:r w:rsidR="0032015C" w:rsidRPr="00280A45">
        <w:t>ačno</w:t>
      </w:r>
      <w:r w:rsidRPr="00280A45">
        <w:t xml:space="preserve"> nevidljivog</w:t>
      </w:r>
      <w:r w:rsidR="00A34981" w:rsidRPr="00280A45">
        <w:t>a</w:t>
      </w:r>
      <w:r w:rsidRPr="00280A45">
        <w:t xml:space="preserve"> dijela radnog</w:t>
      </w:r>
      <w:r w:rsidR="00A34981" w:rsidRPr="00280A45">
        <w:t>a</w:t>
      </w:r>
      <w:r w:rsidRPr="00280A45">
        <w:t xml:space="preserve"> lista (vodoravno i </w:t>
      </w:r>
      <w:r w:rsidR="005A0DFE" w:rsidRPr="00280A45">
        <w:t>okomito</w:t>
      </w:r>
      <w:r w:rsidR="00BB46C2" w:rsidRPr="00280A45">
        <w:t xml:space="preserve"> </w:t>
      </w:r>
      <w:r w:rsidRPr="00280A45">
        <w:t>pomicanje).</w:t>
      </w:r>
    </w:p>
    <w:p w14:paraId="44C04771" w14:textId="308ED141" w:rsidR="00DE1A21" w:rsidRPr="00280A45" w:rsidRDefault="00C5015D" w:rsidP="006B1344">
      <w:pPr>
        <w:pStyle w:val="-TEKST"/>
        <w:ind w:right="-10"/>
        <w:jc w:val="left"/>
      </w:pPr>
      <w:r w:rsidRPr="00280A45">
        <w:rPr>
          <w:b/>
        </w:rPr>
        <w:t>Statusna traka</w:t>
      </w:r>
      <w:r w:rsidRPr="00280A45">
        <w:t xml:space="preserve"> </w:t>
      </w:r>
      <w:r w:rsidR="00D06777" w:rsidRPr="00280A45">
        <w:t xml:space="preserve">prilagodljiva </w:t>
      </w:r>
      <w:r w:rsidRPr="00280A45">
        <w:t>je i može prikazivati podatak o tekućoj aktivnosti, stanje nekih tipki tipkovnice, kao npr. [Caps Lock] i [Num Lock], brzu informaciju o rezultatu brojčanih vrijednosti odabranih ćelija (npr. zbroj, prosjek i sl.), nuditi mogućnosti zumiranja i</w:t>
      </w:r>
      <w:r w:rsidR="001364F4" w:rsidRPr="00280A45">
        <w:t xml:space="preserve"> različitih </w:t>
      </w:r>
      <w:r w:rsidRPr="00280A45">
        <w:t>pogleda radnoga lista.</w:t>
      </w:r>
    </w:p>
    <w:p w14:paraId="7B9489AD" w14:textId="37EFB192" w:rsidR="00877793" w:rsidRPr="00280A45" w:rsidRDefault="00877793" w:rsidP="008D6CFB">
      <w:pPr>
        <w:pStyle w:val="-TEKST"/>
        <w:ind w:right="-10"/>
        <w:jc w:val="left"/>
      </w:pPr>
      <w:r w:rsidRPr="00280A45">
        <w:rPr>
          <w:b/>
        </w:rPr>
        <w:t>Pokazivač miša</w:t>
      </w:r>
      <w:r w:rsidRPr="00280A45">
        <w:t xml:space="preserve"> u </w:t>
      </w:r>
      <w:r w:rsidR="008D6CFB" w:rsidRPr="00280A45">
        <w:t xml:space="preserve">programu </w:t>
      </w:r>
      <w:r w:rsidRPr="00D1088D">
        <w:rPr>
          <w:iCs/>
        </w:rPr>
        <w:t>Excel</w:t>
      </w:r>
      <w:r w:rsidRPr="00280A45">
        <w:t xml:space="preserve"> poprima različite oblike ovisno o mjestu na ko</w:t>
      </w:r>
      <w:r w:rsidR="0032015C" w:rsidRPr="00280A45">
        <w:t>jem</w:t>
      </w:r>
      <w:r w:rsidRPr="00280A45">
        <w:t xml:space="preserve"> se nalazi i koju </w:t>
      </w:r>
      <w:r w:rsidR="00D047B0" w:rsidRPr="00280A45">
        <w:t>operaciju</w:t>
      </w:r>
      <w:r w:rsidRPr="00280A45">
        <w:t xml:space="preserve"> obavlja</w:t>
      </w:r>
      <w:r w:rsidR="006E70B6" w:rsidRPr="00280A45">
        <w:t>.</w:t>
      </w:r>
    </w:p>
    <w:p w14:paraId="0C72A16B" w14:textId="2F97DFCA" w:rsidR="00F203E7" w:rsidRPr="00280A45" w:rsidRDefault="00621B97" w:rsidP="008D6CFB">
      <w:pPr>
        <w:pStyle w:val="-TEKST"/>
        <w:ind w:right="-10"/>
        <w:jc w:val="left"/>
      </w:pPr>
      <w:r w:rsidRPr="00280A45">
        <w:t>U tablici su prikazani n</w:t>
      </w:r>
      <w:r w:rsidR="00F203E7" w:rsidRPr="00280A45">
        <w:t xml:space="preserve">ajčešći oblici pokazivača miša, položaj na </w:t>
      </w:r>
      <w:r w:rsidRPr="00280A45">
        <w:t>kojemu</w:t>
      </w:r>
      <w:r w:rsidR="00F203E7" w:rsidRPr="00280A45">
        <w:t xml:space="preserve"> se taj oblik prikazuje i operacije koje se pri tome mogu </w:t>
      </w:r>
      <w:r w:rsidR="00D047B0" w:rsidRPr="00280A45">
        <w:t>izvesti</w:t>
      </w:r>
      <w:r w:rsidR="00F203E7" w:rsidRPr="00280A45">
        <w:t>.</w:t>
      </w:r>
    </w:p>
    <w:tbl>
      <w:tblPr>
        <w:tblW w:w="7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260"/>
        <w:gridCol w:w="3420"/>
        <w:gridCol w:w="2700"/>
      </w:tblGrid>
      <w:tr w:rsidR="003263F3" w:rsidRPr="00280A45" w14:paraId="338C7299" w14:textId="77777777" w:rsidTr="00B63421">
        <w:trPr>
          <w:trHeight w:val="278"/>
          <w:tblHeader/>
        </w:trPr>
        <w:tc>
          <w:tcPr>
            <w:tcW w:w="1260" w:type="dxa"/>
            <w:shd w:val="clear" w:color="auto" w:fill="E0E0E0"/>
            <w:vAlign w:val="center"/>
          </w:tcPr>
          <w:p w14:paraId="24A74B2F" w14:textId="77777777" w:rsidR="003263F3" w:rsidRPr="00280A45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Pokazivač</w:t>
            </w:r>
          </w:p>
        </w:tc>
        <w:tc>
          <w:tcPr>
            <w:tcW w:w="3420" w:type="dxa"/>
            <w:shd w:val="clear" w:color="auto" w:fill="E0E0E0"/>
            <w:vAlign w:val="center"/>
          </w:tcPr>
          <w:p w14:paraId="40FBFE39" w14:textId="77777777" w:rsidR="003263F3" w:rsidRPr="00280A45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Položaj</w:t>
            </w:r>
          </w:p>
        </w:tc>
        <w:tc>
          <w:tcPr>
            <w:tcW w:w="2700" w:type="dxa"/>
            <w:shd w:val="clear" w:color="auto" w:fill="E0E0E0"/>
            <w:vAlign w:val="center"/>
          </w:tcPr>
          <w:p w14:paraId="1E54BABC" w14:textId="77777777" w:rsidR="003263F3" w:rsidRPr="00280A45" w:rsidRDefault="004D29D0" w:rsidP="002257B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Operacija</w:t>
            </w:r>
          </w:p>
        </w:tc>
      </w:tr>
      <w:tr w:rsidR="003263F3" w:rsidRPr="00280A45" w14:paraId="2C6D1C7B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E15292E" w14:textId="77777777" w:rsidR="003263F3" w:rsidRPr="00280A45" w:rsidRDefault="00455799" w:rsidP="008734F2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DEF38B6" wp14:editId="1D5F6B4C">
                  <wp:extent cx="247650" cy="228600"/>
                  <wp:effectExtent l="0" t="0" r="0" b="0"/>
                  <wp:docPr id="15" name="Slika 15" descr="miš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iš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CD99C21" w14:textId="77777777" w:rsidR="003263F3" w:rsidRPr="00280A45" w:rsidRDefault="004D29D0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vrpci, klizačima, brzim izbornicima, dijaloškim okvirima, oznakama radnih listova, traci stanja</w:t>
            </w:r>
          </w:p>
        </w:tc>
        <w:tc>
          <w:tcPr>
            <w:tcW w:w="2700" w:type="dxa"/>
          </w:tcPr>
          <w:p w14:paraId="434796B3" w14:textId="77777777" w:rsidR="003263F3" w:rsidRPr="00280A45" w:rsidRDefault="004D29D0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Odabir naredbe, pomicanje klizača, odabir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3263F3" w:rsidRPr="00280A45" w14:paraId="73D4F909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0EA7126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0A3F987" wp14:editId="5DA8B5B7">
                  <wp:extent cx="228600" cy="209550"/>
                  <wp:effectExtent l="0" t="0" r="0" b="0"/>
                  <wp:docPr id="16" name="Slika 16" descr="miš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š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D03B02B" w14:textId="77777777" w:rsidR="003263F3" w:rsidRPr="00280A45" w:rsidRDefault="000A192B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ć</w:t>
            </w:r>
            <w:r w:rsidR="00206855" w:rsidRPr="00280A45">
              <w:rPr>
                <w:rFonts w:cs="Arial"/>
                <w:sz w:val="22"/>
                <w:szCs w:val="22"/>
              </w:rPr>
              <w:t>elija</w:t>
            </w:r>
            <w:r w:rsidRPr="00280A45">
              <w:rPr>
                <w:rFonts w:cs="Arial"/>
                <w:sz w:val="22"/>
                <w:szCs w:val="22"/>
              </w:rPr>
              <w:t>ma</w:t>
            </w:r>
            <w:r w:rsidR="00206855" w:rsidRPr="00280A45">
              <w:rPr>
                <w:rFonts w:cs="Arial"/>
                <w:sz w:val="22"/>
                <w:szCs w:val="22"/>
              </w:rPr>
              <w:t xml:space="preserve"> u radnom</w:t>
            </w:r>
            <w:r w:rsidR="00621B97" w:rsidRPr="00280A45">
              <w:rPr>
                <w:rFonts w:cs="Arial"/>
                <w:sz w:val="22"/>
                <w:szCs w:val="22"/>
              </w:rPr>
              <w:t>e</w:t>
            </w:r>
            <w:r w:rsidR="00206855" w:rsidRPr="00280A45">
              <w:rPr>
                <w:rFonts w:cs="Arial"/>
                <w:sz w:val="22"/>
                <w:szCs w:val="22"/>
              </w:rPr>
              <w:t xml:space="preserve"> listu</w:t>
            </w:r>
          </w:p>
        </w:tc>
        <w:tc>
          <w:tcPr>
            <w:tcW w:w="2700" w:type="dxa"/>
          </w:tcPr>
          <w:p w14:paraId="418A5B15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Odabir ćelije i raspona</w:t>
            </w:r>
          </w:p>
        </w:tc>
      </w:tr>
      <w:tr w:rsidR="00206855" w:rsidRPr="00280A45" w14:paraId="4D66CB22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C62C841" w14:textId="77777777" w:rsidR="00206855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C50091F" wp14:editId="157AA35C">
                  <wp:extent cx="190500" cy="133350"/>
                  <wp:effectExtent l="0" t="0" r="0" b="0"/>
                  <wp:docPr id="2" name="Slika 17" descr="sl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lik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CD9C3A3" wp14:editId="6932F511">
                  <wp:extent cx="209550" cy="171450"/>
                  <wp:effectExtent l="0" t="0" r="0" b="0"/>
                  <wp:docPr id="18" name="Slika 18" descr="miš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iš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04A9345E" w14:textId="77777777" w:rsidR="00206855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zaglavlju redaka ili stupaca</w:t>
            </w:r>
          </w:p>
        </w:tc>
        <w:tc>
          <w:tcPr>
            <w:tcW w:w="2700" w:type="dxa"/>
          </w:tcPr>
          <w:p w14:paraId="6A4AA9F3" w14:textId="77777777" w:rsidR="00206855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Odabir retka i stupca</w:t>
            </w:r>
          </w:p>
        </w:tc>
      </w:tr>
      <w:tr w:rsidR="003263F3" w:rsidRPr="00280A45" w14:paraId="63304395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B8BBADA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62F0777F" wp14:editId="3E2539AC">
                  <wp:extent cx="152400" cy="209550"/>
                  <wp:effectExtent l="0" t="0" r="0" b="0"/>
                  <wp:docPr id="19" name="Slika 19" descr="miš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š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A8C45CA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 traci formule, u ćeliji pri uređivanju podataka</w:t>
            </w:r>
          </w:p>
        </w:tc>
        <w:tc>
          <w:tcPr>
            <w:tcW w:w="2700" w:type="dxa"/>
          </w:tcPr>
          <w:p w14:paraId="325E3551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Unos i izmjena podataka</w:t>
            </w:r>
          </w:p>
        </w:tc>
      </w:tr>
      <w:tr w:rsidR="003263F3" w:rsidRPr="00280A45" w14:paraId="24E03B6A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D9D9F31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52262F6" wp14:editId="033B4B4A">
                  <wp:extent cx="171450" cy="171450"/>
                  <wp:effectExtent l="0" t="0" r="0" b="0"/>
                  <wp:docPr id="20" name="Slika 20" descr="miš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iš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2F10281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 donjem desnom kutu označene ćelije ili raspona</w:t>
            </w:r>
          </w:p>
        </w:tc>
        <w:tc>
          <w:tcPr>
            <w:tcW w:w="2700" w:type="dxa"/>
          </w:tcPr>
          <w:p w14:paraId="62F9D153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Automatsko ispunjavanje raspona ćelija</w:t>
            </w:r>
            <w:r w:rsidR="00EF5D9E" w:rsidRPr="00280A45">
              <w:rPr>
                <w:rFonts w:cs="Arial"/>
                <w:sz w:val="22"/>
                <w:szCs w:val="22"/>
              </w:rPr>
              <w:t xml:space="preserve"> istom vrijednosti</w:t>
            </w:r>
          </w:p>
        </w:tc>
      </w:tr>
      <w:tr w:rsidR="00785AF5" w:rsidRPr="00280A45" w14:paraId="275308D6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49541851" w14:textId="77777777" w:rsidR="00785AF5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4C41A25" wp14:editId="422BC321">
                  <wp:extent cx="171450" cy="190500"/>
                  <wp:effectExtent l="0" t="0" r="0" b="0"/>
                  <wp:docPr id="21" name="Slika 21" descr="miš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iš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A35A7DA" w14:textId="77777777" w:rsidR="00785AF5" w:rsidRPr="00280A45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U donjem desnom kutu označene ćelije ili raspona uz pritisnuti tipku </w:t>
            </w:r>
            <w:r w:rsidR="00FD69CB" w:rsidRPr="00280A45">
              <w:t>[</w:t>
            </w:r>
            <w:r w:rsidRPr="00280A45">
              <w:rPr>
                <w:rFonts w:cs="Arial"/>
                <w:sz w:val="22"/>
                <w:szCs w:val="22"/>
              </w:rPr>
              <w:t>Ctrl</w:t>
            </w:r>
            <w:r w:rsidR="00046260" w:rsidRPr="00280A45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37753A86" w14:textId="77777777" w:rsidR="00785AF5" w:rsidRPr="00280A45" w:rsidRDefault="007046C7" w:rsidP="00EF5D9E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Automatsko ispunjavanje </w:t>
            </w:r>
            <w:r w:rsidR="00EF5D9E" w:rsidRPr="00280A45">
              <w:rPr>
                <w:rFonts w:cs="Arial"/>
                <w:sz w:val="22"/>
                <w:szCs w:val="22"/>
              </w:rPr>
              <w:t>raspona ćelija vrijednostima u nizu</w:t>
            </w:r>
          </w:p>
        </w:tc>
      </w:tr>
      <w:tr w:rsidR="003263F3" w:rsidRPr="00280A45" w14:paraId="4B2AA03D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786D1A2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3E9909F" wp14:editId="525DF01D">
                  <wp:extent cx="190500" cy="190500"/>
                  <wp:effectExtent l="0" t="0" r="0" b="0"/>
                  <wp:docPr id="22" name="Slika 22" descr="miš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iš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AF5" w:rsidRPr="00280A45">
              <w:rPr>
                <w:rFonts w:cs="Arial"/>
                <w:sz w:val="22"/>
                <w:szCs w:val="22"/>
              </w:rPr>
              <w:t xml:space="preserve"> </w:t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8D165E5" wp14:editId="143EE879">
                  <wp:extent cx="209550" cy="190500"/>
                  <wp:effectExtent l="0" t="0" r="0" b="0"/>
                  <wp:docPr id="23" name="Slika 23" descr="miš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š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A25102A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 zaglavlju redaka i stupaca na razdjelnoj crti</w:t>
            </w:r>
          </w:p>
        </w:tc>
        <w:tc>
          <w:tcPr>
            <w:tcW w:w="2700" w:type="dxa"/>
          </w:tcPr>
          <w:p w14:paraId="0AE9ECB5" w14:textId="77777777" w:rsidR="003263F3" w:rsidRPr="00280A45" w:rsidRDefault="00206855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Promjena visine retka ili širine stupca</w:t>
            </w:r>
          </w:p>
        </w:tc>
      </w:tr>
      <w:tr w:rsidR="003263F3" w:rsidRPr="00280A45" w14:paraId="0B32F3A2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D521EC0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C691B2F" wp14:editId="7744C0DF">
                  <wp:extent cx="266700" cy="323850"/>
                  <wp:effectExtent l="0" t="0" r="0" b="0"/>
                  <wp:docPr id="24" name="Slika 24" descr="miš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iš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2727662" w14:textId="77777777" w:rsidR="003263F3" w:rsidRPr="00280A45" w:rsidRDefault="00F203E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rubu ćelije ili raspona, grafikonu ili grafičkom objektu</w:t>
            </w:r>
          </w:p>
        </w:tc>
        <w:tc>
          <w:tcPr>
            <w:tcW w:w="2700" w:type="dxa"/>
          </w:tcPr>
          <w:p w14:paraId="4C343DC8" w14:textId="77777777" w:rsidR="003263F3" w:rsidRPr="00280A45" w:rsidRDefault="00F203E7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Premještanje ćelije</w:t>
            </w:r>
            <w:r w:rsidR="000A192B" w:rsidRPr="00280A45">
              <w:rPr>
                <w:rFonts w:cs="Arial"/>
                <w:sz w:val="22"/>
                <w:szCs w:val="22"/>
              </w:rPr>
              <w:t>, raspona ćelija</w:t>
            </w:r>
            <w:r w:rsidRPr="00280A45">
              <w:rPr>
                <w:rFonts w:cs="Arial"/>
                <w:sz w:val="22"/>
                <w:szCs w:val="22"/>
              </w:rPr>
              <w:t>, grafikona i objekta</w:t>
            </w:r>
          </w:p>
        </w:tc>
      </w:tr>
      <w:tr w:rsidR="003263F3" w:rsidRPr="00280A45" w14:paraId="278B64A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CB93663" w14:textId="77777777" w:rsidR="003263F3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3A8334F" wp14:editId="06C520C4">
                  <wp:extent cx="228600" cy="247650"/>
                  <wp:effectExtent l="0" t="0" r="0" b="0"/>
                  <wp:docPr id="25" name="Slika 25" descr="miš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š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28685812" w14:textId="77777777" w:rsidR="003263F3" w:rsidRPr="00280A45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rubu ćelije ili raspona</w:t>
            </w:r>
            <w:r w:rsidR="007046C7" w:rsidRPr="00280A45">
              <w:rPr>
                <w:rFonts w:cs="Arial"/>
                <w:sz w:val="22"/>
                <w:szCs w:val="22"/>
              </w:rPr>
              <w:t xml:space="preserve"> uz pritisnutu tipku </w:t>
            </w:r>
            <w:r w:rsidR="00FD69CB" w:rsidRPr="00280A45">
              <w:t>[</w:t>
            </w:r>
            <w:r w:rsidR="007046C7" w:rsidRPr="00280A45">
              <w:rPr>
                <w:rFonts w:cs="Arial"/>
                <w:sz w:val="22"/>
                <w:szCs w:val="22"/>
              </w:rPr>
              <w:t>Ctrl</w:t>
            </w:r>
            <w:r w:rsidR="00046260" w:rsidRPr="00280A45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460777CA" w14:textId="77777777" w:rsidR="003263F3" w:rsidRPr="00280A45" w:rsidRDefault="00BF03B2" w:rsidP="00BF03B2">
            <w:pPr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Kopiranje ćelije ili raspona</w:t>
            </w:r>
          </w:p>
        </w:tc>
      </w:tr>
      <w:tr w:rsidR="007046C7" w:rsidRPr="00280A45" w14:paraId="4F5AD686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9A09C67" w14:textId="77777777" w:rsidR="007046C7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386A21E" wp14:editId="6F064B76">
                  <wp:extent cx="285750" cy="323850"/>
                  <wp:effectExtent l="0" t="0" r="0" b="0"/>
                  <wp:docPr id="26" name="Slika 26" descr="miš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iš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19CF76F" w14:textId="77777777" w:rsidR="007046C7" w:rsidRPr="00280A45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nazivu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 kod povlačenja mišem</w:t>
            </w:r>
          </w:p>
        </w:tc>
        <w:tc>
          <w:tcPr>
            <w:tcW w:w="2700" w:type="dxa"/>
          </w:tcPr>
          <w:p w14:paraId="4DCD12E6" w14:textId="77777777" w:rsidR="007046C7" w:rsidRPr="00280A45" w:rsidRDefault="007046C7" w:rsidP="00BF03B2">
            <w:pPr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Premještanje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785AF5" w:rsidRPr="00280A45" w14:paraId="6010602B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6AE4ABC4" w14:textId="77777777" w:rsidR="00785AF5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F89E3A7" wp14:editId="47EF6C30">
                  <wp:extent cx="285750" cy="323850"/>
                  <wp:effectExtent l="0" t="0" r="0" b="0"/>
                  <wp:docPr id="27" name="Slika 27" descr="miš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š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19E7D48" w14:textId="77777777" w:rsidR="00785AF5" w:rsidRPr="00280A45" w:rsidRDefault="007046C7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nazivu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 kod povlačenja mišem uz pritisnutu tipku </w:t>
            </w:r>
            <w:r w:rsidR="00FD69CB" w:rsidRPr="00280A45">
              <w:t>[</w:t>
            </w:r>
            <w:r w:rsidRPr="00280A45">
              <w:rPr>
                <w:rFonts w:cs="Arial"/>
                <w:sz w:val="22"/>
                <w:szCs w:val="22"/>
              </w:rPr>
              <w:t>Ctrl</w:t>
            </w:r>
            <w:r w:rsidR="00046260" w:rsidRPr="00280A45">
              <w:rPr>
                <w:rFonts w:cs="Arial"/>
                <w:sz w:val="22"/>
                <w:szCs w:val="22"/>
              </w:rPr>
              <w:t>]</w:t>
            </w:r>
          </w:p>
        </w:tc>
        <w:tc>
          <w:tcPr>
            <w:tcW w:w="2700" w:type="dxa"/>
          </w:tcPr>
          <w:p w14:paraId="18390F65" w14:textId="77777777" w:rsidR="00785AF5" w:rsidRPr="00280A45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Kopiranje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521FFF" w:rsidRPr="00280A45" w14:paraId="50D29E29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6F464096" w14:textId="77777777" w:rsidR="00521FFF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7164434" wp14:editId="3C4365C5">
                  <wp:extent cx="361950" cy="228600"/>
                  <wp:effectExtent l="0" t="0" r="0" b="0"/>
                  <wp:docPr id="28" name="Slika 28" descr="miš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iš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7528BB11" w14:textId="77777777" w:rsidR="00521FFF" w:rsidRPr="00280A45" w:rsidRDefault="00521FFF" w:rsidP="000A192B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Na </w:t>
            </w:r>
            <w:r w:rsidR="000A192B" w:rsidRPr="00280A45">
              <w:rPr>
                <w:rFonts w:cs="Arial"/>
                <w:sz w:val="22"/>
                <w:szCs w:val="22"/>
              </w:rPr>
              <w:t>ćelijama</w:t>
            </w:r>
            <w:r w:rsidRPr="00280A45">
              <w:rPr>
                <w:rFonts w:cs="Arial"/>
                <w:sz w:val="22"/>
                <w:szCs w:val="22"/>
              </w:rPr>
              <w:t xml:space="preserve"> </w:t>
            </w:r>
            <w:r w:rsidR="000A192B" w:rsidRPr="00280A45">
              <w:rPr>
                <w:rFonts w:cs="Arial"/>
                <w:sz w:val="22"/>
                <w:szCs w:val="22"/>
              </w:rPr>
              <w:t>uporabom</w:t>
            </w:r>
            <w:r w:rsidRPr="00280A45">
              <w:rPr>
                <w:rFonts w:cs="Arial"/>
                <w:sz w:val="22"/>
                <w:szCs w:val="22"/>
              </w:rPr>
              <w:t xml:space="preserve"> </w:t>
            </w:r>
            <w:r w:rsidR="000A192B" w:rsidRPr="00280A45">
              <w:rPr>
                <w:rFonts w:cs="Arial"/>
                <w:sz w:val="22"/>
                <w:szCs w:val="22"/>
              </w:rPr>
              <w:t xml:space="preserve">naredbe </w:t>
            </w:r>
            <w:r w:rsidR="000A192B" w:rsidRPr="00280A45">
              <w:rPr>
                <w:rFonts w:cs="Arial"/>
                <w:b/>
                <w:sz w:val="22"/>
                <w:szCs w:val="22"/>
              </w:rPr>
              <w:t>Prenositelj oblikovanja</w:t>
            </w:r>
          </w:p>
        </w:tc>
        <w:tc>
          <w:tcPr>
            <w:tcW w:w="2700" w:type="dxa"/>
          </w:tcPr>
          <w:p w14:paraId="369D6FB1" w14:textId="77777777" w:rsidR="00521FFF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Kopiranje oblikovanja ćelije</w:t>
            </w:r>
          </w:p>
        </w:tc>
      </w:tr>
      <w:tr w:rsidR="00785AF5" w:rsidRPr="00280A45" w14:paraId="79007BC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3B0A61F6" w14:textId="77777777" w:rsidR="00785AF5" w:rsidRPr="00280A45" w:rsidRDefault="00455799" w:rsidP="00CE43FF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00A3F91B" wp14:editId="2D983FAD">
                  <wp:extent cx="85725" cy="171450"/>
                  <wp:effectExtent l="0" t="0" r="952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iš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4CF9289" wp14:editId="6A356A12">
                  <wp:extent cx="190500" cy="119062"/>
                  <wp:effectExtent l="0" t="0" r="0" b="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iš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1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E332409" wp14:editId="2AFA2B89">
                  <wp:extent cx="152400" cy="138545"/>
                  <wp:effectExtent l="0" t="0" r="0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š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3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A64FE6F" wp14:editId="6F81D617">
                  <wp:extent cx="145472" cy="152400"/>
                  <wp:effectExtent l="0" t="0" r="6985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iš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2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185CF6C2" w14:textId="77777777" w:rsidR="00785AF5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hvataljkama označenog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objekta i rubnim linijama prozora</w:t>
            </w:r>
          </w:p>
        </w:tc>
        <w:tc>
          <w:tcPr>
            <w:tcW w:w="2700" w:type="dxa"/>
          </w:tcPr>
          <w:p w14:paraId="41732287" w14:textId="77777777" w:rsidR="00785AF5" w:rsidRPr="00280A45" w:rsidRDefault="00BF03B2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Promjena veličine grafikona ili objekta</w:t>
            </w:r>
          </w:p>
        </w:tc>
      </w:tr>
      <w:tr w:rsidR="00521FFF" w:rsidRPr="00280A45" w14:paraId="64294A74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22990F88" w14:textId="77777777" w:rsidR="00521FFF" w:rsidRPr="00280A45" w:rsidRDefault="00455799" w:rsidP="003B365B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62FF3487" wp14:editId="738F08C4">
                  <wp:extent cx="152400" cy="152400"/>
                  <wp:effectExtent l="0" t="0" r="0" b="0"/>
                  <wp:docPr id="34" name="Slika 34" descr="pokazivač podjel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okazivač podjel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365B" w:rsidRPr="00280A45">
              <w:rPr>
                <w:sz w:val="22"/>
                <w:szCs w:val="22"/>
              </w:rPr>
              <w:t xml:space="preserve"> </w:t>
            </w: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51502C5B" wp14:editId="0BC2814B">
                  <wp:extent cx="114300" cy="152400"/>
                  <wp:effectExtent l="0" t="0" r="0" b="0"/>
                  <wp:docPr id="35" name="Slika 35" descr="pokazivač podje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okazivač podje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4F59BA9" w14:textId="77777777" w:rsidR="00521FFF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Na okomitom ili vodoravnom razdjelniku </w:t>
            </w:r>
            <w:r w:rsidR="003B365B" w:rsidRPr="00280A45">
              <w:rPr>
                <w:rFonts w:cs="Arial"/>
                <w:sz w:val="22"/>
                <w:szCs w:val="22"/>
              </w:rPr>
              <w:t xml:space="preserve">podjele </w:t>
            </w:r>
            <w:r w:rsidRPr="00280A45">
              <w:rPr>
                <w:rFonts w:cs="Arial"/>
                <w:sz w:val="22"/>
                <w:szCs w:val="22"/>
              </w:rPr>
              <w:t>okna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  <w:tc>
          <w:tcPr>
            <w:tcW w:w="2700" w:type="dxa"/>
          </w:tcPr>
          <w:p w14:paraId="3D6198A2" w14:textId="77777777" w:rsidR="00521FFF" w:rsidRPr="00280A45" w:rsidRDefault="00521FFF" w:rsidP="003B365B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Pomicanje linij</w:t>
            </w:r>
            <w:r w:rsidR="003B365B" w:rsidRPr="00280A45">
              <w:rPr>
                <w:rFonts w:cs="Arial"/>
                <w:sz w:val="22"/>
                <w:szCs w:val="22"/>
              </w:rPr>
              <w:t>e</w:t>
            </w:r>
            <w:r w:rsidRPr="00280A45">
              <w:rPr>
                <w:rFonts w:cs="Arial"/>
                <w:sz w:val="22"/>
                <w:szCs w:val="22"/>
              </w:rPr>
              <w:t xml:space="preserve"> podjele radnog</w:t>
            </w:r>
            <w:r w:rsidR="00621B97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lista</w:t>
            </w:r>
          </w:p>
        </w:tc>
      </w:tr>
      <w:tr w:rsidR="00785AF5" w:rsidRPr="00280A45" w14:paraId="24051618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1F1A288C" w14:textId="77777777" w:rsidR="00785AF5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3FE6D2BE" wp14:editId="152F9B38">
                  <wp:extent cx="247650" cy="247650"/>
                  <wp:effectExtent l="0" t="0" r="0" b="0"/>
                  <wp:docPr id="36" name="Slika 36" descr="miš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iš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4992459F" w14:textId="77777777" w:rsidR="00785AF5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Izvan radne knjige pri premještanju ili kopiranju</w:t>
            </w:r>
          </w:p>
        </w:tc>
        <w:tc>
          <w:tcPr>
            <w:tcW w:w="2700" w:type="dxa"/>
          </w:tcPr>
          <w:p w14:paraId="0B85B889" w14:textId="77777777" w:rsidR="00785AF5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Upozorenje da se izvan prozora ne može vršiti kopiranje ili premještanje</w:t>
            </w:r>
          </w:p>
        </w:tc>
      </w:tr>
      <w:tr w:rsidR="00CE43FF" w:rsidRPr="00280A45" w14:paraId="7E7A3605" w14:textId="77777777" w:rsidTr="006670E9">
        <w:trPr>
          <w:trHeight w:val="253"/>
        </w:trPr>
        <w:tc>
          <w:tcPr>
            <w:tcW w:w="1260" w:type="dxa"/>
            <w:shd w:val="clear" w:color="auto" w:fill="auto"/>
            <w:vAlign w:val="center"/>
          </w:tcPr>
          <w:p w14:paraId="722D64A4" w14:textId="77777777" w:rsidR="00CE43FF" w:rsidRPr="00280A45" w:rsidRDefault="00455799" w:rsidP="00785AF5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E625ECD" wp14:editId="7EDBC5CC">
                  <wp:extent cx="247650" cy="266700"/>
                  <wp:effectExtent l="0" t="0" r="0" b="0"/>
                  <wp:docPr id="37" name="Slika 37" descr="miš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iš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527AE42F" w14:textId="40971CDB" w:rsidR="00CE43FF" w:rsidRPr="00280A45" w:rsidRDefault="00521FFF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 riječima u</w:t>
            </w:r>
            <w:r w:rsidR="005F2749" w:rsidRPr="00280A45">
              <w:rPr>
                <w:rFonts w:cs="Arial"/>
                <w:sz w:val="22"/>
                <w:szCs w:val="22"/>
              </w:rPr>
              <w:t xml:space="preserve"> ćeliji ili</w:t>
            </w:r>
            <w:r w:rsidRPr="00280A45">
              <w:rPr>
                <w:rFonts w:cs="Arial"/>
                <w:sz w:val="22"/>
                <w:szCs w:val="22"/>
              </w:rPr>
              <w:t xml:space="preserve"> </w:t>
            </w:r>
            <w:r w:rsidR="005F2749" w:rsidRPr="00280A45">
              <w:rPr>
                <w:rFonts w:cs="Arial"/>
                <w:sz w:val="22"/>
                <w:szCs w:val="22"/>
              </w:rPr>
              <w:t xml:space="preserve">oknu </w:t>
            </w:r>
            <w:r w:rsidRPr="00280A45">
              <w:rPr>
                <w:rFonts w:cs="Arial"/>
                <w:sz w:val="22"/>
                <w:szCs w:val="22"/>
              </w:rPr>
              <w:t>pomoći koje sadrže vezu</w:t>
            </w:r>
          </w:p>
        </w:tc>
        <w:tc>
          <w:tcPr>
            <w:tcW w:w="2700" w:type="dxa"/>
          </w:tcPr>
          <w:p w14:paraId="4F90BB9C" w14:textId="449297A2" w:rsidR="00CE43FF" w:rsidRPr="00280A45" w:rsidRDefault="005F2749" w:rsidP="00206855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Brzi pristup do povezanih  </w:t>
            </w:r>
            <w:r w:rsidR="0036747F" w:rsidRPr="00280A45">
              <w:rPr>
                <w:rFonts w:cs="Arial"/>
                <w:sz w:val="22"/>
                <w:szCs w:val="22"/>
              </w:rPr>
              <w:t>mjesta</w:t>
            </w:r>
            <w:r w:rsidRPr="00280A45">
              <w:rPr>
                <w:rFonts w:cs="Arial"/>
                <w:sz w:val="22"/>
                <w:szCs w:val="22"/>
              </w:rPr>
              <w:t xml:space="preserve"> ili d</w:t>
            </w:r>
            <w:r w:rsidR="00521FFF" w:rsidRPr="00280A45">
              <w:rPr>
                <w:rFonts w:cs="Arial"/>
                <w:sz w:val="22"/>
                <w:szCs w:val="22"/>
              </w:rPr>
              <w:t xml:space="preserve">odatno pojašnjenje riječi ili pojma </w:t>
            </w:r>
            <w:r w:rsidRPr="00280A45">
              <w:rPr>
                <w:rFonts w:cs="Arial"/>
                <w:sz w:val="22"/>
                <w:szCs w:val="22"/>
              </w:rPr>
              <w:t>u sustavu pomoći</w:t>
            </w:r>
          </w:p>
        </w:tc>
      </w:tr>
    </w:tbl>
    <w:p w14:paraId="2698BCD4" w14:textId="707110B0" w:rsidR="00E667D2" w:rsidRPr="00280A45" w:rsidRDefault="005E7041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27" w:name="_Toc150638085"/>
      <w:bookmarkStart w:id="28" w:name="_Toc152597478"/>
      <w:bookmarkStart w:id="29" w:name="_Toc152597553"/>
      <w:bookmarkStart w:id="30" w:name="_Toc153437100"/>
      <w:r w:rsidRPr="00280A45">
        <w:rPr>
          <w:i w:val="0"/>
          <w:lang w:eastAsia="en-US"/>
        </w:rPr>
        <w:t>Rad s radnim listovima</w:t>
      </w:r>
      <w:bookmarkEnd w:id="27"/>
      <w:bookmarkEnd w:id="28"/>
      <w:bookmarkEnd w:id="29"/>
      <w:bookmarkEnd w:id="30"/>
    </w:p>
    <w:p w14:paraId="1B50E07F" w14:textId="00DD4364" w:rsidR="00B84C8E" w:rsidRPr="00280A45" w:rsidRDefault="00B518AE" w:rsidP="002608B6">
      <w:pPr>
        <w:pStyle w:val="-TEKST"/>
        <w:ind w:right="-10"/>
        <w:jc w:val="left"/>
      </w:pPr>
      <w:r w:rsidRPr="00280A45">
        <w:t>Po zadan</w:t>
      </w:r>
      <w:r w:rsidR="0021738E" w:rsidRPr="00280A45">
        <w:t>im</w:t>
      </w:r>
      <w:r w:rsidRPr="00280A45">
        <w:t xml:space="preserve"> </w:t>
      </w:r>
      <w:r w:rsidR="0021738E" w:rsidRPr="00280A45">
        <w:t>postavkama</w:t>
      </w:r>
      <w:r w:rsidRPr="00280A45">
        <w:t xml:space="preserve"> svaka se radna knjiga u programu </w:t>
      </w:r>
      <w:r w:rsidRPr="00D1088D">
        <w:rPr>
          <w:iCs/>
        </w:rPr>
        <w:t>Excel</w:t>
      </w:r>
      <w:r w:rsidRPr="00280A45">
        <w:rPr>
          <w:i/>
        </w:rPr>
        <w:t xml:space="preserve"> </w:t>
      </w:r>
      <w:r w:rsidRPr="00280A45">
        <w:t xml:space="preserve">sastoji od jednoga radnog lista čije se ime </w:t>
      </w:r>
      <w:r w:rsidRPr="00D1088D">
        <w:rPr>
          <w:b/>
          <w:iCs/>
        </w:rPr>
        <w:t>List1</w:t>
      </w:r>
      <w:r w:rsidRPr="00280A45">
        <w:t xml:space="preserve"> nalazi na oznaci pri dnu prozora. Radni listovi mogu se dodavati ili brisati, premještati ili kopirati te preimenovati. Najveći broj radnih listova u radnoj knjizi je 255.</w:t>
      </w:r>
    </w:p>
    <w:p w14:paraId="6C81EAAD" w14:textId="6DE42A2B" w:rsidR="00D80FEA" w:rsidRPr="00280A45" w:rsidRDefault="007D00E5" w:rsidP="001161A4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31" w:name="_Toc150638086"/>
      <w:bookmarkStart w:id="32" w:name="_Toc152597479"/>
      <w:bookmarkStart w:id="33" w:name="_Toc152597554"/>
      <w:r w:rsidRPr="00280A45">
        <w:rPr>
          <w:lang w:eastAsia="en-US"/>
        </w:rPr>
        <w:t>Kretanje po radnim listovima</w:t>
      </w:r>
      <w:bookmarkEnd w:id="31"/>
      <w:bookmarkEnd w:id="32"/>
      <w:bookmarkEnd w:id="33"/>
    </w:p>
    <w:p w14:paraId="731F29C6" w14:textId="74B352A0" w:rsidR="00C5238A" w:rsidRPr="00280A45" w:rsidRDefault="00B518AE" w:rsidP="00EE16B7">
      <w:pPr>
        <w:pStyle w:val="-TEKST"/>
        <w:ind w:right="-10"/>
        <w:jc w:val="left"/>
      </w:pPr>
      <w:r w:rsidRPr="00280A45">
        <w:t>Budući da radna knjiga često sadrži više radnih listova, potreban je lagan način pregledavanja i kretanja od jednoga radnoga lista do drugoga.</w:t>
      </w:r>
    </w:p>
    <w:p w14:paraId="0D9285E5" w14:textId="12D8654D" w:rsidR="00C73099" w:rsidRPr="00280A45" w:rsidRDefault="00C73099" w:rsidP="002608B6">
      <w:pPr>
        <w:pStyle w:val="-TEKST"/>
        <w:ind w:right="-10"/>
        <w:jc w:val="left"/>
      </w:pPr>
      <w:r w:rsidRPr="00280A45">
        <w:t xml:space="preserve">Ponuđeni </w:t>
      </w:r>
      <w:r w:rsidR="002608B6" w:rsidRPr="00280A45">
        <w:t xml:space="preserve">su </w:t>
      </w:r>
      <w:r w:rsidRPr="00280A45">
        <w:t>načini</w:t>
      </w:r>
      <w:r w:rsidR="00C9787A" w:rsidRPr="00280A45">
        <w:t xml:space="preserve"> kretanja i odabira radnog</w:t>
      </w:r>
      <w:r w:rsidR="002608B6" w:rsidRPr="00280A45">
        <w:t>a</w:t>
      </w:r>
      <w:r w:rsidR="00C9787A" w:rsidRPr="00280A45">
        <w:t xml:space="preserve"> lista</w:t>
      </w:r>
      <w:r w:rsidRPr="00280A45">
        <w:t>:</w:t>
      </w:r>
    </w:p>
    <w:p w14:paraId="49276A7F" w14:textId="4CEFCA9F" w:rsidR="0058584B" w:rsidRPr="00280A45" w:rsidRDefault="00B518AE" w:rsidP="00EE16B7">
      <w:pPr>
        <w:pStyle w:val="-BULLET"/>
        <w:ind w:right="-10"/>
      </w:pPr>
      <w:r w:rsidRPr="00280A45">
        <w:t>klik na oznaku radnoga lista na koji se želi doći</w:t>
      </w:r>
    </w:p>
    <w:p w14:paraId="082D6ED8" w14:textId="0245CDCC" w:rsidR="00B518AE" w:rsidRPr="00280A45" w:rsidRDefault="00B518AE" w:rsidP="00B518AE">
      <w:pPr>
        <w:pStyle w:val="-BULLET"/>
        <w:ind w:right="-10"/>
      </w:pPr>
      <w:r w:rsidRPr="00280A45">
        <w:t xml:space="preserve">klik desnom tipkom miša nad dugmadi za kretanje po radnim listovima </w:t>
      </w:r>
      <w:r w:rsidR="00054CFC" w:rsidRPr="00F3155B">
        <w:rPr>
          <w:bCs/>
          <w:noProof/>
          <w:position w:val="-6"/>
        </w:rPr>
        <w:drawing>
          <wp:inline distT="0" distB="0" distL="0" distR="0" wp14:anchorId="5E1772D5" wp14:editId="449D3DC1">
            <wp:extent cx="422275" cy="180975"/>
            <wp:effectExtent l="19050" t="19050" r="15875" b="28575"/>
            <wp:docPr id="923" name="Slika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Slika 92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728E7" w:rsidRPr="00280A45">
        <w:t xml:space="preserve"> </w:t>
      </w:r>
      <w:r w:rsidRPr="00280A45">
        <w:t>i odabir željenog</w:t>
      </w:r>
      <w:r w:rsidR="00054CFC" w:rsidRPr="00280A45">
        <w:t>a</w:t>
      </w:r>
      <w:r w:rsidRPr="00280A45">
        <w:t xml:space="preserve"> radnog lista</w:t>
      </w:r>
      <w:r w:rsidR="00054CFC" w:rsidRPr="00280A45">
        <w:t xml:space="preserve"> </w:t>
      </w:r>
      <w:r w:rsidR="004655EB" w:rsidRPr="00280A45">
        <w:t>s popisa</w:t>
      </w:r>
    </w:p>
    <w:p w14:paraId="7F70126F" w14:textId="77777777" w:rsidR="00D54468" w:rsidRPr="00280A45" w:rsidRDefault="00D54468" w:rsidP="00B518AE">
      <w:pPr>
        <w:pStyle w:val="-BULLET"/>
        <w:ind w:right="-10"/>
      </w:pPr>
      <w:r w:rsidRPr="00280A45">
        <w:t xml:space="preserve">pomoću tipki [Ctrl]+[PgDn] za prelazak na sljedeći radni list ili </w:t>
      </w:r>
      <w:r w:rsidRPr="00280A45">
        <w:br/>
        <w:t>[Ctrl]+[PgUp] za prelazak na prethodni radni list</w:t>
      </w:r>
    </w:p>
    <w:p w14:paraId="74598F25" w14:textId="6AE71C0D" w:rsidR="00D54468" w:rsidRPr="00280A45" w:rsidRDefault="00650552" w:rsidP="00B518AE">
      <w:pPr>
        <w:pStyle w:val="-BULLET"/>
        <w:ind w:right="-10"/>
      </w:pPr>
      <w:r w:rsidRPr="00280A45">
        <w:t>kod većeg broja radnih listova</w:t>
      </w:r>
      <w:r w:rsidR="00D54468" w:rsidRPr="00280A45">
        <w:t xml:space="preserve"> kako bi se trenutačno nevidljivi radni list doveo u vidno područje:</w:t>
      </w:r>
    </w:p>
    <w:p w14:paraId="52020CBD" w14:textId="32234949" w:rsidR="00650552" w:rsidRPr="00280A45" w:rsidRDefault="00650552">
      <w:pPr>
        <w:pStyle w:val="-BULLET"/>
        <w:numPr>
          <w:ilvl w:val="0"/>
          <w:numId w:val="71"/>
        </w:numPr>
        <w:ind w:left="1060" w:right="-11"/>
      </w:pPr>
      <w:r w:rsidRPr="00280A45">
        <w:t xml:space="preserve">pritisak na dugme </w:t>
      </w:r>
      <w:r w:rsidRPr="00F3155B">
        <w:rPr>
          <w:bCs/>
          <w:noProof/>
          <w:position w:val="-6"/>
        </w:rPr>
        <w:drawing>
          <wp:inline distT="0" distB="0" distL="0" distR="0" wp14:anchorId="051FAF09" wp14:editId="2B8A9901">
            <wp:extent cx="180975" cy="161925"/>
            <wp:effectExtent l="19050" t="19050" r="28575" b="28575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riveni listovi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54468" w:rsidRPr="00280A45">
        <w:t xml:space="preserve"> </w:t>
      </w:r>
      <w:r w:rsidR="004655EB" w:rsidRPr="00280A45">
        <w:t xml:space="preserve">dovodi jedan po jedan radni list u vidno područje koji se zatim može </w:t>
      </w:r>
      <w:r w:rsidR="00D54468" w:rsidRPr="00280A45">
        <w:t>odab</w:t>
      </w:r>
      <w:r w:rsidR="004655EB" w:rsidRPr="00280A45">
        <w:t>rati</w:t>
      </w:r>
    </w:p>
    <w:p w14:paraId="5E7768FC" w14:textId="27E11EF8" w:rsidR="00D54468" w:rsidRPr="00280A45" w:rsidRDefault="00D54468">
      <w:pPr>
        <w:pStyle w:val="-BULLET"/>
        <w:numPr>
          <w:ilvl w:val="0"/>
          <w:numId w:val="71"/>
        </w:numPr>
        <w:ind w:left="1060" w:right="-11"/>
      </w:pPr>
      <w:r w:rsidRPr="00280A45">
        <w:t xml:space="preserve">pritisak na </w:t>
      </w:r>
      <w:r w:rsidR="004655EB" w:rsidRPr="00280A45">
        <w:t>desnu ili lijevu strelicu dugmeta</w:t>
      </w:r>
      <w:r w:rsidRPr="00280A45">
        <w:t xml:space="preserve"> za kretanje po radnim listovima </w:t>
      </w:r>
      <w:r w:rsidRPr="00F3155B">
        <w:rPr>
          <w:bCs/>
          <w:noProof/>
          <w:position w:val="-6"/>
        </w:rPr>
        <w:drawing>
          <wp:inline distT="0" distB="0" distL="0" distR="0" wp14:anchorId="0AD90377" wp14:editId="4266AED8">
            <wp:extent cx="422275" cy="180975"/>
            <wp:effectExtent l="19050" t="19050" r="15875" b="28575"/>
            <wp:docPr id="962771137" name="Slika 96277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Slika 92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18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655EB" w:rsidRPr="00280A45">
        <w:t xml:space="preserve"> dovodi jedan po jedan radni list u vidno područje </w:t>
      </w:r>
      <w:r w:rsidR="0021738E" w:rsidRPr="00280A45">
        <w:t>te</w:t>
      </w:r>
      <w:r w:rsidR="004655EB" w:rsidRPr="00280A45">
        <w:t xml:space="preserve"> se može odabrati.</w:t>
      </w:r>
    </w:p>
    <w:p w14:paraId="34A500E3" w14:textId="61B7650C" w:rsidR="00650552" w:rsidRPr="00280A45" w:rsidRDefault="00650552" w:rsidP="00B518AE">
      <w:pPr>
        <w:pStyle w:val="-TEKST"/>
        <w:ind w:right="-10"/>
        <w:jc w:val="left"/>
      </w:pPr>
      <w:r w:rsidRPr="00280A45">
        <w:t xml:space="preserve">Oznaka </w:t>
      </w:r>
      <w:r w:rsidRPr="00F3155B">
        <w:rPr>
          <w:noProof/>
          <w:position w:val="-6"/>
        </w:rPr>
        <w:drawing>
          <wp:inline distT="0" distB="0" distL="0" distR="0" wp14:anchorId="72486027" wp14:editId="5D9DBB4A">
            <wp:extent cx="180975" cy="161925"/>
            <wp:effectExtent l="19050" t="19050" r="28575" b="2857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kriveni listovi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80A45">
        <w:t xml:space="preserve"> govori da postoje </w:t>
      </w:r>
      <w:r w:rsidR="005F4930" w:rsidRPr="00280A45">
        <w:t>nevidljivi</w:t>
      </w:r>
      <w:r w:rsidRPr="00280A45">
        <w:t xml:space="preserve"> listovi na početku ili na kraju niza radnih listova.</w:t>
      </w:r>
    </w:p>
    <w:p w14:paraId="579C0745" w14:textId="44B01D76" w:rsidR="00D1088D" w:rsidRDefault="0021738E" w:rsidP="00B518AE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53EB3063" wp14:editId="66531F36">
            <wp:extent cx="3132000" cy="249978"/>
            <wp:effectExtent l="19050" t="19050" r="11430" b="1714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retanje lsitovima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499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6702A6" w14:textId="77777777" w:rsidR="00D1088D" w:rsidRDefault="00D1088D">
      <w:pPr>
        <w:rPr>
          <w:rFonts w:cs="Arial"/>
          <w:bCs/>
          <w:sz w:val="22"/>
          <w:szCs w:val="22"/>
        </w:rPr>
      </w:pPr>
      <w:r>
        <w:br w:type="page"/>
      </w:r>
    </w:p>
    <w:p w14:paraId="391FC20F" w14:textId="2A1E14C0" w:rsidR="00B84C8E" w:rsidRPr="00280A45" w:rsidRDefault="00B84C8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34" w:name="a22"/>
      <w:bookmarkStart w:id="35" w:name="_Toc150638087"/>
      <w:bookmarkStart w:id="36" w:name="_Toc152597480"/>
      <w:bookmarkStart w:id="37" w:name="_Toc152597555"/>
      <w:r w:rsidRPr="00280A45">
        <w:lastRenderedPageBreak/>
        <w:t>Umetanje</w:t>
      </w:r>
      <w:r w:rsidR="00404C7F" w:rsidRPr="00280A45">
        <w:rPr>
          <w:lang w:eastAsia="en-US"/>
        </w:rPr>
        <w:t xml:space="preserve"> </w:t>
      </w:r>
      <w:r w:rsidR="003514AF" w:rsidRPr="00280A45">
        <w:rPr>
          <w:lang w:eastAsia="en-US"/>
        </w:rPr>
        <w:t>novog</w:t>
      </w:r>
      <w:r w:rsidR="002608B6" w:rsidRPr="00280A45">
        <w:rPr>
          <w:lang w:eastAsia="en-US"/>
        </w:rPr>
        <w:t>a</w:t>
      </w:r>
      <w:r w:rsidR="003514AF" w:rsidRPr="00280A45">
        <w:rPr>
          <w:lang w:eastAsia="en-US"/>
        </w:rPr>
        <w:t xml:space="preserve"> </w:t>
      </w:r>
      <w:r w:rsidRPr="00280A45">
        <w:rPr>
          <w:lang w:eastAsia="en-US"/>
        </w:rPr>
        <w:t>radnog lista</w:t>
      </w:r>
      <w:bookmarkEnd w:id="34"/>
      <w:bookmarkEnd w:id="35"/>
      <w:bookmarkEnd w:id="36"/>
      <w:bookmarkEnd w:id="37"/>
    </w:p>
    <w:p w14:paraId="126478C4" w14:textId="7D689162" w:rsidR="003514AF" w:rsidRPr="00280A45" w:rsidRDefault="003514AF" w:rsidP="002608B6">
      <w:pPr>
        <w:pStyle w:val="-TEKST"/>
        <w:ind w:right="-10"/>
        <w:jc w:val="left"/>
      </w:pPr>
      <w:r w:rsidRPr="00280A45">
        <w:t xml:space="preserve">Novi radni list može </w:t>
      </w:r>
      <w:r w:rsidR="002608B6" w:rsidRPr="00280A45">
        <w:t xml:space="preserve">se </w:t>
      </w:r>
      <w:r w:rsidRPr="00280A45">
        <w:t>umetnuti na nekoliko načina:</w:t>
      </w:r>
    </w:p>
    <w:p w14:paraId="3379BD56" w14:textId="51B350B1" w:rsidR="003514AF" w:rsidRPr="00280A45" w:rsidRDefault="00ED33AD" w:rsidP="00CF3C09">
      <w:pPr>
        <w:pStyle w:val="-BULLET"/>
        <w:ind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9C61926" wp14:editId="3446F27A">
                <wp:simplePos x="0" y="0"/>
                <wp:positionH relativeFrom="column">
                  <wp:posOffset>4916715</wp:posOffset>
                </wp:positionH>
                <wp:positionV relativeFrom="paragraph">
                  <wp:posOffset>17813</wp:posOffset>
                </wp:positionV>
                <wp:extent cx="1619885" cy="1362075"/>
                <wp:effectExtent l="0" t="0" r="18415" b="28575"/>
                <wp:wrapNone/>
                <wp:docPr id="933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362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1000F" w14:textId="77777777" w:rsidR="004759B7" w:rsidRDefault="004759B7" w:rsidP="00134447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96493">
                              <w:rPr>
                                <w:b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animljivosti i napomene</w:t>
                            </w:r>
                          </w:p>
                          <w:p w14:paraId="57CC299F" w14:textId="77777777" w:rsidR="004759B7" w:rsidRPr="00BA2DF3" w:rsidRDefault="004759B7" w:rsidP="00134447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A2DF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Sve naredbe za rad s radnim listovima najbrže se mogu pronaći na brzome izborniku koji se poziva desnom tipkom miša na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oznaci</w:t>
                            </w:r>
                            <w:r w:rsidRPr="00BA2DF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radnoga lista.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61926" id="Text Box 711" o:spid="_x0000_s1047" type="#_x0000_t202" style="position:absolute;left:0;text-align:left;margin-left:387.15pt;margin-top:1.4pt;width:127.55pt;height:107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" filled="f" fillcolor="#ddd" strokeweight=".25pt">
                <v:fill opacity="32896f"/>
                <v:textbox>
                  <w:txbxContent>
                    <w:p w14:paraId="49E1000F" w14:textId="77777777" w:rsidR="004759B7" w:rsidRDefault="004759B7" w:rsidP="00134447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96493">
                        <w:rPr>
                          <w:b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animljivosti i napomene</w:t>
                      </w:r>
                    </w:p>
                    <w:p w14:paraId="57CC299F" w14:textId="77777777" w:rsidR="004759B7" w:rsidRPr="00BA2DF3" w:rsidRDefault="004759B7" w:rsidP="00134447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A2DF3">
                        <w:rPr>
                          <w:rFonts w:cs="Arial"/>
                          <w:sz w:val="18"/>
                          <w:szCs w:val="18"/>
                        </w:rPr>
                        <w:t xml:space="preserve">Sve naredbe za rad s radnim listovima najbrže se mogu pronaći na brzome izborniku koji se poziva desnom tipkom miša na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oznaci</w:t>
                      </w:r>
                      <w:r w:rsidRPr="00BA2DF3">
                        <w:rPr>
                          <w:rFonts w:cs="Arial"/>
                          <w:sz w:val="18"/>
                          <w:szCs w:val="18"/>
                        </w:rPr>
                        <w:t xml:space="preserve"> radnoga lista.</w:t>
                      </w:r>
                    </w:p>
                  </w:txbxContent>
                </v:textbox>
              </v:shape>
            </w:pict>
          </mc:Fallback>
        </mc:AlternateContent>
      </w:r>
      <w:r w:rsidR="00F15370" w:rsidRPr="00280A45">
        <w:t xml:space="preserve">za brzo umetanje novoga radnog lista iza aktivnoga pritisnuti dugme </w:t>
      </w:r>
      <w:r w:rsidR="00F15370" w:rsidRPr="00280A45">
        <w:rPr>
          <w:b/>
        </w:rPr>
        <w:t>Novi list</w:t>
      </w:r>
      <w:r w:rsidR="00F15370" w:rsidRPr="00280A45">
        <w:t xml:space="preserve"> </w:t>
      </w:r>
      <w:r w:rsidR="00F15370" w:rsidRPr="00F3155B">
        <w:rPr>
          <w:bCs/>
          <w:noProof/>
          <w:position w:val="-6"/>
        </w:rPr>
        <w:drawing>
          <wp:inline distT="0" distB="0" distL="0" distR="0" wp14:anchorId="0727014B" wp14:editId="75DC0AB0">
            <wp:extent cx="219075" cy="200025"/>
            <wp:effectExtent l="19050" t="19050" r="28575" b="28575"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novi list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15370" w:rsidRPr="00280A45">
        <w:t>u području oznaka radnih listova</w:t>
      </w:r>
    </w:p>
    <w:p w14:paraId="606166AE" w14:textId="2E5E0CCE" w:rsidR="00F15370" w:rsidRPr="00280A45" w:rsidRDefault="00F15370" w:rsidP="00CF3C09">
      <w:pPr>
        <w:pStyle w:val="-BULLET"/>
        <w:ind w:right="-10"/>
      </w:pPr>
      <w:r w:rsidRPr="00280A45">
        <w:t>za umetanje novoga radnog lista ispred trenutačno aktivnoga pritisnuti [Shift]+[F11]</w:t>
      </w:r>
    </w:p>
    <w:p w14:paraId="13AD0445" w14:textId="7A662DF3" w:rsidR="006630E4" w:rsidRPr="00280A45" w:rsidRDefault="006630E4" w:rsidP="006630E4">
      <w:pPr>
        <w:pStyle w:val="-BULLET"/>
        <w:ind w:right="-10"/>
      </w:pPr>
      <w:r w:rsidRPr="00280A45">
        <w:t xml:space="preserve">za umetanje novoga radnog lista ispred trenutačno aktivnoga pritisnuti naredbu: </w:t>
      </w:r>
      <w:r w:rsidRPr="00280A45">
        <w:rPr>
          <w:i/>
        </w:rPr>
        <w:t>Polazno</w:t>
      </w:r>
      <w:r w:rsidRPr="00280A45">
        <w:t xml:space="preserve"> → </w:t>
      </w:r>
      <w:r w:rsidRPr="00280A45">
        <w:rPr>
          <w:i/>
        </w:rPr>
        <w:t>Ćelije</w:t>
      </w:r>
      <w:r w:rsidRPr="00280A45">
        <w:t xml:space="preserve"> → </w:t>
      </w:r>
      <w:r w:rsidRPr="00280A45">
        <w:rPr>
          <w:i/>
        </w:rPr>
        <w:t>Umetni</w:t>
      </w:r>
      <w:r w:rsidRPr="00280A45">
        <w:t xml:space="preserve"> → </w:t>
      </w:r>
      <w:r w:rsidRPr="00280A45">
        <w:rPr>
          <w:b/>
        </w:rPr>
        <w:t>Umetni list</w:t>
      </w:r>
    </w:p>
    <w:p w14:paraId="6F89837C" w14:textId="10969369" w:rsidR="003514AF" w:rsidRPr="00280A45" w:rsidRDefault="00F15370" w:rsidP="00181F67">
      <w:pPr>
        <w:pStyle w:val="-BULLET"/>
        <w:ind w:right="-10"/>
      </w:pPr>
      <w:r w:rsidRPr="00280A45">
        <w:t>za umetanje novoga radnoga lista ispred aktivnoga: desni klik miša nad oznakom aktivnoga lista – brzi izbornik →</w:t>
      </w:r>
      <w:r w:rsidRPr="00280A45">
        <w:br/>
      </w:r>
      <w:r w:rsidRPr="00280A45">
        <w:rPr>
          <w:b/>
        </w:rPr>
        <w:t>Umetni</w:t>
      </w:r>
      <w:r w:rsidRPr="00280A45">
        <w:t xml:space="preserve"> → kartica </w:t>
      </w:r>
      <w:r w:rsidRPr="00280A45">
        <w:rPr>
          <w:i/>
        </w:rPr>
        <w:t>Općenito</w:t>
      </w:r>
      <w:r w:rsidRPr="00280A45">
        <w:t xml:space="preserve"> → </w:t>
      </w:r>
      <w:r w:rsidRPr="00280A45">
        <w:rPr>
          <w:i/>
        </w:rPr>
        <w:t>Radni list</w:t>
      </w:r>
      <w:r w:rsidRPr="00280A45">
        <w:t xml:space="preserve"> →</w:t>
      </w:r>
      <w:r w:rsidR="004B2528" w:rsidRPr="00280A45">
        <w:t xml:space="preserve"> dugme</w:t>
      </w:r>
      <w:r w:rsidRPr="00280A45">
        <w:t xml:space="preserve"> </w:t>
      </w:r>
      <w:r w:rsidRPr="00280A45">
        <w:rPr>
          <w:b/>
          <w:bCs/>
          <w:iCs/>
        </w:rPr>
        <w:t>U redu</w:t>
      </w:r>
      <w:r w:rsidRPr="00280A45">
        <w:t>.</w:t>
      </w:r>
    </w:p>
    <w:p w14:paraId="098623A3" w14:textId="77777777" w:rsidR="00F76F42" w:rsidRPr="00280A45" w:rsidRDefault="004B5034" w:rsidP="00B46698">
      <w:pPr>
        <w:pStyle w:val="-BULLET"/>
        <w:numPr>
          <w:ilvl w:val="0"/>
          <w:numId w:val="0"/>
        </w:numPr>
        <w:ind w:left="397" w:right="-10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603028E9" wp14:editId="1592EE23">
            <wp:extent cx="1096561" cy="1512000"/>
            <wp:effectExtent l="19050" t="19050" r="27940" b="1206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 6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61" cy="1512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B2528" w:rsidRPr="00280A45">
        <w:t xml:space="preserve">   </w:t>
      </w:r>
      <w:r w:rsidR="004B2528" w:rsidRPr="00F3155B">
        <w:rPr>
          <w:noProof/>
        </w:rPr>
        <w:drawing>
          <wp:inline distT="0" distB="0" distL="0" distR="0" wp14:anchorId="031EC6B7" wp14:editId="4189B8C6">
            <wp:extent cx="2399612" cy="1512000"/>
            <wp:effectExtent l="19050" t="19050" r="20320" b="12065"/>
            <wp:docPr id="79023921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39218" name="Slika 79023921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12" cy="1512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A11D3CB" w14:textId="77777777" w:rsidR="00F15370" w:rsidRPr="00280A45" w:rsidRDefault="00F15370" w:rsidP="00F15370">
      <w:pPr>
        <w:pStyle w:val="-TEKST"/>
        <w:ind w:right="-10"/>
        <w:jc w:val="left"/>
      </w:pPr>
      <w:r w:rsidRPr="00280A45">
        <w:rPr>
          <w:iCs/>
        </w:rPr>
        <w:t>Novi</w:t>
      </w:r>
      <w:r w:rsidRPr="00280A45">
        <w:t xml:space="preserve"> radni listovi numeriraju se na temelju broja radnih listova u radnoj knjizi. Prvi list koji se umeće ima broj uvećan za jedan od postojećih, npr. </w:t>
      </w:r>
      <w:r w:rsidRPr="00361EE4">
        <w:rPr>
          <w:b/>
          <w:i/>
        </w:rPr>
        <w:t>List2</w:t>
      </w:r>
      <w:r w:rsidRPr="00173C76">
        <w:rPr>
          <w:iCs/>
        </w:rPr>
        <w:t xml:space="preserve">, sljedeći je </w:t>
      </w:r>
      <w:r w:rsidRPr="00361EE4">
        <w:rPr>
          <w:b/>
          <w:i/>
        </w:rPr>
        <w:t>List3</w:t>
      </w:r>
      <w:r w:rsidRPr="00280A45">
        <w:t xml:space="preserve"> itd.</w:t>
      </w:r>
    </w:p>
    <w:p w14:paraId="18F6F9B3" w14:textId="77777777" w:rsidR="00F15370" w:rsidRPr="00280A45" w:rsidRDefault="00F15370" w:rsidP="00137680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538AF81B" wp14:editId="4027F602">
            <wp:extent cx="2590800" cy="173773"/>
            <wp:effectExtent l="19050" t="19050" r="19050" b="17145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adni listovi broj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709" cy="1904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611AE" w14:textId="6D5C2FE4" w:rsidR="003514AF" w:rsidRPr="00280A45" w:rsidRDefault="00EB702B" w:rsidP="001161A4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38" w:name="a23"/>
      <w:bookmarkStart w:id="39" w:name="_Toc150638088"/>
      <w:bookmarkStart w:id="40" w:name="_Toc152597481"/>
      <w:bookmarkStart w:id="41" w:name="_Toc152597556"/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2F2790B0" wp14:editId="50797D52">
                <wp:simplePos x="0" y="0"/>
                <wp:positionH relativeFrom="column">
                  <wp:posOffset>4953000</wp:posOffset>
                </wp:positionH>
                <wp:positionV relativeFrom="paragraph">
                  <wp:posOffset>486410</wp:posOffset>
                </wp:positionV>
                <wp:extent cx="1619885" cy="809625"/>
                <wp:effectExtent l="0" t="0" r="18415" b="28575"/>
                <wp:wrapNone/>
                <wp:docPr id="931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09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EC3624" w14:textId="77777777" w:rsidR="004759B7" w:rsidRPr="004C4537" w:rsidRDefault="004759B7" w:rsidP="007230A4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FE5D640" w14:textId="77777777" w:rsidR="004759B7" w:rsidRPr="004C4537" w:rsidRDefault="004759B7" w:rsidP="007230A4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Obrisani</w:t>
                            </w:r>
                            <w:r w:rsidRPr="004C4537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radni list ne može se vratiti naredbom </w:t>
                            </w:r>
                            <w:r w:rsidRPr="004C4537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Poništi</w:t>
                            </w:r>
                            <w:r w:rsidRPr="004C4537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90B0" id="Text Box 718" o:spid="_x0000_s1048" type="#_x0000_t202" style="position:absolute;left:0;text-align:left;margin-left:390pt;margin-top:38.3pt;width:127.55pt;height:63.7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" filled="f" fillcolor="#ddd" strokeweight=".25pt">
                <v:fill opacity="32896f"/>
                <v:textbox>
                  <w:txbxContent>
                    <w:p w14:paraId="2BEC3624" w14:textId="77777777" w:rsidR="004759B7" w:rsidRPr="004C4537" w:rsidRDefault="004759B7" w:rsidP="007230A4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FE5D640" w14:textId="77777777" w:rsidR="004759B7" w:rsidRPr="004C4537" w:rsidRDefault="004759B7" w:rsidP="007230A4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Obrisani</w:t>
                      </w:r>
                      <w:r w:rsidRPr="004C4537">
                        <w:rPr>
                          <w:rFonts w:cs="Arial"/>
                          <w:sz w:val="18"/>
                          <w:szCs w:val="18"/>
                        </w:rPr>
                        <w:t xml:space="preserve"> radni list ne može se vratiti naredbom </w:t>
                      </w:r>
                      <w:r w:rsidRPr="004C4537">
                        <w:rPr>
                          <w:rFonts w:cs="Arial"/>
                          <w:b/>
                          <w:sz w:val="18"/>
                          <w:szCs w:val="18"/>
                        </w:rPr>
                        <w:t>Poništi</w:t>
                      </w:r>
                      <w:r w:rsidRPr="004C4537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14AF" w:rsidRPr="00280A45">
        <w:rPr>
          <w:lang w:eastAsia="en-US"/>
        </w:rPr>
        <w:t>Brisanje radnog</w:t>
      </w:r>
      <w:r w:rsidR="002608B6" w:rsidRPr="00280A45">
        <w:rPr>
          <w:lang w:eastAsia="en-US"/>
        </w:rPr>
        <w:t>a</w:t>
      </w:r>
      <w:r w:rsidR="003514AF" w:rsidRPr="00280A45">
        <w:rPr>
          <w:lang w:eastAsia="en-US"/>
        </w:rPr>
        <w:t xml:space="preserve"> lista</w:t>
      </w:r>
      <w:bookmarkEnd w:id="38"/>
      <w:bookmarkEnd w:id="39"/>
      <w:bookmarkEnd w:id="40"/>
      <w:bookmarkEnd w:id="41"/>
    </w:p>
    <w:p w14:paraId="10712F42" w14:textId="158586C3" w:rsidR="00B84C8E" w:rsidRPr="00280A45" w:rsidRDefault="00F15370" w:rsidP="00EE16B7">
      <w:pPr>
        <w:pStyle w:val="-TEKST"/>
        <w:ind w:right="-10"/>
        <w:jc w:val="left"/>
      </w:pPr>
      <w:r w:rsidRPr="00280A45">
        <w:t>Nepotrebni radni list može se obrisati na jedan od ovih načina:</w:t>
      </w:r>
    </w:p>
    <w:p w14:paraId="612EB1CB" w14:textId="77777777" w:rsidR="0089063D" w:rsidRPr="00280A45" w:rsidRDefault="0089063D" w:rsidP="00F15370">
      <w:pPr>
        <w:pStyle w:val="-BULLET"/>
        <w:ind w:right="-10"/>
      </w:pPr>
      <w:r w:rsidRPr="00280A45">
        <w:t xml:space="preserve">kartica </w:t>
      </w:r>
      <w:r w:rsidR="007A2DB3" w:rsidRPr="00280A45">
        <w:rPr>
          <w:i/>
        </w:rPr>
        <w:t>Polazno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9B15C1" w:rsidRPr="00280A45">
        <w:t>skupina</w:t>
      </w:r>
      <w:r w:rsidRPr="00280A45">
        <w:t xml:space="preserve"> </w:t>
      </w:r>
      <w:r w:rsidR="007A2DB3" w:rsidRPr="00280A45">
        <w:rPr>
          <w:i/>
        </w:rPr>
        <w:t>Ćelije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7A2DB3" w:rsidRPr="00280A45">
        <w:rPr>
          <w:i/>
        </w:rPr>
        <w:t>Izbriši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7A2DB3" w:rsidRPr="00280A45">
        <w:rPr>
          <w:b/>
        </w:rPr>
        <w:t>Izbriši list</w:t>
      </w:r>
    </w:p>
    <w:p w14:paraId="5767A923" w14:textId="77777777" w:rsidR="0089063D" w:rsidRPr="00280A45" w:rsidRDefault="00F15370" w:rsidP="0089063D">
      <w:pPr>
        <w:pStyle w:val="-BULLET"/>
        <w:ind w:right="-10"/>
      </w:pPr>
      <w:r w:rsidRPr="00280A45">
        <w:t xml:space="preserve">naredba </w:t>
      </w:r>
      <w:r w:rsidRPr="00280A45">
        <w:rPr>
          <w:b/>
        </w:rPr>
        <w:t>Izbriši</w:t>
      </w:r>
      <w:r w:rsidRPr="00280A45">
        <w:t xml:space="preserve"> na brzome izborniku nad aktivnim radnim listom.</w:t>
      </w:r>
    </w:p>
    <w:p w14:paraId="3ED08F3D" w14:textId="0ED3B82E" w:rsidR="00B84C8E" w:rsidRPr="00280A45" w:rsidRDefault="00173C76" w:rsidP="00EE16B7">
      <w:pPr>
        <w:pStyle w:val="-TEKST"/>
        <w:ind w:right="-10"/>
        <w:jc w:val="left"/>
      </w:pPr>
      <w:r>
        <w:t xml:space="preserve">Budući </w:t>
      </w:r>
      <w:r w:rsidR="00F15370" w:rsidRPr="00280A45">
        <w:t xml:space="preserve">da je riječ o opasnoj radnji, koja zajedno s radnim listom briše i sve podatke u njemu, </w:t>
      </w:r>
      <w:r w:rsidR="00F15370" w:rsidRPr="00D1088D">
        <w:t>Excel</w:t>
      </w:r>
      <w:r w:rsidR="00F15370" w:rsidRPr="00280A45">
        <w:t xml:space="preserve"> upozorava i traži potvrdu brisanja.</w:t>
      </w:r>
    </w:p>
    <w:p w14:paraId="6213E3BC" w14:textId="77777777" w:rsidR="00AB2416" w:rsidRPr="00280A45" w:rsidRDefault="00AB2416" w:rsidP="00137680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75745225" wp14:editId="1F937D45">
            <wp:extent cx="2047875" cy="608073"/>
            <wp:effectExtent l="19050" t="19050" r="9525" b="2095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pozorenje brisanje lista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4220" r="1334" b="3989"/>
                    <a:stretch/>
                  </pic:blipFill>
                  <pic:spPr bwMode="auto">
                    <a:xfrm>
                      <a:off x="0" y="0"/>
                      <a:ext cx="2075198" cy="6161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49590" w14:textId="672B4210" w:rsidR="00822EFF" w:rsidRPr="00280A45" w:rsidRDefault="00EB702B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42" w:name="a24"/>
      <w:bookmarkStart w:id="43" w:name="_Toc150638089"/>
      <w:bookmarkStart w:id="44" w:name="_Toc152597482"/>
      <w:bookmarkStart w:id="45" w:name="_Toc152597557"/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62C263D" wp14:editId="1769D9C7">
                <wp:simplePos x="0" y="0"/>
                <wp:positionH relativeFrom="column">
                  <wp:posOffset>4956810</wp:posOffset>
                </wp:positionH>
                <wp:positionV relativeFrom="paragraph">
                  <wp:posOffset>248919</wp:posOffset>
                </wp:positionV>
                <wp:extent cx="1619885" cy="1171575"/>
                <wp:effectExtent l="0" t="0" r="18415" b="28575"/>
                <wp:wrapNone/>
                <wp:docPr id="929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715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42B01E" w14:textId="77777777" w:rsidR="004759B7" w:rsidRPr="004C4537" w:rsidRDefault="004759B7" w:rsidP="00F008E9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C453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E6B4224" w14:textId="67B6F78B" w:rsidR="004759B7" w:rsidRPr="00DB688F" w:rsidRDefault="004759B7" w:rsidP="00F008E9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DB688F">
                              <w:rPr>
                                <w:rFonts w:cs="Arial"/>
                                <w:sz w:val="18"/>
                                <w:szCs w:val="18"/>
                              </w:rPr>
                              <w:t>Dobro je za nazive radnih listova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DB688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umjesto generičkih zadanih imena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,</w:t>
                            </w:r>
                            <w:r w:rsidRPr="00DB688F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rabiti imena koja označavaju namjenu i sadržaj radnih listova.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C263D" id="Text Box 1032" o:spid="_x0000_s1049" type="#_x0000_t202" style="position:absolute;left:0;text-align:left;margin-left:390.3pt;margin-top:19.6pt;width:127.55pt;height:92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" filled="f" fillcolor="#ddd" strokeweight=".25pt">
                <v:fill opacity="32896f"/>
                <v:textbox>
                  <w:txbxContent>
                    <w:p w14:paraId="2942B01E" w14:textId="77777777" w:rsidR="004759B7" w:rsidRPr="004C4537" w:rsidRDefault="004759B7" w:rsidP="00F008E9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4C453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E6B4224" w14:textId="67B6F78B" w:rsidR="004759B7" w:rsidRPr="00DB688F" w:rsidRDefault="004759B7" w:rsidP="00F008E9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DB688F">
                        <w:rPr>
                          <w:rFonts w:cs="Arial"/>
                          <w:sz w:val="18"/>
                          <w:szCs w:val="18"/>
                        </w:rPr>
                        <w:t>Dobro je za nazive radnih listova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 w:rsidRPr="00DB688F">
                        <w:rPr>
                          <w:rFonts w:cs="Arial"/>
                          <w:sz w:val="18"/>
                          <w:szCs w:val="18"/>
                        </w:rPr>
                        <w:t xml:space="preserve"> umjesto generičkih zadanih imena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,</w:t>
                      </w:r>
                      <w:r w:rsidRPr="00DB688F">
                        <w:rPr>
                          <w:rFonts w:cs="Arial"/>
                          <w:sz w:val="18"/>
                          <w:szCs w:val="18"/>
                        </w:rPr>
                        <w:t xml:space="preserve"> rabiti imena koja označavaju namjenu i sadržaj radnih listova.</w:t>
                      </w:r>
                    </w:p>
                  </w:txbxContent>
                </v:textbox>
              </v:shape>
            </w:pict>
          </mc:Fallback>
        </mc:AlternateContent>
      </w:r>
      <w:r w:rsidR="00404C7F" w:rsidRPr="00280A45">
        <w:rPr>
          <w:lang w:eastAsia="en-US"/>
        </w:rPr>
        <w:t>Preimenovanje radnog</w:t>
      </w:r>
      <w:r w:rsidR="002608B6" w:rsidRPr="00280A45">
        <w:rPr>
          <w:lang w:eastAsia="en-US"/>
        </w:rPr>
        <w:t>a</w:t>
      </w:r>
      <w:r w:rsidR="00404C7F" w:rsidRPr="00280A45">
        <w:rPr>
          <w:lang w:eastAsia="en-US"/>
        </w:rPr>
        <w:t xml:space="preserve"> lista</w:t>
      </w:r>
      <w:bookmarkEnd w:id="42"/>
      <w:bookmarkEnd w:id="43"/>
      <w:bookmarkEnd w:id="44"/>
      <w:bookmarkEnd w:id="45"/>
    </w:p>
    <w:p w14:paraId="20BA8F3B" w14:textId="3315AC87" w:rsidR="00B84C8E" w:rsidRPr="00280A45" w:rsidRDefault="00AB2416" w:rsidP="00B46698">
      <w:pPr>
        <w:pStyle w:val="-TEKST"/>
        <w:ind w:right="-10"/>
        <w:jc w:val="left"/>
      </w:pPr>
      <w:r w:rsidRPr="00280A45">
        <w:t xml:space="preserve">Radni listovi su prema osnovnim postavkama nazvani </w:t>
      </w:r>
      <w:r w:rsidRPr="00361EE4">
        <w:rPr>
          <w:b/>
          <w:i/>
        </w:rPr>
        <w:t>List1</w:t>
      </w:r>
      <w:r w:rsidRPr="00173C76">
        <w:rPr>
          <w:iCs/>
        </w:rPr>
        <w:t xml:space="preserve">, </w:t>
      </w:r>
      <w:r w:rsidRPr="00361EE4">
        <w:rPr>
          <w:b/>
          <w:i/>
        </w:rPr>
        <w:t>List2</w:t>
      </w:r>
      <w:r w:rsidRPr="00280A45">
        <w:t xml:space="preserve"> itd. Promjena u ime koj</w:t>
      </w:r>
      <w:r w:rsidR="00EB702B" w:rsidRPr="00280A45">
        <w:t>e</w:t>
      </w:r>
      <w:r w:rsidRPr="00280A45">
        <w:t xml:space="preserve"> će biti primjerenij</w:t>
      </w:r>
      <w:r w:rsidR="00EB702B" w:rsidRPr="00280A45">
        <w:t>e</w:t>
      </w:r>
      <w:r w:rsidRPr="00280A45">
        <w:t xml:space="preserve"> sadržanim podacima i označavati namjenu radn</w:t>
      </w:r>
      <w:r w:rsidR="00EB702B" w:rsidRPr="00280A45">
        <w:t>oga</w:t>
      </w:r>
      <w:r w:rsidRPr="00280A45">
        <w:t xml:space="preserve"> lista može se izvršiti na neki od ovih načina:</w:t>
      </w:r>
    </w:p>
    <w:p w14:paraId="30157CB6" w14:textId="77777777" w:rsidR="009603C3" w:rsidRPr="00280A45" w:rsidRDefault="008664B3" w:rsidP="00481262">
      <w:pPr>
        <w:pStyle w:val="-BULLET"/>
        <w:ind w:right="-10"/>
      </w:pPr>
      <w:r w:rsidRPr="00280A45">
        <w:t xml:space="preserve">kartica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Ćelije</w:t>
      </w:r>
      <w:r w:rsidRPr="00280A45">
        <w:t xml:space="preserve"> → </w:t>
      </w:r>
      <w:r w:rsidRPr="00280A45">
        <w:rPr>
          <w:i/>
        </w:rPr>
        <w:t>Oblikuj</w:t>
      </w:r>
      <w:r w:rsidRPr="00280A45">
        <w:t xml:space="preserve"> → </w:t>
      </w:r>
      <w:r w:rsidRPr="00280A45">
        <w:rPr>
          <w:b/>
        </w:rPr>
        <w:t xml:space="preserve">Preimenuj </w:t>
      </w:r>
      <w:r w:rsidR="00184782" w:rsidRPr="00280A45">
        <w:rPr>
          <w:b/>
        </w:rPr>
        <w:t>list</w:t>
      </w:r>
    </w:p>
    <w:p w14:paraId="435E2763" w14:textId="77777777" w:rsidR="009603C3" w:rsidRPr="00280A45" w:rsidRDefault="009603C3" w:rsidP="00481262">
      <w:pPr>
        <w:pStyle w:val="-BULLET"/>
        <w:ind w:right="-10"/>
      </w:pPr>
      <w:r w:rsidRPr="00280A45">
        <w:t>naredb</w:t>
      </w:r>
      <w:r w:rsidR="00AB2416" w:rsidRPr="00280A45">
        <w:t>a</w:t>
      </w:r>
      <w:r w:rsidRPr="00280A45">
        <w:t xml:space="preserve"> </w:t>
      </w:r>
      <w:r w:rsidR="007A2DB3" w:rsidRPr="00280A45">
        <w:rPr>
          <w:b/>
        </w:rPr>
        <w:t>Preimenuj</w:t>
      </w:r>
      <w:r w:rsidR="00EE187F" w:rsidRPr="00280A45">
        <w:t xml:space="preserve"> s brzog</w:t>
      </w:r>
      <w:r w:rsidR="002608B6" w:rsidRPr="00280A45">
        <w:t>a</w:t>
      </w:r>
      <w:r w:rsidR="00EE187F" w:rsidRPr="00280A45">
        <w:t xml:space="preserve"> izbornika</w:t>
      </w:r>
    </w:p>
    <w:p w14:paraId="0E19CF91" w14:textId="118D65E0" w:rsidR="00797815" w:rsidRPr="00280A45" w:rsidRDefault="00AB2416" w:rsidP="009B15C1">
      <w:pPr>
        <w:pStyle w:val="-BULLET"/>
        <w:ind w:right="-10"/>
      </w:pPr>
      <w:r w:rsidRPr="00280A45">
        <w:t>dvostruki klik mišem na postojeće ime radnoga lista.</w:t>
      </w:r>
    </w:p>
    <w:p w14:paraId="0F3CB5E9" w14:textId="21D20FE9" w:rsidR="00CA75C5" w:rsidRPr="00280A45" w:rsidRDefault="00AB2416" w:rsidP="00184782">
      <w:pPr>
        <w:pStyle w:val="-TEKST"/>
        <w:spacing w:before="240"/>
        <w:ind w:right="-11"/>
        <w:jc w:val="left"/>
      </w:pPr>
      <w:r w:rsidRPr="00280A45">
        <w:lastRenderedPageBreak/>
        <w:t xml:space="preserve">Svaki od tih načina označava ime radnoga lista </w:t>
      </w:r>
      <w:r w:rsidR="001C52FD" w:rsidRPr="00280A45">
        <w:t xml:space="preserve">sivim </w:t>
      </w:r>
      <w:r w:rsidRPr="00280A45">
        <w:t>okvirom u koji treba upisati novo ime i potvrditi ga tipkom [Enter].</w:t>
      </w:r>
    </w:p>
    <w:p w14:paraId="271B6305" w14:textId="77777777" w:rsidR="00184782" w:rsidRPr="00280A45" w:rsidRDefault="00455799" w:rsidP="00137680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7369EBCE" wp14:editId="418841DC">
            <wp:extent cx="2457450" cy="199252"/>
            <wp:effectExtent l="19050" t="19050" r="19050" b="10795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8 brzo preimenovanj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95" cy="206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0B27335" w14:textId="3095E603" w:rsidR="00797815" w:rsidRPr="00280A45" w:rsidRDefault="00184782" w:rsidP="00EE16B7">
      <w:pPr>
        <w:pStyle w:val="-TEKST"/>
        <w:ind w:right="-10"/>
        <w:jc w:val="left"/>
      </w:pPr>
      <w:r w:rsidRPr="00280A45">
        <w:t>Ime može sadržavati najviše 31 znak uključujući i praznine</w:t>
      </w:r>
      <w:r w:rsidR="00C11842" w:rsidRPr="00280A45">
        <w:t xml:space="preserve"> između riječi</w:t>
      </w:r>
      <w:r w:rsidRPr="00280A45">
        <w:t>.</w:t>
      </w:r>
    </w:p>
    <w:p w14:paraId="38FAA187" w14:textId="3C9A14A4" w:rsidR="00CA75C5" w:rsidRPr="00280A45" w:rsidRDefault="00CA75C5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46" w:name="a25"/>
      <w:bookmarkStart w:id="47" w:name="_Toc150638090"/>
      <w:bookmarkStart w:id="48" w:name="_Toc152597483"/>
      <w:bookmarkStart w:id="49" w:name="_Toc152597558"/>
      <w:r w:rsidRPr="00280A45">
        <w:rPr>
          <w:lang w:eastAsia="en-US"/>
        </w:rPr>
        <w:t>Premještanje i kopiranje radnog</w:t>
      </w:r>
      <w:r w:rsidR="00F04722" w:rsidRPr="00280A45">
        <w:rPr>
          <w:lang w:eastAsia="en-US"/>
        </w:rPr>
        <w:t>a</w:t>
      </w:r>
      <w:r w:rsidRPr="00280A45">
        <w:rPr>
          <w:lang w:eastAsia="en-US"/>
        </w:rPr>
        <w:t xml:space="preserve"> lista</w:t>
      </w:r>
      <w:bookmarkEnd w:id="46"/>
      <w:bookmarkEnd w:id="47"/>
      <w:bookmarkEnd w:id="48"/>
      <w:bookmarkEnd w:id="49"/>
    </w:p>
    <w:p w14:paraId="021399C1" w14:textId="2E6BFE5A" w:rsidR="00B84C8E" w:rsidRPr="00280A45" w:rsidRDefault="00AB2416" w:rsidP="00F04722">
      <w:pPr>
        <w:pStyle w:val="-TEKST"/>
        <w:ind w:right="-10"/>
        <w:jc w:val="left"/>
      </w:pPr>
      <w:r w:rsidRPr="00280A45">
        <w:t xml:space="preserve">Radni se listovi mogu premještati ili kopirati u istoj radnoj knjizi, u drugu otvorenu radnu knjigu ili u novu radnu knjigu na </w:t>
      </w:r>
      <w:r w:rsidR="001C52FD" w:rsidRPr="00280A45">
        <w:t xml:space="preserve">ovaj </w:t>
      </w:r>
      <w:r w:rsidRPr="00280A45">
        <w:t>način:</w:t>
      </w:r>
    </w:p>
    <w:p w14:paraId="44FE2F32" w14:textId="64C4AA59" w:rsidR="00010393" w:rsidRPr="00280A45" w:rsidRDefault="00184782">
      <w:pPr>
        <w:pStyle w:val="NUMBERRED"/>
        <w:numPr>
          <w:ilvl w:val="0"/>
          <w:numId w:val="21"/>
        </w:numPr>
        <w:ind w:left="681" w:right="-10" w:hanging="284"/>
      </w:pPr>
      <w:r w:rsidRPr="00280A45">
        <w:t>odabrati</w:t>
      </w:r>
      <w:r w:rsidR="00B84C8E" w:rsidRPr="00280A45">
        <w:t xml:space="preserve"> radni list </w:t>
      </w:r>
      <w:r w:rsidR="001132C5" w:rsidRPr="00280A45">
        <w:t xml:space="preserve">određen za </w:t>
      </w:r>
      <w:r w:rsidR="00B84C8E" w:rsidRPr="00280A45">
        <w:t>premje</w:t>
      </w:r>
      <w:r w:rsidR="001132C5" w:rsidRPr="00280A45">
        <w:t>štanje</w:t>
      </w:r>
      <w:r w:rsidR="00B84C8E" w:rsidRPr="00280A45">
        <w:t xml:space="preserve"> ili kopira</w:t>
      </w:r>
      <w:r w:rsidR="001132C5" w:rsidRPr="00280A45">
        <w:t>nje</w:t>
      </w:r>
    </w:p>
    <w:p w14:paraId="66655FD7" w14:textId="0D6630DC" w:rsidR="00CF55D6" w:rsidRPr="00280A45" w:rsidRDefault="007E34BA">
      <w:pPr>
        <w:pStyle w:val="NUMBERRED"/>
        <w:numPr>
          <w:ilvl w:val="0"/>
          <w:numId w:val="21"/>
        </w:numPr>
        <w:ind w:left="681" w:right="-10" w:hanging="284"/>
      </w:pPr>
      <w:r w:rsidRPr="00280A45">
        <w:t>odabrati naredbu za kopiranje ili premještanje</w:t>
      </w:r>
    </w:p>
    <w:p w14:paraId="5A1AA14E" w14:textId="00098D8E" w:rsidR="00CF55D6" w:rsidRPr="00280A45" w:rsidRDefault="007E34BA" w:rsidP="00B11B66">
      <w:pPr>
        <w:pStyle w:val="-BULLET"/>
        <w:tabs>
          <w:tab w:val="clear" w:pos="720"/>
        </w:tabs>
        <w:ind w:left="1134" w:right="-10" w:hanging="232"/>
      </w:pPr>
      <w:r w:rsidRPr="00280A45">
        <w:t xml:space="preserve">na kartici </w:t>
      </w:r>
      <w:r w:rsidRPr="00280A45">
        <w:rPr>
          <w:i/>
        </w:rPr>
        <w:t>Polazno</w:t>
      </w:r>
      <w:r w:rsidRPr="00280A45">
        <w:t xml:space="preserve"> → </w:t>
      </w:r>
      <w:r w:rsidRPr="00280A45">
        <w:rPr>
          <w:i/>
        </w:rPr>
        <w:t>Ćelije</w:t>
      </w:r>
      <w:r w:rsidRPr="00280A45">
        <w:t xml:space="preserve"> → </w:t>
      </w:r>
      <w:r w:rsidRPr="00280A45">
        <w:rPr>
          <w:i/>
        </w:rPr>
        <w:t>Oblikuj</w:t>
      </w:r>
      <w:r w:rsidRPr="00280A45">
        <w:t xml:space="preserve"> → </w:t>
      </w:r>
      <w:r w:rsidRPr="00280A45">
        <w:br/>
      </w:r>
      <w:r w:rsidRPr="00280A45">
        <w:rPr>
          <w:b/>
        </w:rPr>
        <w:t>Premjesti ili kopiraj list</w:t>
      </w:r>
      <w:r w:rsidRPr="00280A45">
        <w:t xml:space="preserve"> ili</w:t>
      </w:r>
      <w:r w:rsidR="009A0F64" w:rsidRPr="00280A45">
        <w:t xml:space="preserve"> </w:t>
      </w:r>
    </w:p>
    <w:p w14:paraId="229A68D8" w14:textId="37659AFC" w:rsidR="00010393" w:rsidRPr="00280A45" w:rsidRDefault="006935F4" w:rsidP="005B24D6">
      <w:pPr>
        <w:pStyle w:val="-BULLET"/>
        <w:tabs>
          <w:tab w:val="clear" w:pos="720"/>
        </w:tabs>
        <w:ind w:left="1134" w:right="-10" w:hanging="232"/>
      </w:pPr>
      <w:r w:rsidRPr="00280A45">
        <w:t>na brzom</w:t>
      </w:r>
      <w:r w:rsidR="00F04722" w:rsidRPr="00280A45">
        <w:t>e</w:t>
      </w:r>
      <w:r w:rsidRPr="00280A45">
        <w:t xml:space="preserve"> izborniku naredbu</w:t>
      </w:r>
      <w:r w:rsidRPr="00280A45">
        <w:rPr>
          <w:b/>
        </w:rPr>
        <w:t xml:space="preserve"> </w:t>
      </w:r>
      <w:r w:rsidR="00363485" w:rsidRPr="00280A45">
        <w:rPr>
          <w:b/>
        </w:rPr>
        <w:t>Premjesti ili kopiraj</w:t>
      </w:r>
      <w:r w:rsidR="005B24D6" w:rsidRPr="00280A45">
        <w:rPr>
          <w:b/>
        </w:rPr>
        <w:t xml:space="preserve"> </w:t>
      </w:r>
      <w:r w:rsidR="00B11B66" w:rsidRPr="00280A45">
        <w:t xml:space="preserve">koja otvara </w:t>
      </w:r>
      <w:r w:rsidR="00CF3C09" w:rsidRPr="00280A45">
        <w:t xml:space="preserve">dijaloški </w:t>
      </w:r>
      <w:r w:rsidR="00880AFA" w:rsidRPr="00280A45">
        <w:t xml:space="preserve">okvir </w:t>
      </w:r>
      <w:r w:rsidR="00363485" w:rsidRPr="00280A45">
        <w:rPr>
          <w:b/>
        </w:rPr>
        <w:t>Premještanje ili kopiranje</w:t>
      </w:r>
    </w:p>
    <w:p w14:paraId="18B4E5C9" w14:textId="77777777" w:rsidR="00AC71D0" w:rsidRPr="00280A45" w:rsidRDefault="00455799" w:rsidP="005B24D6">
      <w:pPr>
        <w:pStyle w:val="-BULLET"/>
        <w:numPr>
          <w:ilvl w:val="0"/>
          <w:numId w:val="0"/>
        </w:numPr>
        <w:ind w:left="1134"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4D0FEB" wp14:editId="4F7AA358">
                <wp:simplePos x="0" y="0"/>
                <wp:positionH relativeFrom="column">
                  <wp:posOffset>-1885950</wp:posOffset>
                </wp:positionH>
                <wp:positionV relativeFrom="paragraph">
                  <wp:posOffset>29845</wp:posOffset>
                </wp:positionV>
                <wp:extent cx="1619885" cy="1133475"/>
                <wp:effectExtent l="0" t="0" r="18415" b="28575"/>
                <wp:wrapNone/>
                <wp:docPr id="1151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334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472282" w14:textId="77777777" w:rsidR="004759B7" w:rsidRPr="001B4F05" w:rsidRDefault="004759B7" w:rsidP="00471E55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703A40D" w14:textId="33A60F14" w:rsidR="004759B7" w:rsidRPr="001B4F05" w:rsidRDefault="004759B7" w:rsidP="00471E55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 istoj knjizi nisu moguća dva ista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imena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radnoga lista</w:t>
                            </w:r>
                            <w:r w:rsidR="009B71B3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361EE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Z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ato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se nakon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kopiranja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uz ime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prikazuje i 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>redni broj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B4F05">
                              <w:rPr>
                                <w:rFonts w:cs="Arial"/>
                                <w:sz w:val="18"/>
                                <w:szCs w:val="18"/>
                              </w:rPr>
                              <w:t>u zagradi.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D0FEB" id="Text Box 1175" o:spid="_x0000_s1050" type="#_x0000_t202" style="position:absolute;left:0;text-align:left;margin-left:-148.5pt;margin-top:2.35pt;width:127.55pt;height:8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" filled="f" fillcolor="#ddd" strokeweight=".25pt">
                <v:fill opacity="32896f"/>
                <v:textbox>
                  <w:txbxContent>
                    <w:p w14:paraId="2F472282" w14:textId="77777777" w:rsidR="004759B7" w:rsidRPr="001B4F05" w:rsidRDefault="004759B7" w:rsidP="00471E55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1B4F0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703A40D" w14:textId="33A60F14" w:rsidR="004759B7" w:rsidRPr="001B4F05" w:rsidRDefault="004759B7" w:rsidP="00471E55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U istoj knjizi nisu moguća dva ista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imena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radnoga lista</w:t>
                      </w:r>
                      <w:r w:rsidR="009B71B3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  <w:r w:rsidR="00361EE4">
                        <w:rPr>
                          <w:rFonts w:cs="Arial"/>
                          <w:sz w:val="18"/>
                          <w:szCs w:val="18"/>
                        </w:rPr>
                        <w:t xml:space="preserve"> Z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ato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se nakon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kopiranja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uz ime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prikazuje i 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>redni broj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B4F05">
                        <w:rPr>
                          <w:rFonts w:cs="Arial"/>
                          <w:sz w:val="18"/>
                          <w:szCs w:val="18"/>
                        </w:rPr>
                        <w:t>u zagradi.</w:t>
                      </w:r>
                    </w:p>
                  </w:txbxContent>
                </v:textbox>
              </v:shape>
            </w:pict>
          </mc:Fallback>
        </mc:AlternateContent>
      </w:r>
      <w:r w:rsidRPr="00F3155B">
        <w:rPr>
          <w:noProof/>
        </w:rPr>
        <w:drawing>
          <wp:inline distT="0" distB="0" distL="0" distR="0" wp14:anchorId="4479BF3B" wp14:editId="0DAA04EB">
            <wp:extent cx="1990725" cy="1952625"/>
            <wp:effectExtent l="19050" t="19050" r="9525" b="2857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9 kopir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1429" r="1585" b="906"/>
                    <a:stretch/>
                  </pic:blipFill>
                  <pic:spPr bwMode="auto">
                    <a:xfrm>
                      <a:off x="0" y="0"/>
                      <a:ext cx="1991653" cy="195353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01626" w14:textId="77777777" w:rsidR="00010393" w:rsidRPr="00280A45" w:rsidRDefault="0044040A">
      <w:pPr>
        <w:pStyle w:val="NUMBERRED"/>
        <w:numPr>
          <w:ilvl w:val="0"/>
          <w:numId w:val="21"/>
        </w:numPr>
        <w:ind w:left="681" w:right="-10" w:hanging="284"/>
      </w:pPr>
      <w:r w:rsidRPr="00280A45">
        <w:t xml:space="preserve">ako se kopira ili premješta u drugu knjigu, </w:t>
      </w:r>
      <w:r w:rsidR="007E34BA" w:rsidRPr="00280A45">
        <w:t xml:space="preserve">na padajućem popisu </w:t>
      </w:r>
      <w:r w:rsidR="007E34BA" w:rsidRPr="00280A45">
        <w:rPr>
          <w:b/>
        </w:rPr>
        <w:t>U knjigu</w:t>
      </w:r>
      <w:r w:rsidR="007E34BA" w:rsidRPr="00280A45">
        <w:t xml:space="preserve"> odabrati ime radne knjige </w:t>
      </w:r>
      <w:r w:rsidR="0041650C" w:rsidRPr="00280A45">
        <w:rPr>
          <w:szCs w:val="22"/>
        </w:rPr>
        <w:t xml:space="preserve">(prethodno treba biti otvorena) </w:t>
      </w:r>
      <w:r w:rsidR="007E34BA" w:rsidRPr="00280A45">
        <w:t xml:space="preserve">u koju će se list premjestiti ili kopirati (u slučaju kopiranja ili premještanja u novu radnu knjigu odabire se </w:t>
      </w:r>
      <w:r w:rsidR="007E34BA" w:rsidRPr="00280A45">
        <w:rPr>
          <w:b/>
        </w:rPr>
        <w:t>(nova knjiga)</w:t>
      </w:r>
      <w:r w:rsidR="007E34BA" w:rsidRPr="00280A45">
        <w:t>)</w:t>
      </w:r>
    </w:p>
    <w:p w14:paraId="25BEB09C" w14:textId="77777777" w:rsidR="00010393" w:rsidRPr="00280A45" w:rsidRDefault="007E34BA">
      <w:pPr>
        <w:pStyle w:val="NUMBERRED"/>
        <w:numPr>
          <w:ilvl w:val="0"/>
          <w:numId w:val="21"/>
        </w:numPr>
        <w:ind w:left="681" w:right="-10" w:hanging="284"/>
      </w:pPr>
      <w:r w:rsidRPr="00280A45">
        <w:t xml:space="preserve">u okviru popisa </w:t>
      </w:r>
      <w:r w:rsidRPr="00280A45">
        <w:rPr>
          <w:b/>
        </w:rPr>
        <w:t>Prije lista</w:t>
      </w:r>
      <w:r w:rsidRPr="00280A45">
        <w:t xml:space="preserve"> odabrati radni list ispred kojega će se premjestiti ili kopirati radni list</w:t>
      </w:r>
    </w:p>
    <w:p w14:paraId="1F8A0D71" w14:textId="77777777" w:rsidR="00030DD6" w:rsidRPr="00280A45" w:rsidRDefault="00030DD6">
      <w:pPr>
        <w:pStyle w:val="NUMBERRED"/>
        <w:numPr>
          <w:ilvl w:val="0"/>
          <w:numId w:val="21"/>
        </w:numPr>
        <w:ind w:left="681" w:right="-10" w:hanging="284"/>
      </w:pPr>
      <w:r w:rsidRPr="00280A45">
        <w:t>za kopiranje radnog</w:t>
      </w:r>
      <w:r w:rsidR="00F04722" w:rsidRPr="00280A45">
        <w:t>a</w:t>
      </w:r>
      <w:r w:rsidRPr="00280A45">
        <w:t xml:space="preserve"> lista </w:t>
      </w:r>
      <w:r w:rsidR="00E05C6C" w:rsidRPr="00280A45">
        <w:t>uključ</w:t>
      </w:r>
      <w:r w:rsidR="0038268D" w:rsidRPr="00280A45">
        <w:t xml:space="preserve">iti </w:t>
      </w:r>
      <w:r w:rsidR="006D354A" w:rsidRPr="00280A45">
        <w:t>mogućnost</w:t>
      </w:r>
      <w:r w:rsidRPr="00280A45">
        <w:t xml:space="preserve"> </w:t>
      </w:r>
      <w:r w:rsidR="00363485" w:rsidRPr="00280A45">
        <w:rPr>
          <w:b/>
        </w:rPr>
        <w:t>Stvori kopiju</w:t>
      </w:r>
      <w:r w:rsidR="00822EFF" w:rsidRPr="00280A45">
        <w:t xml:space="preserve"> </w:t>
      </w:r>
      <w:r w:rsidR="00455799" w:rsidRPr="00F3155B">
        <w:rPr>
          <w:rFonts w:cs="Arial"/>
          <w:bCs/>
          <w:noProof/>
          <w:position w:val="-6"/>
          <w:szCs w:val="22"/>
        </w:rPr>
        <w:drawing>
          <wp:inline distT="0" distB="0" distL="0" distR="0" wp14:anchorId="4E8B5C00" wp14:editId="147E3FA9">
            <wp:extent cx="780097" cy="171450"/>
            <wp:effectExtent l="19050" t="19050" r="20320" b="19050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0 stvori kopiju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2001B" w:rsidRPr="00280A45">
        <w:t xml:space="preserve">, a za premještanje okvir </w:t>
      </w:r>
      <w:r w:rsidR="00C5238A" w:rsidRPr="00280A45">
        <w:t>ostaje</w:t>
      </w:r>
      <w:r w:rsidR="0042001B" w:rsidRPr="00280A45">
        <w:t xml:space="preserve"> prazan</w:t>
      </w:r>
      <w:r w:rsidR="00390B3C" w:rsidRPr="00280A45">
        <w:t>.</w:t>
      </w:r>
    </w:p>
    <w:p w14:paraId="0E326772" w14:textId="5E1D6960" w:rsidR="00B84C8E" w:rsidRPr="00280A45" w:rsidRDefault="00CF55D6" w:rsidP="00471E55">
      <w:pPr>
        <w:pStyle w:val="-TEKST"/>
        <w:spacing w:before="240"/>
        <w:ind w:right="-11"/>
        <w:jc w:val="left"/>
      </w:pPr>
      <w:r w:rsidRPr="00280A45">
        <w:t>P</w:t>
      </w:r>
      <w:r w:rsidR="00B84C8E" w:rsidRPr="00280A45">
        <w:t xml:space="preserve">remještanje </w:t>
      </w:r>
      <w:r w:rsidR="00710963" w:rsidRPr="00280A45">
        <w:t>se</w:t>
      </w:r>
      <w:r w:rsidR="00E07175" w:rsidRPr="00280A45">
        <w:t xml:space="preserve"> </w:t>
      </w:r>
      <w:r w:rsidR="00B84C8E" w:rsidRPr="00280A45">
        <w:t xml:space="preserve">može izvršiti na još jednostavniji način metodom </w:t>
      </w:r>
      <w:r w:rsidR="00B84C8E" w:rsidRPr="00280A45">
        <w:rPr>
          <w:b/>
        </w:rPr>
        <w:t>Povuci i spusti</w:t>
      </w:r>
      <w:r w:rsidR="00B84C8E" w:rsidRPr="00280A45">
        <w:t xml:space="preserve"> (</w:t>
      </w:r>
      <w:bookmarkStart w:id="50" w:name="_Hlk154565556"/>
      <w:r w:rsidR="00B84C8E" w:rsidRPr="00280A45">
        <w:rPr>
          <w:i/>
          <w:iCs/>
        </w:rPr>
        <w:t>Drag</w:t>
      </w:r>
      <w:r w:rsidR="00C11842" w:rsidRPr="00280A45">
        <w:rPr>
          <w:i/>
          <w:iCs/>
        </w:rPr>
        <w:t xml:space="preserve"> </w:t>
      </w:r>
      <w:r w:rsidR="00B84C8E" w:rsidRPr="00280A45">
        <w:rPr>
          <w:i/>
          <w:iCs/>
        </w:rPr>
        <w:t>&amp;</w:t>
      </w:r>
      <w:r w:rsidR="00C11842" w:rsidRPr="00280A45">
        <w:rPr>
          <w:i/>
          <w:iCs/>
        </w:rPr>
        <w:t xml:space="preserve"> </w:t>
      </w:r>
      <w:r w:rsidR="00B84C8E" w:rsidRPr="00280A45">
        <w:rPr>
          <w:i/>
          <w:iCs/>
        </w:rPr>
        <w:t>Drop</w:t>
      </w:r>
      <w:bookmarkEnd w:id="50"/>
      <w:r w:rsidR="00B84C8E" w:rsidRPr="00280A45">
        <w:t>):</w:t>
      </w:r>
    </w:p>
    <w:p w14:paraId="3EB72727" w14:textId="2661CAC4" w:rsidR="00010393" w:rsidRPr="00280A45" w:rsidRDefault="007E34BA">
      <w:pPr>
        <w:pStyle w:val="NUMBERRED"/>
        <w:numPr>
          <w:ilvl w:val="0"/>
          <w:numId w:val="22"/>
        </w:numPr>
        <w:ind w:left="681" w:right="-10" w:hanging="284"/>
      </w:pPr>
      <w:r w:rsidRPr="00280A45">
        <w:t xml:space="preserve">kliknuti na ime radnoga lista i </w:t>
      </w:r>
      <w:r w:rsidR="008231D6" w:rsidRPr="00280A45">
        <w:t xml:space="preserve">lijevu tipku miša </w:t>
      </w:r>
      <w:r w:rsidRPr="00280A45">
        <w:t xml:space="preserve">držati pritisnutu </w:t>
      </w:r>
    </w:p>
    <w:p w14:paraId="1365D97D" w14:textId="77777777" w:rsidR="00B84C8E" w:rsidRPr="00280A45" w:rsidRDefault="007E34BA">
      <w:pPr>
        <w:pStyle w:val="NUMBERRED"/>
        <w:numPr>
          <w:ilvl w:val="0"/>
          <w:numId w:val="22"/>
        </w:numPr>
        <w:ind w:left="681" w:right="-10" w:hanging="284"/>
      </w:pPr>
      <w:r w:rsidRPr="00280A45">
        <w:t>odvući radni list na novi položaj, a zatim pustiti tipku miša.</w:t>
      </w:r>
    </w:p>
    <w:p w14:paraId="45554D7A" w14:textId="77777777" w:rsidR="00627AA7" w:rsidRPr="00280A45" w:rsidRDefault="007E34BA" w:rsidP="00EE16B7">
      <w:pPr>
        <w:pStyle w:val="-TEKST"/>
        <w:ind w:right="-10"/>
        <w:jc w:val="left"/>
      </w:pPr>
      <w:r w:rsidRPr="00280A45">
        <w:t>Ako se za vrijeme odvlačenja drži pritisnuta tipka [Ctrl] na tipkovnici, radni list će se kopirati na novome položaju.</w:t>
      </w:r>
    </w:p>
    <w:p w14:paraId="748A1C95" w14:textId="6257490E" w:rsidR="0041650C" w:rsidRPr="00280A45" w:rsidRDefault="0041650C" w:rsidP="00EE16B7">
      <w:pPr>
        <w:pStyle w:val="-TEKST"/>
        <w:ind w:right="-10"/>
        <w:jc w:val="left"/>
      </w:pPr>
      <w:r w:rsidRPr="00280A45">
        <w:t xml:space="preserve">Metodom </w:t>
      </w:r>
      <w:r w:rsidR="00056085" w:rsidRPr="00056085">
        <w:rPr>
          <w:i/>
          <w:iCs/>
        </w:rPr>
        <w:t>Drag &amp; Drop</w:t>
      </w:r>
      <w:r w:rsidR="00056085" w:rsidRPr="00056085" w:rsidDel="00361EE4">
        <w:rPr>
          <w:i/>
        </w:rPr>
        <w:t xml:space="preserve"> </w:t>
      </w:r>
      <w:r w:rsidRPr="00280A45">
        <w:t>može se izvršiti premještanje i kopiranje u istoj radnoj knjizi, ali i u drugu radnu knjigu. Tada najprije treba rasporediti prozore otvorenih radnih knjiga kako bi bili istovremeno vidljivi</w:t>
      </w:r>
      <w:r w:rsidR="0044040A" w:rsidRPr="00280A45">
        <w:t>.</w:t>
      </w:r>
      <w:r w:rsidR="00EB27DD" w:rsidRPr="00280A45">
        <w:t xml:space="preserve"> </w:t>
      </w:r>
    </w:p>
    <w:p w14:paraId="45CB0D36" w14:textId="29B985A6" w:rsidR="00EB27DD" w:rsidRPr="00280A45" w:rsidRDefault="00EB27DD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51" w:name="a124"/>
      <w:bookmarkStart w:id="52" w:name="_Toc150638091"/>
      <w:bookmarkStart w:id="53" w:name="_Toc152597484"/>
      <w:bookmarkStart w:id="54" w:name="_Toc152597559"/>
      <w:r w:rsidRPr="00280A45">
        <w:rPr>
          <w:lang w:eastAsia="en-US"/>
        </w:rPr>
        <w:lastRenderedPageBreak/>
        <w:t>Promjena veličine prikaza radnoga lista</w:t>
      </w:r>
      <w:bookmarkEnd w:id="51"/>
      <w:bookmarkEnd w:id="52"/>
      <w:bookmarkEnd w:id="53"/>
      <w:bookmarkEnd w:id="54"/>
    </w:p>
    <w:p w14:paraId="19C697CD" w14:textId="1BC04EAE" w:rsidR="00EB27DD" w:rsidRPr="00280A45" w:rsidRDefault="00EB27DD" w:rsidP="00DB688F">
      <w:pPr>
        <w:pStyle w:val="-TEKST"/>
        <w:ind w:right="-10"/>
        <w:jc w:val="left"/>
      </w:pPr>
      <w:r w:rsidRPr="00280A45">
        <w:t xml:space="preserve">Za povećanje ili smanjenje prikaza radnoga prostora rabi se naredba </w:t>
      </w:r>
      <w:r w:rsidRPr="00280A45">
        <w:rPr>
          <w:b/>
          <w:iCs/>
        </w:rPr>
        <w:t>Zumiranje</w:t>
      </w:r>
      <w:r w:rsidRPr="00280A45">
        <w:rPr>
          <w:iCs/>
        </w:rPr>
        <w:t>,</w:t>
      </w:r>
      <w:r w:rsidRPr="00280A45">
        <w:t xml:space="preserve"> koja omogućava raspon zumiranja od 10 do 400 %. Ona se nalazi:</w:t>
      </w:r>
    </w:p>
    <w:p w14:paraId="72BA5C60" w14:textId="169710DE" w:rsidR="00EB27DD" w:rsidRPr="00280A45" w:rsidRDefault="00EB27DD" w:rsidP="00EB27DD">
      <w:pPr>
        <w:pStyle w:val="-BULLET"/>
        <w:ind w:right="-10"/>
      </w:pPr>
      <w:r w:rsidRPr="00280A45">
        <w:t xml:space="preserve">na kartici </w:t>
      </w:r>
      <w:r w:rsidRPr="00280A45">
        <w:rPr>
          <w:b/>
        </w:rPr>
        <w:t>Prikaz</w:t>
      </w:r>
      <w:r w:rsidRPr="00280A45">
        <w:t xml:space="preserve"> u sastavu skupine </w:t>
      </w:r>
      <w:r w:rsidRPr="00280A45">
        <w:rPr>
          <w:b/>
        </w:rPr>
        <w:t>Zumiraj</w:t>
      </w:r>
    </w:p>
    <w:p w14:paraId="7276C4F6" w14:textId="77777777" w:rsidR="00EB27DD" w:rsidRPr="00280A45" w:rsidRDefault="00EB27DD" w:rsidP="00EB27DD">
      <w:pPr>
        <w:pStyle w:val="-BULLET"/>
        <w:numPr>
          <w:ilvl w:val="0"/>
          <w:numId w:val="0"/>
        </w:numPr>
        <w:ind w:left="709" w:right="-10"/>
      </w:pPr>
      <w:r w:rsidRPr="00F3155B">
        <w:rPr>
          <w:noProof/>
        </w:rPr>
        <w:drawing>
          <wp:inline distT="0" distB="0" distL="0" distR="0" wp14:anchorId="42172C02" wp14:editId="0E0027E4">
            <wp:extent cx="1356322" cy="792000"/>
            <wp:effectExtent l="19050" t="19050" r="15875" b="2730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r="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22" cy="79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EF565" w14:textId="0FE1B309" w:rsidR="00EB27DD" w:rsidRPr="00280A45" w:rsidRDefault="00A82AFD">
      <w:pPr>
        <w:pStyle w:val="-BULLET"/>
        <w:numPr>
          <w:ilvl w:val="0"/>
          <w:numId w:val="46"/>
        </w:numPr>
        <w:ind w:left="1134" w:right="-10" w:hanging="283"/>
      </w:pPr>
      <w:r w:rsidRPr="00280A45">
        <w:t>n</w:t>
      </w:r>
      <w:r w:rsidR="00EB27DD" w:rsidRPr="00280A45">
        <w:t xml:space="preserve">aredba </w:t>
      </w:r>
      <w:r w:rsidR="00EB27DD" w:rsidRPr="00280A45">
        <w:rPr>
          <w:b/>
          <w:bCs/>
          <w:iCs/>
        </w:rPr>
        <w:t>Zumiranje</w:t>
      </w:r>
      <w:r w:rsidR="00EB27DD" w:rsidRPr="00280A45">
        <w:t xml:space="preserve"> otvara dijaloški okvir </w:t>
      </w:r>
      <w:r w:rsidR="00EB27DD" w:rsidRPr="00280A45">
        <w:rPr>
          <w:b/>
          <w:iCs/>
        </w:rPr>
        <w:t>Zumiraj</w:t>
      </w:r>
      <w:r w:rsidR="00EB27DD" w:rsidRPr="00280A45">
        <w:t xml:space="preserve"> na kojem treba odabrati ili upisati postotak zumiranja</w:t>
      </w:r>
    </w:p>
    <w:p w14:paraId="28C9106A" w14:textId="77777777" w:rsidR="00EB27DD" w:rsidRPr="00280A45" w:rsidRDefault="00EB27DD" w:rsidP="00EB27DD">
      <w:pPr>
        <w:pStyle w:val="-BULLET"/>
        <w:numPr>
          <w:ilvl w:val="0"/>
          <w:numId w:val="0"/>
        </w:numPr>
        <w:ind w:left="1134" w:right="-10"/>
      </w:pPr>
      <w:r w:rsidRPr="00F3155B">
        <w:rPr>
          <w:noProof/>
        </w:rPr>
        <w:drawing>
          <wp:inline distT="0" distB="0" distL="0" distR="0" wp14:anchorId="3706FD2B" wp14:editId="222B1BF6">
            <wp:extent cx="1266825" cy="1666875"/>
            <wp:effectExtent l="19050" t="19050" r="28575" b="28575"/>
            <wp:docPr id="1019" name="Slika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Slika 101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" t="2185" r="2081" b="2187"/>
                    <a:stretch/>
                  </pic:blipFill>
                  <pic:spPr bwMode="auto">
                    <a:xfrm>
                      <a:off x="0" y="0"/>
                      <a:ext cx="1267563" cy="16678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77B7D" w14:textId="6F5D5B56" w:rsidR="00EB27DD" w:rsidRPr="00280A45" w:rsidRDefault="00A82AFD">
      <w:pPr>
        <w:pStyle w:val="-BULLET"/>
        <w:numPr>
          <w:ilvl w:val="0"/>
          <w:numId w:val="46"/>
        </w:numPr>
        <w:ind w:left="1134" w:right="-10" w:hanging="283"/>
      </w:pPr>
      <w:r w:rsidRPr="00280A45">
        <w:t>n</w:t>
      </w:r>
      <w:r w:rsidR="00EB27DD" w:rsidRPr="00280A45">
        <w:t xml:space="preserve">aredba </w:t>
      </w:r>
      <w:r w:rsidR="00EB27DD" w:rsidRPr="00280A45">
        <w:rPr>
          <w:b/>
          <w:bCs/>
        </w:rPr>
        <w:t>100%</w:t>
      </w:r>
      <w:r w:rsidR="00EB27DD" w:rsidRPr="00280A45">
        <w:t xml:space="preserve"> vraća prikaz na </w:t>
      </w:r>
      <w:r w:rsidR="00361EE4">
        <w:t xml:space="preserve">standardnu </w:t>
      </w:r>
      <w:r w:rsidR="00EB27DD" w:rsidRPr="00280A45">
        <w:t>veličinu</w:t>
      </w:r>
    </w:p>
    <w:p w14:paraId="1C99411B" w14:textId="21BCD7AD" w:rsidR="00EB27DD" w:rsidRPr="00280A45" w:rsidRDefault="00A82AFD">
      <w:pPr>
        <w:pStyle w:val="-BULLET"/>
        <w:numPr>
          <w:ilvl w:val="0"/>
          <w:numId w:val="46"/>
        </w:numPr>
        <w:ind w:left="1134" w:right="-10" w:hanging="283"/>
      </w:pPr>
      <w:r w:rsidRPr="00280A45">
        <w:t>n</w:t>
      </w:r>
      <w:r w:rsidR="00EB27DD" w:rsidRPr="00280A45">
        <w:t xml:space="preserve">aredba </w:t>
      </w:r>
      <w:r w:rsidR="00EB27DD" w:rsidRPr="00280A45">
        <w:rPr>
          <w:b/>
          <w:bCs/>
          <w:iCs/>
        </w:rPr>
        <w:t>Zumiraj odabrano</w:t>
      </w:r>
      <w:r w:rsidR="00EB27DD" w:rsidRPr="00280A45">
        <w:t xml:space="preserve"> povećava prikaz usmjeravajući se na označeni dio radnoga lista</w:t>
      </w:r>
    </w:p>
    <w:p w14:paraId="3E63625B" w14:textId="394BB189" w:rsidR="00EB27DD" w:rsidRPr="00280A45" w:rsidRDefault="00EB27DD" w:rsidP="00EB27DD">
      <w:pPr>
        <w:pStyle w:val="-BULLET"/>
        <w:ind w:right="-10"/>
      </w:pPr>
      <w:r w:rsidRPr="00280A45">
        <w:t xml:space="preserve">na statusnoj traci – pomoću </w:t>
      </w:r>
      <w:r w:rsidRPr="00280A45">
        <w:rPr>
          <w:b/>
        </w:rPr>
        <w:t>Klizača za zumiranje</w:t>
      </w:r>
      <w:r w:rsidRPr="00280A45">
        <w:t xml:space="preserve"> </w:t>
      </w:r>
      <w:r w:rsidR="00361EE4">
        <w:t xml:space="preserve">− </w:t>
      </w:r>
      <w:r w:rsidRPr="00280A45">
        <w:t xml:space="preserve">promjena veličine prikaza još je jednostavnija; dugme </w:t>
      </w:r>
      <w:r w:rsidRPr="00280A45">
        <w:rPr>
          <w:b/>
          <w:bCs/>
          <w:iCs/>
        </w:rPr>
        <w:t>100%</w:t>
      </w:r>
      <w:r w:rsidRPr="00280A45">
        <w:t xml:space="preserve"> (</w:t>
      </w:r>
      <w:r w:rsidRPr="00280A45">
        <w:rPr>
          <w:b/>
        </w:rPr>
        <w:t>Razina zumiranja</w:t>
      </w:r>
      <w:r w:rsidRPr="00280A45">
        <w:t xml:space="preserve">) prikazuje trenutačni postotak prikaza, pritiskom na njega otvara se isti dijaloški okvir </w:t>
      </w:r>
      <w:r w:rsidRPr="00280A45">
        <w:rPr>
          <w:b/>
          <w:iCs/>
        </w:rPr>
        <w:t>Zumiraj</w:t>
      </w:r>
      <w:r w:rsidRPr="00280A45">
        <w:t>.</w:t>
      </w:r>
    </w:p>
    <w:p w14:paraId="05C103B8" w14:textId="77777777" w:rsidR="00EB27DD" w:rsidRPr="00280A45" w:rsidRDefault="00EB27DD" w:rsidP="00EB27DD">
      <w:pPr>
        <w:pStyle w:val="-BULLET"/>
        <w:numPr>
          <w:ilvl w:val="0"/>
          <w:numId w:val="0"/>
        </w:numPr>
        <w:ind w:left="397" w:right="-10"/>
      </w:pPr>
      <w:r w:rsidRPr="00280A45">
        <w:tab/>
      </w:r>
      <w:r w:rsidRPr="00F3155B">
        <w:rPr>
          <w:noProof/>
        </w:rPr>
        <w:drawing>
          <wp:inline distT="0" distB="0" distL="0" distR="0" wp14:anchorId="6ADC6ED4" wp14:editId="25949947">
            <wp:extent cx="1638947" cy="180000"/>
            <wp:effectExtent l="19050" t="19050" r="18415" b="1079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47" cy="180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B86855" w14:textId="77777777" w:rsidR="00EB27DD" w:rsidRPr="00280A45" w:rsidRDefault="00EB27DD" w:rsidP="00EB27DD">
      <w:pPr>
        <w:pStyle w:val="-TEKST"/>
        <w:ind w:right="-10"/>
        <w:jc w:val="left"/>
      </w:pPr>
      <w:r w:rsidRPr="00280A45">
        <w:t>Promjena veličine radnoga lista ne utječe na ispis, već služi za lakše čitanje i vidljivost podataka na zaslonu.</w:t>
      </w:r>
    </w:p>
    <w:p w14:paraId="7177631B" w14:textId="5C81A350" w:rsidR="00A21996" w:rsidRPr="00280A45" w:rsidRDefault="00A93A9C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r w:rsidRPr="00280A45">
        <w:br w:type="page"/>
      </w:r>
      <w:bookmarkStart w:id="55" w:name="_Toc150638092"/>
      <w:bookmarkStart w:id="56" w:name="_Toc152597485"/>
      <w:bookmarkStart w:id="57" w:name="_Toc152597560"/>
      <w:bookmarkStart w:id="58" w:name="_Toc153437101"/>
      <w:r w:rsidR="001B12D9" w:rsidRPr="00280A45">
        <w:rPr>
          <w:i w:val="0"/>
          <w:lang w:eastAsia="en-US"/>
        </w:rPr>
        <w:lastRenderedPageBreak/>
        <w:t xml:space="preserve">Vježba: </w:t>
      </w:r>
      <w:r w:rsidR="00A82AFD" w:rsidRPr="00280A45">
        <w:rPr>
          <w:i w:val="0"/>
          <w:lang w:eastAsia="en-US"/>
        </w:rPr>
        <w:t>Osnovne radnje u programu</w:t>
      </w:r>
      <w:bookmarkEnd w:id="55"/>
      <w:bookmarkEnd w:id="56"/>
      <w:bookmarkEnd w:id="57"/>
      <w:bookmarkEnd w:id="58"/>
    </w:p>
    <w:p w14:paraId="15A3582E" w14:textId="424C5440" w:rsidR="00F502A7" w:rsidRPr="00280A45" w:rsidRDefault="009B64CD">
      <w:pPr>
        <w:pStyle w:val="-NUMBvjezba"/>
        <w:numPr>
          <w:ilvl w:val="0"/>
          <w:numId w:val="26"/>
        </w:numPr>
        <w:ind w:left="681" w:hanging="284"/>
      </w:pPr>
      <w:r w:rsidRPr="00280A45">
        <w:t xml:space="preserve">Križićem označite </w:t>
      </w:r>
      <w:r w:rsidR="00F502A7" w:rsidRPr="00280A45">
        <w:t>točan odgovor:</w:t>
      </w:r>
    </w:p>
    <w:p w14:paraId="14F9DEF9" w14:textId="0AB4DB2A" w:rsidR="00F502A7" w:rsidRPr="00280A45" w:rsidRDefault="00273CBA" w:rsidP="00273CBA">
      <w:pPr>
        <w:pStyle w:val="-NUMBvjezba"/>
        <w:numPr>
          <w:ilvl w:val="0"/>
          <w:numId w:val="0"/>
        </w:numPr>
        <w:ind w:left="681"/>
      </w:pPr>
      <w:r w:rsidRPr="00280A45">
        <w:t xml:space="preserve">1.1. </w:t>
      </w:r>
      <w:r w:rsidR="00F502A7" w:rsidRPr="00280A45">
        <w:t xml:space="preserve">Program </w:t>
      </w:r>
      <w:r w:rsidR="00F502A7" w:rsidRPr="009B71B3">
        <w:t>Excel</w:t>
      </w:r>
      <w:r w:rsidR="00F502A7" w:rsidRPr="00280A45">
        <w:t xml:space="preserve"> služi za:</w:t>
      </w:r>
    </w:p>
    <w:p w14:paraId="3FCBA749" w14:textId="6F2AED45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izradu prezentacije</w:t>
      </w:r>
    </w:p>
    <w:p w14:paraId="02DD634E" w14:textId="5DB55E69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obradu teksta</w:t>
      </w:r>
    </w:p>
    <w:p w14:paraId="02375B44" w14:textId="4C58E902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rad s tablicama i izradu proračuna</w:t>
      </w:r>
    </w:p>
    <w:p w14:paraId="20B4EE77" w14:textId="2BD38E7B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pretraživanje </w:t>
      </w:r>
      <w:r w:rsidRPr="00280A45">
        <w:rPr>
          <w:i/>
          <w:iCs/>
        </w:rPr>
        <w:t>weba</w:t>
      </w:r>
    </w:p>
    <w:p w14:paraId="520C58BA" w14:textId="29C25AB9" w:rsidR="00273CBA" w:rsidRPr="00280A45" w:rsidRDefault="00273CBA" w:rsidP="00273CBA">
      <w:pPr>
        <w:pStyle w:val="-NUMBvjezba"/>
        <w:numPr>
          <w:ilvl w:val="0"/>
          <w:numId w:val="0"/>
        </w:numPr>
        <w:ind w:left="681"/>
      </w:pPr>
      <w:r w:rsidRPr="00280A45">
        <w:t>1.2. Nova radna knjiga po zadanim postavkama sadrži:</w:t>
      </w:r>
    </w:p>
    <w:p w14:paraId="405D5261" w14:textId="68B412A1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16 radnih listova</w:t>
      </w:r>
    </w:p>
    <w:p w14:paraId="572E1732" w14:textId="1233DA14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255 radna lista</w:t>
      </w:r>
    </w:p>
    <w:p w14:paraId="1E3CCFB4" w14:textId="3B2F00ED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3 radna lista</w:t>
      </w:r>
    </w:p>
    <w:p w14:paraId="1DF8ED81" w14:textId="29ED62F6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1 radni list</w:t>
      </w:r>
    </w:p>
    <w:p w14:paraId="1529BB3B" w14:textId="23C4DC8C" w:rsidR="00F502A7" w:rsidRPr="00280A45" w:rsidRDefault="000117A2" w:rsidP="000117A2">
      <w:pPr>
        <w:pStyle w:val="-NUMBvjezba"/>
        <w:numPr>
          <w:ilvl w:val="0"/>
          <w:numId w:val="0"/>
        </w:numPr>
        <w:ind w:left="681"/>
      </w:pPr>
      <w:r w:rsidRPr="00280A45">
        <w:t xml:space="preserve">1.3. </w:t>
      </w:r>
      <w:r w:rsidR="009B64CD" w:rsidRPr="00280A45">
        <w:t xml:space="preserve">Kako se zove dio prozora programa </w:t>
      </w:r>
      <w:r w:rsidR="009B64CD" w:rsidRPr="009B71B3">
        <w:t>Excel</w:t>
      </w:r>
      <w:r w:rsidR="009B64CD" w:rsidRPr="00280A45">
        <w:t xml:space="preserve"> prikazan na slici</w:t>
      </w:r>
      <w:r w:rsidR="008231D6">
        <w:t>?</w:t>
      </w:r>
    </w:p>
    <w:p w14:paraId="56531BE4" w14:textId="17D8EA43" w:rsidR="009B64CD" w:rsidRPr="00280A45" w:rsidRDefault="009B64CD" w:rsidP="000117A2">
      <w:pPr>
        <w:pStyle w:val="-NUMBvjezba"/>
        <w:numPr>
          <w:ilvl w:val="0"/>
          <w:numId w:val="0"/>
        </w:numPr>
        <w:ind w:left="709" w:firstLine="709"/>
      </w:pPr>
      <w:r w:rsidRPr="00F3155B">
        <w:rPr>
          <w:noProof/>
        </w:rPr>
        <w:drawing>
          <wp:inline distT="0" distB="0" distL="0" distR="0" wp14:anchorId="779FCF06" wp14:editId="11D42F5C">
            <wp:extent cx="2545080" cy="257175"/>
            <wp:effectExtent l="19050" t="19050" r="26670" b="28575"/>
            <wp:docPr id="900" name="Slika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Slika 900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3" b="30462"/>
                    <a:stretch/>
                  </pic:blipFill>
                  <pic:spPr bwMode="auto">
                    <a:xfrm>
                      <a:off x="0" y="0"/>
                      <a:ext cx="2545860" cy="2572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E03B1" w14:textId="77777777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naslovna traka</w:t>
      </w:r>
    </w:p>
    <w:p w14:paraId="69404DDA" w14:textId="32A2FF1B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>oznake radnih listova</w:t>
      </w:r>
    </w:p>
    <w:p w14:paraId="62F79902" w14:textId="77777777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traka formule</w:t>
      </w:r>
    </w:p>
    <w:p w14:paraId="4FB5C262" w14:textId="76182513" w:rsidR="009B64CD" w:rsidRPr="00280A45" w:rsidRDefault="009B64CD" w:rsidP="009B64CD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</w:t>
      </w:r>
      <w:r w:rsidR="000117A2" w:rsidRPr="00280A45">
        <w:t xml:space="preserve">statusna </w:t>
      </w:r>
      <w:r w:rsidRPr="00280A45">
        <w:t>traka</w:t>
      </w:r>
    </w:p>
    <w:p w14:paraId="0DC2990A" w14:textId="6701B24F" w:rsidR="00F502A7" w:rsidRPr="00280A45" w:rsidRDefault="00F502A7">
      <w:pPr>
        <w:pStyle w:val="-NUMBvjezba"/>
        <w:numPr>
          <w:ilvl w:val="0"/>
          <w:numId w:val="26"/>
        </w:numPr>
        <w:ind w:left="681" w:hanging="284"/>
      </w:pPr>
      <w:r w:rsidRPr="00280A45">
        <w:t xml:space="preserve">Pokrenite program </w:t>
      </w:r>
      <w:r w:rsidRPr="009B71B3">
        <w:t>Excel</w:t>
      </w:r>
      <w:r w:rsidRPr="00280A45">
        <w:t xml:space="preserve"> i napravite novu praznu radnu knjigu.</w:t>
      </w:r>
    </w:p>
    <w:p w14:paraId="7A2A0C70" w14:textId="121F67C6" w:rsidR="000117A2" w:rsidRPr="00280A45" w:rsidRDefault="000117A2">
      <w:pPr>
        <w:pStyle w:val="-NUMBvjezba"/>
        <w:numPr>
          <w:ilvl w:val="0"/>
          <w:numId w:val="26"/>
        </w:numPr>
        <w:ind w:left="681" w:hanging="284"/>
      </w:pPr>
      <w:r w:rsidRPr="00280A45">
        <w:t>Promijenite prikaz radnog lista na 1</w:t>
      </w:r>
      <w:r w:rsidR="00A411D0" w:rsidRPr="00280A45">
        <w:t>2</w:t>
      </w:r>
      <w:r w:rsidRPr="00280A45">
        <w:t>0 %.</w:t>
      </w:r>
    </w:p>
    <w:p w14:paraId="0C220111" w14:textId="7CDC510C" w:rsidR="00010393" w:rsidRPr="008231D6" w:rsidRDefault="00A21996">
      <w:pPr>
        <w:pStyle w:val="-NUMBvjezba"/>
        <w:numPr>
          <w:ilvl w:val="0"/>
          <w:numId w:val="26"/>
        </w:numPr>
        <w:ind w:left="681" w:hanging="284"/>
        <w:rPr>
          <w:iCs/>
        </w:rPr>
      </w:pPr>
      <w:r w:rsidRPr="00280A45">
        <w:t xml:space="preserve">Otvorite datoteku </w:t>
      </w:r>
      <w:r w:rsidR="00405FCC" w:rsidRPr="00280A45">
        <w:t>–</w:t>
      </w:r>
      <w:r w:rsidRPr="00280A45">
        <w:t xml:space="preserve"> radnu knjigu </w:t>
      </w:r>
      <w:r w:rsidR="001B12D9" w:rsidRPr="009B71B3">
        <w:rPr>
          <w:b/>
          <w:i/>
        </w:rPr>
        <w:t>0</w:t>
      </w:r>
      <w:r w:rsidR="000117A2" w:rsidRPr="009B71B3">
        <w:rPr>
          <w:b/>
          <w:i/>
        </w:rPr>
        <w:t>1</w:t>
      </w:r>
      <w:r w:rsidR="001B12D9" w:rsidRPr="009B71B3">
        <w:rPr>
          <w:b/>
          <w:i/>
        </w:rPr>
        <w:t>_</w:t>
      </w:r>
      <w:r w:rsidR="00F15C8F" w:rsidRPr="009B71B3">
        <w:rPr>
          <w:b/>
          <w:i/>
        </w:rPr>
        <w:t>Osnove</w:t>
      </w:r>
      <w:r w:rsidRPr="009B71B3">
        <w:rPr>
          <w:b/>
          <w:i/>
        </w:rPr>
        <w:t>.xls</w:t>
      </w:r>
      <w:r w:rsidR="008A23B2" w:rsidRPr="009B71B3">
        <w:rPr>
          <w:b/>
          <w:i/>
        </w:rPr>
        <w:t>x</w:t>
      </w:r>
      <w:r w:rsidRPr="008231D6">
        <w:rPr>
          <w:iCs/>
        </w:rPr>
        <w:t>.</w:t>
      </w:r>
    </w:p>
    <w:p w14:paraId="3F5B82EB" w14:textId="026E82DA" w:rsidR="004F698E" w:rsidRPr="008231D6" w:rsidRDefault="004F698E" w:rsidP="004D0E1C">
      <w:pPr>
        <w:pStyle w:val="-NUMBvjezba"/>
        <w:ind w:left="681" w:hanging="284"/>
        <w:rPr>
          <w:iCs/>
        </w:rPr>
      </w:pPr>
      <w:r w:rsidRPr="008231D6">
        <w:rPr>
          <w:iCs/>
        </w:rPr>
        <w:t xml:space="preserve">Preimenujte </w:t>
      </w:r>
      <w:r w:rsidRPr="00361EE4">
        <w:rPr>
          <w:b/>
          <w:bCs/>
          <w:i/>
        </w:rPr>
        <w:t>List1</w:t>
      </w:r>
      <w:r w:rsidRPr="008231D6">
        <w:rPr>
          <w:iCs/>
        </w:rPr>
        <w:t xml:space="preserve"> u </w:t>
      </w:r>
      <w:r w:rsidRPr="00361EE4">
        <w:rPr>
          <w:b/>
          <w:bCs/>
          <w:i/>
        </w:rPr>
        <w:t>Morski promet</w:t>
      </w:r>
      <w:r w:rsidRPr="008231D6">
        <w:rPr>
          <w:iCs/>
        </w:rPr>
        <w:t xml:space="preserve">, </w:t>
      </w:r>
      <w:r w:rsidRPr="00361EE4">
        <w:rPr>
          <w:b/>
          <w:bCs/>
          <w:i/>
        </w:rPr>
        <w:t>List2</w:t>
      </w:r>
      <w:r w:rsidRPr="008231D6">
        <w:rPr>
          <w:iCs/>
        </w:rPr>
        <w:t xml:space="preserve"> u </w:t>
      </w:r>
      <w:r w:rsidRPr="00361EE4">
        <w:rPr>
          <w:b/>
          <w:bCs/>
          <w:i/>
        </w:rPr>
        <w:t>Zračni promet</w:t>
      </w:r>
      <w:r w:rsidR="00C00FCD" w:rsidRPr="008231D6">
        <w:rPr>
          <w:iCs/>
        </w:rPr>
        <w:t xml:space="preserve"> i </w:t>
      </w:r>
      <w:r w:rsidR="00C00FCD" w:rsidRPr="00361EE4">
        <w:rPr>
          <w:b/>
          <w:bCs/>
          <w:i/>
        </w:rPr>
        <w:t>List3</w:t>
      </w:r>
      <w:r w:rsidR="00C00FCD" w:rsidRPr="008231D6">
        <w:rPr>
          <w:iCs/>
        </w:rPr>
        <w:t xml:space="preserve"> u </w:t>
      </w:r>
      <w:r w:rsidR="00C00FCD" w:rsidRPr="00361EE4">
        <w:rPr>
          <w:b/>
          <w:bCs/>
          <w:i/>
        </w:rPr>
        <w:t>Cestovni granični promet</w:t>
      </w:r>
      <w:r w:rsidR="00C00FCD" w:rsidRPr="008231D6">
        <w:rPr>
          <w:iCs/>
        </w:rPr>
        <w:t>.</w:t>
      </w:r>
    </w:p>
    <w:p w14:paraId="13DB3FF2" w14:textId="6F487DEC" w:rsidR="00010393" w:rsidRPr="009B71B3" w:rsidRDefault="00A21996" w:rsidP="004D0E1C">
      <w:pPr>
        <w:pStyle w:val="-NUMBvjezba"/>
        <w:ind w:left="681" w:hanging="284"/>
        <w:rPr>
          <w:i/>
        </w:rPr>
      </w:pPr>
      <w:r w:rsidRPr="008231D6">
        <w:rPr>
          <w:iCs/>
        </w:rPr>
        <w:t xml:space="preserve">Umetnite novi radni list između listova </w:t>
      </w:r>
      <w:r w:rsidR="00C00FCD" w:rsidRPr="00361EE4">
        <w:rPr>
          <w:b/>
          <w:i/>
        </w:rPr>
        <w:t>Morski promet</w:t>
      </w:r>
      <w:r w:rsidRPr="008231D6">
        <w:rPr>
          <w:b/>
          <w:iCs/>
        </w:rPr>
        <w:t xml:space="preserve"> </w:t>
      </w:r>
      <w:r w:rsidRPr="008231D6">
        <w:rPr>
          <w:iCs/>
        </w:rPr>
        <w:t xml:space="preserve">i </w:t>
      </w:r>
      <w:r w:rsidR="00C00FCD" w:rsidRPr="00361EE4">
        <w:rPr>
          <w:b/>
          <w:i/>
        </w:rPr>
        <w:t>Zračni promet</w:t>
      </w:r>
      <w:r w:rsidRPr="009B71B3">
        <w:rPr>
          <w:i/>
        </w:rPr>
        <w:t>.</w:t>
      </w:r>
    </w:p>
    <w:p w14:paraId="5D30E747" w14:textId="12869760" w:rsidR="00010393" w:rsidRPr="00280A45" w:rsidRDefault="00A21996" w:rsidP="00D9090B">
      <w:pPr>
        <w:pStyle w:val="-NUMBvjezba"/>
        <w:ind w:left="681" w:hanging="284"/>
      </w:pPr>
      <w:r w:rsidRPr="00280A45">
        <w:t xml:space="preserve">Premjestite </w:t>
      </w:r>
      <w:r w:rsidR="00C00FCD" w:rsidRPr="00280A45">
        <w:t xml:space="preserve">novoumetnuti </w:t>
      </w:r>
      <w:r w:rsidRPr="00280A45">
        <w:t xml:space="preserve">radni list </w:t>
      </w:r>
      <w:r w:rsidR="004D0E1C" w:rsidRPr="00280A45">
        <w:t>iza posljednjeg</w:t>
      </w:r>
      <w:r w:rsidR="00F04722" w:rsidRPr="00280A45">
        <w:t>a</w:t>
      </w:r>
      <w:r w:rsidR="00C00FCD" w:rsidRPr="00280A45">
        <w:t xml:space="preserve"> te ga obrišite</w:t>
      </w:r>
      <w:r w:rsidRPr="00280A45">
        <w:t>.</w:t>
      </w:r>
    </w:p>
    <w:p w14:paraId="0E56FE96" w14:textId="534DB66C" w:rsidR="00010393" w:rsidRPr="008231D6" w:rsidRDefault="00A21996" w:rsidP="004D0E1C">
      <w:pPr>
        <w:pStyle w:val="-NUMBvjezba"/>
        <w:ind w:left="681" w:hanging="284"/>
        <w:rPr>
          <w:iCs/>
        </w:rPr>
      </w:pPr>
      <w:r w:rsidRPr="00280A45">
        <w:t xml:space="preserve">Kopirajte radni list </w:t>
      </w:r>
      <w:r w:rsidR="00C00FCD" w:rsidRPr="00361EE4">
        <w:rPr>
          <w:b/>
          <w:i/>
        </w:rPr>
        <w:t>Zračni promet</w:t>
      </w:r>
      <w:r w:rsidRPr="008231D6">
        <w:rPr>
          <w:iCs/>
        </w:rPr>
        <w:t xml:space="preserve"> </w:t>
      </w:r>
      <w:r w:rsidR="004D0E1C" w:rsidRPr="008231D6">
        <w:rPr>
          <w:iCs/>
        </w:rPr>
        <w:t>iza posljednjeg</w:t>
      </w:r>
      <w:r w:rsidR="00F04722" w:rsidRPr="008231D6">
        <w:rPr>
          <w:iCs/>
        </w:rPr>
        <w:t>a</w:t>
      </w:r>
      <w:r w:rsidRPr="008231D6">
        <w:rPr>
          <w:iCs/>
        </w:rPr>
        <w:t>.</w:t>
      </w:r>
    </w:p>
    <w:p w14:paraId="3A71826E" w14:textId="5E221269" w:rsidR="00010393" w:rsidRPr="008231D6" w:rsidRDefault="00FC1C2E" w:rsidP="004D0E1C">
      <w:pPr>
        <w:pStyle w:val="-NUMBvjezba"/>
        <w:ind w:left="681" w:hanging="284"/>
        <w:rPr>
          <w:iCs/>
        </w:rPr>
      </w:pPr>
      <w:r w:rsidRPr="008231D6">
        <w:rPr>
          <w:iCs/>
        </w:rPr>
        <w:t>Premjestite</w:t>
      </w:r>
      <w:r w:rsidR="00A21996" w:rsidRPr="008231D6">
        <w:rPr>
          <w:iCs/>
        </w:rPr>
        <w:t xml:space="preserve"> radni list </w:t>
      </w:r>
      <w:r w:rsidRPr="00361EE4">
        <w:rPr>
          <w:b/>
          <w:i/>
        </w:rPr>
        <w:t>Zračni promet (2</w:t>
      </w:r>
      <w:r w:rsidRPr="009B71B3">
        <w:rPr>
          <w:b/>
          <w:i/>
        </w:rPr>
        <w:t>)</w:t>
      </w:r>
      <w:r w:rsidR="00A21996" w:rsidRPr="008231D6">
        <w:rPr>
          <w:iCs/>
        </w:rPr>
        <w:t xml:space="preserve"> u </w:t>
      </w:r>
      <w:r w:rsidRPr="00361EE4">
        <w:rPr>
          <w:b/>
          <w:bCs/>
          <w:i/>
        </w:rPr>
        <w:t>Knjigu1</w:t>
      </w:r>
      <w:r w:rsidRPr="008231D6">
        <w:rPr>
          <w:iCs/>
        </w:rPr>
        <w:t xml:space="preserve"> ispred prvog lista</w:t>
      </w:r>
      <w:r w:rsidR="00A21996" w:rsidRPr="008231D6">
        <w:rPr>
          <w:iCs/>
        </w:rPr>
        <w:t>.</w:t>
      </w:r>
    </w:p>
    <w:p w14:paraId="2FA589CF" w14:textId="33391251" w:rsidR="00010393" w:rsidRPr="008231D6" w:rsidRDefault="00A21996" w:rsidP="00A93A9C">
      <w:pPr>
        <w:pStyle w:val="-NUMBvjezba"/>
        <w:ind w:left="681" w:hanging="284"/>
        <w:rPr>
          <w:iCs/>
        </w:rPr>
      </w:pPr>
      <w:r w:rsidRPr="008231D6">
        <w:rPr>
          <w:iCs/>
        </w:rPr>
        <w:t xml:space="preserve">Spremite </w:t>
      </w:r>
      <w:r w:rsidR="00FC1C2E" w:rsidRPr="00361EE4">
        <w:rPr>
          <w:b/>
          <w:bCs/>
          <w:i/>
        </w:rPr>
        <w:t>Knjigu1</w:t>
      </w:r>
      <w:r w:rsidRPr="009B71B3">
        <w:rPr>
          <w:i/>
        </w:rPr>
        <w:t xml:space="preserve"> </w:t>
      </w:r>
      <w:r w:rsidR="0017578D" w:rsidRPr="008231D6">
        <w:rPr>
          <w:iCs/>
        </w:rPr>
        <w:t xml:space="preserve">u mapu </w:t>
      </w:r>
      <w:r w:rsidR="00FC1C2E" w:rsidRPr="00361EE4">
        <w:rPr>
          <w:b/>
          <w:i/>
        </w:rPr>
        <w:t>R202</w:t>
      </w:r>
      <w:r w:rsidR="0044040A" w:rsidRPr="00361EE4">
        <w:rPr>
          <w:b/>
          <w:i/>
        </w:rPr>
        <w:t>_</w:t>
      </w:r>
      <w:r w:rsidR="00BF5F9C" w:rsidRPr="00361EE4">
        <w:rPr>
          <w:b/>
          <w:i/>
        </w:rPr>
        <w:t>v</w:t>
      </w:r>
      <w:r w:rsidR="0044040A" w:rsidRPr="00361EE4">
        <w:rPr>
          <w:b/>
          <w:i/>
        </w:rPr>
        <w:t>jezbe</w:t>
      </w:r>
      <w:r w:rsidR="0044040A" w:rsidRPr="008231D6">
        <w:rPr>
          <w:iCs/>
        </w:rPr>
        <w:t xml:space="preserve"> </w:t>
      </w:r>
      <w:r w:rsidR="0017578D" w:rsidRPr="008231D6">
        <w:rPr>
          <w:iCs/>
        </w:rPr>
        <w:t>pod imenom</w:t>
      </w:r>
      <w:r w:rsidR="0017578D" w:rsidRPr="008231D6">
        <w:rPr>
          <w:iCs/>
        </w:rPr>
        <w:br/>
      </w:r>
      <w:r w:rsidR="00FC1C2E" w:rsidRPr="00361EE4">
        <w:rPr>
          <w:b/>
          <w:i/>
        </w:rPr>
        <w:t>Zracni promet</w:t>
      </w:r>
      <w:r w:rsidR="000E15E6" w:rsidRPr="00361EE4">
        <w:rPr>
          <w:b/>
          <w:i/>
        </w:rPr>
        <w:t>.xls</w:t>
      </w:r>
      <w:r w:rsidR="008A23B2" w:rsidRPr="00361EE4">
        <w:rPr>
          <w:b/>
          <w:i/>
        </w:rPr>
        <w:t>x</w:t>
      </w:r>
      <w:r w:rsidRPr="008231D6">
        <w:rPr>
          <w:iCs/>
        </w:rPr>
        <w:t>.</w:t>
      </w:r>
    </w:p>
    <w:p w14:paraId="36DF2275" w14:textId="37A47826" w:rsidR="00A21996" w:rsidRPr="00280A45" w:rsidRDefault="00A21996" w:rsidP="004D0E1C">
      <w:pPr>
        <w:pStyle w:val="-NUMBvjezba"/>
        <w:ind w:left="681" w:hanging="284"/>
      </w:pPr>
      <w:r w:rsidRPr="00280A45">
        <w:t xml:space="preserve">Spremite promjene i zatvorite sve </w:t>
      </w:r>
      <w:r w:rsidR="004D0E1C" w:rsidRPr="00280A45">
        <w:t>datoteke</w:t>
      </w:r>
      <w:r w:rsidRPr="00280A45">
        <w:t>.</w:t>
      </w:r>
    </w:p>
    <w:p w14:paraId="70E204E9" w14:textId="2FCCBD29" w:rsidR="00077B69" w:rsidRPr="00280A45" w:rsidRDefault="00FC1C2E" w:rsidP="00183E1C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70614D5" wp14:editId="5886DAC4">
                <wp:simplePos x="0" y="0"/>
                <wp:positionH relativeFrom="margin">
                  <wp:align>left</wp:align>
                </wp:positionH>
                <wp:positionV relativeFrom="paragraph">
                  <wp:posOffset>72390</wp:posOffset>
                </wp:positionV>
                <wp:extent cx="4679950" cy="1866900"/>
                <wp:effectExtent l="0" t="0" r="6350" b="0"/>
                <wp:wrapNone/>
                <wp:docPr id="1147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8669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B26E2" w14:textId="77777777" w:rsidR="004759B7" w:rsidRPr="005157BE" w:rsidRDefault="004759B7" w:rsidP="00183E1C">
                            <w:pPr>
                              <w:pBdr>
                                <w:bottom w:val="single" w:sz="2" w:space="1" w:color="auto"/>
                              </w:pBdr>
                              <w:spacing w:before="240" w:after="360"/>
                              <w:ind w:left="357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5157BE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E7F815E" w14:textId="2AE9EA8A" w:rsidR="004759B7" w:rsidRPr="005157BE" w:rsidRDefault="004759B7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upoznavanje sa sučeljem programa </w:t>
                            </w:r>
                            <w:r w:rsidRPr="009B71B3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Excel</w:t>
                            </w:r>
                          </w:p>
                          <w:p w14:paraId="7C92E81C" w14:textId="4A319D20" w:rsidR="004759B7" w:rsidRPr="005157BE" w:rsidRDefault="004759B7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umetanje novoga radnog lista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 i brisanje postojećega</w:t>
                            </w:r>
                          </w:p>
                          <w:p w14:paraId="57C5E4E2" w14:textId="77777777" w:rsidR="004759B7" w:rsidRPr="005157BE" w:rsidRDefault="004759B7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preimenovanje radnoga lista</w:t>
                            </w:r>
                          </w:p>
                          <w:p w14:paraId="5DEA97B4" w14:textId="463FC505" w:rsidR="004759B7" w:rsidRPr="005157BE" w:rsidRDefault="004759B7" w:rsidP="005D691D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premještanje </w:t>
                            </w: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 xml:space="preserve">i kopiranje 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radnoga lista</w:t>
                            </w:r>
                          </w:p>
                          <w:p w14:paraId="0BCAB9EC" w14:textId="612BBDFA" w:rsidR="004759B7" w:rsidRPr="005157BE" w:rsidRDefault="004759B7" w:rsidP="00D84D6B">
                            <w:pPr>
                              <w:pStyle w:val="-BULLETrezime"/>
                              <w:ind w:right="-82"/>
                              <w:rPr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eastAsia="en-US"/>
                              </w:rPr>
                              <w:t>promjena veličine prikaza radnoga lista</w:t>
                            </w:r>
                            <w:r w:rsidRPr="005157BE">
                              <w:rPr>
                                <w:sz w:val="20"/>
                                <w:szCs w:val="20"/>
                                <w:lang w:eastAsia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614D5" id="AutoShape 404" o:spid="_x0000_s1051" style="position:absolute;left:0;text-align:left;margin-left:0;margin-top:5.7pt;width:368.5pt;height:147pt;z-index:-251571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" fillcolor="#eaeaea" stroked="f">
                <v:textbox>
                  <w:txbxContent>
                    <w:p w14:paraId="5C2B26E2" w14:textId="77777777" w:rsidR="004759B7" w:rsidRPr="005157BE" w:rsidRDefault="004759B7" w:rsidP="00183E1C">
                      <w:pPr>
                        <w:pBdr>
                          <w:bottom w:val="single" w:sz="2" w:space="1" w:color="auto"/>
                        </w:pBdr>
                        <w:spacing w:before="240" w:after="360"/>
                        <w:ind w:left="357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5157BE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E7F815E" w14:textId="2AE9EA8A" w:rsidR="004759B7" w:rsidRPr="005157BE" w:rsidRDefault="004759B7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upoznavanje sa sučeljem programa </w:t>
                      </w:r>
                      <w:r w:rsidRPr="009B71B3">
                        <w:rPr>
                          <w:sz w:val="20"/>
                          <w:szCs w:val="20"/>
                          <w:lang w:eastAsia="en-US"/>
                        </w:rPr>
                        <w:t>Excel</w:t>
                      </w:r>
                    </w:p>
                    <w:p w14:paraId="7C92E81C" w14:textId="4A319D20" w:rsidR="004759B7" w:rsidRPr="005157BE" w:rsidRDefault="004759B7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umetanje novoga radnog lista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 i brisanje postojećega</w:t>
                      </w:r>
                    </w:p>
                    <w:p w14:paraId="57C5E4E2" w14:textId="77777777" w:rsidR="004759B7" w:rsidRPr="005157BE" w:rsidRDefault="004759B7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preimenovanje radnoga lista</w:t>
                      </w:r>
                    </w:p>
                    <w:p w14:paraId="5DEA97B4" w14:textId="463FC505" w:rsidR="004759B7" w:rsidRPr="005157BE" w:rsidRDefault="004759B7" w:rsidP="005D691D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 xml:space="preserve">premještanje </w:t>
                      </w:r>
                      <w:r>
                        <w:rPr>
                          <w:sz w:val="20"/>
                          <w:szCs w:val="20"/>
                          <w:lang w:eastAsia="en-US"/>
                        </w:rPr>
                        <w:t xml:space="preserve">i kopiranje 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radnoga lista</w:t>
                      </w:r>
                    </w:p>
                    <w:p w14:paraId="0BCAB9EC" w14:textId="612BBDFA" w:rsidR="004759B7" w:rsidRPr="005157BE" w:rsidRDefault="004759B7" w:rsidP="00D84D6B">
                      <w:pPr>
                        <w:pStyle w:val="-BULLETrezime"/>
                        <w:ind w:right="-82"/>
                        <w:rPr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sz w:val="20"/>
                          <w:szCs w:val="20"/>
                          <w:lang w:eastAsia="en-US"/>
                        </w:rPr>
                        <w:t>promjena veličine prikaza radnoga lista</w:t>
                      </w:r>
                      <w:r w:rsidRPr="005157BE">
                        <w:rPr>
                          <w:sz w:val="20"/>
                          <w:szCs w:val="20"/>
                          <w:lang w:eastAsia="en-US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D5DD1" w:rsidRPr="00280A45">
        <w:br w:type="page"/>
      </w:r>
    </w:p>
    <w:p w14:paraId="29E340CD" w14:textId="7E16B636" w:rsidR="00DE1A21" w:rsidRPr="00280A45" w:rsidRDefault="00921A40">
      <w:pPr>
        <w:pStyle w:val="1-NASLOV"/>
        <w:numPr>
          <w:ilvl w:val="0"/>
          <w:numId w:val="77"/>
        </w:numPr>
        <w:jc w:val="both"/>
      </w:pPr>
      <w:bookmarkStart w:id="59" w:name="_Toc150638093"/>
      <w:bookmarkStart w:id="60" w:name="_Toc152597486"/>
      <w:bookmarkStart w:id="61" w:name="_Toc152597543"/>
      <w:bookmarkStart w:id="62" w:name="_Toc152597561"/>
      <w:bookmarkStart w:id="63" w:name="_Toc153437102"/>
      <w:r w:rsidRPr="00280A45">
        <w:lastRenderedPageBreak/>
        <w:t>Izrada tablica i upravljanje podacima</w:t>
      </w:r>
      <w:bookmarkEnd w:id="59"/>
      <w:bookmarkEnd w:id="60"/>
      <w:bookmarkEnd w:id="61"/>
      <w:bookmarkEnd w:id="62"/>
      <w:bookmarkEnd w:id="63"/>
    </w:p>
    <w:p w14:paraId="0E39D084" w14:textId="77777777" w:rsidR="00D34310" w:rsidRPr="00280A45" w:rsidRDefault="00D34310" w:rsidP="00D34310">
      <w:pPr>
        <w:pStyle w:val="TSnormal"/>
        <w:shd w:val="clear" w:color="auto" w:fill="DEEAF6"/>
        <w:rPr>
          <w:sz w:val="24"/>
          <w:szCs w:val="22"/>
        </w:rPr>
      </w:pPr>
      <w:r w:rsidRPr="00280A45">
        <w:rPr>
          <w:sz w:val="22"/>
        </w:rPr>
        <w:t>Po završetku ovog poglavlja polaznik će moći:</w:t>
      </w:r>
    </w:p>
    <w:p w14:paraId="5B011BD6" w14:textId="6A1E118C" w:rsidR="00D34310" w:rsidRPr="00216F40" w:rsidRDefault="00D34310" w:rsidP="00D3431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216F40">
        <w:rPr>
          <w:rFonts w:ascii="Arial" w:hAnsi="Arial" w:cs="Arial"/>
          <w:iCs/>
          <w:sz w:val="22"/>
        </w:rPr>
        <w:t>u tablice unositi različite vrste podataka</w:t>
      </w:r>
    </w:p>
    <w:p w14:paraId="5495D04F" w14:textId="3B2DB3F4" w:rsidR="00D34310" w:rsidRPr="00216F40" w:rsidRDefault="00701910" w:rsidP="00D3431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216F40">
        <w:rPr>
          <w:rFonts w:ascii="Arial" w:hAnsi="Arial" w:cs="Arial"/>
          <w:iCs/>
          <w:sz w:val="22"/>
        </w:rPr>
        <w:t>označavati</w:t>
      </w:r>
      <w:r w:rsidR="00D34310" w:rsidRPr="00216F40">
        <w:rPr>
          <w:rFonts w:ascii="Arial" w:hAnsi="Arial" w:cs="Arial"/>
          <w:iCs/>
          <w:sz w:val="22"/>
        </w:rPr>
        <w:t xml:space="preserve">, </w:t>
      </w:r>
      <w:r w:rsidRPr="00216F40">
        <w:rPr>
          <w:rFonts w:ascii="Arial" w:hAnsi="Arial" w:cs="Arial"/>
          <w:iCs/>
          <w:sz w:val="22"/>
        </w:rPr>
        <w:t>umetati</w:t>
      </w:r>
      <w:r w:rsidR="00D34310" w:rsidRPr="00216F40">
        <w:rPr>
          <w:rFonts w:ascii="Arial" w:hAnsi="Arial" w:cs="Arial"/>
          <w:iCs/>
          <w:sz w:val="22"/>
        </w:rPr>
        <w:t xml:space="preserve">, </w:t>
      </w:r>
      <w:r w:rsidRPr="00216F40">
        <w:rPr>
          <w:rFonts w:ascii="Arial" w:hAnsi="Arial" w:cs="Arial"/>
          <w:iCs/>
          <w:sz w:val="22"/>
        </w:rPr>
        <w:t>brisati</w:t>
      </w:r>
      <w:r w:rsidR="00D34310" w:rsidRPr="00216F40">
        <w:rPr>
          <w:rFonts w:ascii="Arial" w:hAnsi="Arial" w:cs="Arial"/>
          <w:iCs/>
          <w:sz w:val="22"/>
        </w:rPr>
        <w:t xml:space="preserve">, </w:t>
      </w:r>
      <w:r w:rsidR="00FE2043" w:rsidRPr="00216F40">
        <w:rPr>
          <w:rFonts w:ascii="Arial" w:hAnsi="Arial" w:cs="Arial"/>
          <w:iCs/>
          <w:sz w:val="22"/>
        </w:rPr>
        <w:t>premještati</w:t>
      </w:r>
      <w:r w:rsidR="00B23DF3" w:rsidRPr="00216F40">
        <w:rPr>
          <w:rFonts w:ascii="Arial" w:hAnsi="Arial" w:cs="Arial"/>
          <w:iCs/>
          <w:sz w:val="22"/>
        </w:rPr>
        <w:t xml:space="preserve"> i</w:t>
      </w:r>
      <w:r w:rsidR="00D34310" w:rsidRPr="00216F40">
        <w:rPr>
          <w:rFonts w:ascii="Arial" w:hAnsi="Arial" w:cs="Arial"/>
          <w:iCs/>
          <w:sz w:val="22"/>
        </w:rPr>
        <w:t xml:space="preserve"> kopirati ćelije</w:t>
      </w:r>
    </w:p>
    <w:p w14:paraId="049C6116" w14:textId="33306B0C" w:rsidR="00B16CBC" w:rsidRPr="00216F40" w:rsidRDefault="00B23DF3" w:rsidP="00D3431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216F40">
        <w:rPr>
          <w:rFonts w:ascii="Arial" w:hAnsi="Arial" w:cs="Arial"/>
          <w:iCs/>
          <w:sz w:val="22"/>
        </w:rPr>
        <w:t xml:space="preserve">stvarati nizove podataka te </w:t>
      </w:r>
      <w:r w:rsidR="00701910" w:rsidRPr="00216F40">
        <w:rPr>
          <w:rFonts w:ascii="Arial" w:hAnsi="Arial" w:cs="Arial"/>
          <w:iCs/>
          <w:sz w:val="22"/>
        </w:rPr>
        <w:t>razvrstavati</w:t>
      </w:r>
      <w:r w:rsidR="00982A34" w:rsidRPr="00216F40">
        <w:rPr>
          <w:rFonts w:ascii="Arial" w:hAnsi="Arial" w:cs="Arial"/>
          <w:iCs/>
          <w:sz w:val="22"/>
        </w:rPr>
        <w:t xml:space="preserve"> i filtrirati</w:t>
      </w:r>
      <w:r w:rsidR="00D34310" w:rsidRPr="00216F40">
        <w:rPr>
          <w:rFonts w:ascii="Arial" w:hAnsi="Arial" w:cs="Arial"/>
          <w:iCs/>
          <w:sz w:val="22"/>
        </w:rPr>
        <w:t xml:space="preserve"> podatke</w:t>
      </w:r>
    </w:p>
    <w:p w14:paraId="1265524D" w14:textId="1F84360F" w:rsidR="00D34310" w:rsidRPr="00216F40" w:rsidRDefault="00921A40" w:rsidP="004759B7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216F40">
        <w:rPr>
          <w:rFonts w:ascii="Arial" w:hAnsi="Arial" w:cs="Arial"/>
          <w:iCs/>
          <w:sz w:val="22"/>
        </w:rPr>
        <w:t>povezivati podatke s programom Word</w:t>
      </w:r>
      <w:r w:rsidR="00893048" w:rsidRPr="00216F40">
        <w:rPr>
          <w:rFonts w:ascii="Arial" w:hAnsi="Arial" w:cs="Arial"/>
          <w:iCs/>
          <w:sz w:val="22"/>
        </w:rPr>
        <w:t>.</w:t>
      </w:r>
    </w:p>
    <w:p w14:paraId="54130127" w14:textId="46E2992B" w:rsidR="00D34310" w:rsidRPr="00280A45" w:rsidRDefault="00D34310" w:rsidP="00F04722">
      <w:pPr>
        <w:pStyle w:val="-TEKST"/>
        <w:ind w:right="-10"/>
        <w:jc w:val="left"/>
      </w:pPr>
    </w:p>
    <w:p w14:paraId="7820234F" w14:textId="5773C64A" w:rsidR="00BF3710" w:rsidRPr="00280A45" w:rsidRDefault="00D76262" w:rsidP="00D76262">
      <w:pPr>
        <w:pStyle w:val="-TEKST"/>
        <w:ind w:right="-10"/>
        <w:jc w:val="left"/>
      </w:pPr>
      <w:r w:rsidRPr="00280A45">
        <w:t>Kao i tradicionalni obračunski obrasci i tablice, prozor radnoga lista sastoji se od redaka i stupaca. Presjek određenoga retka i stupca čini ćeliju. U ćeliju se unose podaci ili formule i na taj se način izrađuju tablice podataka s proračunima. Tablica i dijelovi tablice, odnosno ćelije, mogu se premještati i kopirati, može im se uređivati sadržaj, mogu se oblikovati i dr.</w:t>
      </w:r>
    </w:p>
    <w:p w14:paraId="03F78E5B" w14:textId="3B1FD5F2" w:rsidR="00F94C31" w:rsidRPr="00280A45" w:rsidRDefault="00F94C31">
      <w:pPr>
        <w:pStyle w:val="Naslov2"/>
        <w:numPr>
          <w:ilvl w:val="1"/>
          <w:numId w:val="77"/>
        </w:numPr>
        <w:spacing w:before="480" w:after="200"/>
        <w:jc w:val="both"/>
        <w:rPr>
          <w:i w:val="0"/>
          <w:lang w:eastAsia="en-US"/>
        </w:rPr>
      </w:pPr>
      <w:bookmarkStart w:id="64" w:name="a31"/>
      <w:bookmarkStart w:id="65" w:name="_Toc150638094"/>
      <w:bookmarkStart w:id="66" w:name="_Toc152597487"/>
      <w:bookmarkStart w:id="67" w:name="_Toc152597562"/>
      <w:bookmarkStart w:id="68" w:name="_Toc153437103"/>
      <w:r w:rsidRPr="00280A45">
        <w:rPr>
          <w:i w:val="0"/>
          <w:lang w:eastAsia="en-US"/>
        </w:rPr>
        <w:t>Unos podataka</w:t>
      </w:r>
      <w:bookmarkEnd w:id="64"/>
      <w:bookmarkEnd w:id="65"/>
      <w:bookmarkEnd w:id="66"/>
      <w:bookmarkEnd w:id="67"/>
      <w:bookmarkEnd w:id="68"/>
    </w:p>
    <w:p w14:paraId="4B1CE7E3" w14:textId="420EE15D" w:rsidR="00E06B57" w:rsidRPr="00280A45" w:rsidRDefault="00D76262" w:rsidP="00E06B57">
      <w:pPr>
        <w:pStyle w:val="-TEKST"/>
        <w:ind w:right="-10"/>
        <w:jc w:val="left"/>
        <w:rPr>
          <w:iCs/>
        </w:rPr>
      </w:pPr>
      <w:r w:rsidRPr="00280A45">
        <w:rPr>
          <w:iCs/>
        </w:rPr>
        <w:t xml:space="preserve">Podaci se unose i pohranjuju u ćelije. U jednu ćeliju upisuje se </w:t>
      </w:r>
      <w:r w:rsidR="00365DBE" w:rsidRPr="00280A45">
        <w:rPr>
          <w:iCs/>
        </w:rPr>
        <w:t xml:space="preserve">i sprema </w:t>
      </w:r>
      <w:r w:rsidRPr="00280A45">
        <w:rPr>
          <w:iCs/>
        </w:rPr>
        <w:t xml:space="preserve">samo jedan podatak. Na primjer, za upis imena i prezimena trebalo bi rabiti dvije, a ne jednu ćeliju. Time se olakšava naknadna obrada podataka </w:t>
      </w:r>
      <w:r w:rsidR="00365DBE" w:rsidRPr="00280A45">
        <w:rPr>
          <w:iCs/>
        </w:rPr>
        <w:t xml:space="preserve">kao što je </w:t>
      </w:r>
      <w:r w:rsidRPr="00280A45">
        <w:rPr>
          <w:iCs/>
        </w:rPr>
        <w:t>pretraživanj</w:t>
      </w:r>
      <w:r w:rsidR="00365DBE" w:rsidRPr="00280A45">
        <w:rPr>
          <w:iCs/>
        </w:rPr>
        <w:t>e</w:t>
      </w:r>
      <w:r w:rsidRPr="00280A45">
        <w:rPr>
          <w:iCs/>
        </w:rPr>
        <w:t>, filtriranj</w:t>
      </w:r>
      <w:r w:rsidR="00365DBE" w:rsidRPr="00280A45">
        <w:rPr>
          <w:iCs/>
        </w:rPr>
        <w:t>e</w:t>
      </w:r>
      <w:r w:rsidRPr="00280A45">
        <w:rPr>
          <w:iCs/>
        </w:rPr>
        <w:t xml:space="preserve"> i razvrstavanj</w:t>
      </w:r>
      <w:r w:rsidR="00365DBE" w:rsidRPr="00280A45">
        <w:rPr>
          <w:iCs/>
        </w:rPr>
        <w:t>e</w:t>
      </w:r>
      <w:r w:rsidRPr="00280A45">
        <w:rPr>
          <w:iCs/>
        </w:rPr>
        <w:t>.</w:t>
      </w:r>
    </w:p>
    <w:p w14:paraId="6648644D" w14:textId="340F278C" w:rsidR="00F94C31" w:rsidRPr="00280A45" w:rsidRDefault="00D811A3" w:rsidP="00365DBE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806EE9" wp14:editId="455518AA">
                <wp:simplePos x="0" y="0"/>
                <wp:positionH relativeFrom="column">
                  <wp:posOffset>4966335</wp:posOffset>
                </wp:positionH>
                <wp:positionV relativeFrom="paragraph">
                  <wp:posOffset>10160</wp:posOffset>
                </wp:positionV>
                <wp:extent cx="1619885" cy="866775"/>
                <wp:effectExtent l="0" t="0" r="18415" b="28575"/>
                <wp:wrapNone/>
                <wp:docPr id="50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8667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1D2A9F" w14:textId="77777777" w:rsidR="004759B7" w:rsidRPr="001B4F05" w:rsidRDefault="004759B7" w:rsidP="00D7626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B4F05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4F8D7ED" w14:textId="77777777" w:rsidR="004759B7" w:rsidRPr="00E22522" w:rsidRDefault="004759B7" w:rsidP="00D76262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22522">
                              <w:rPr>
                                <w:rFonts w:cs="Arial"/>
                                <w:sz w:val="18"/>
                                <w:szCs w:val="18"/>
                              </w:rPr>
                              <w:t>Datumske vrijednosti su ustvari brojčane vrijednosti oblikovane kao datum.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6EE9" id="_x0000_s1052" type="#_x0000_t202" style="position:absolute;margin-left:391.05pt;margin-top:.8pt;width:127.55pt;height:68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" filled="f" fillcolor="#ddd" strokeweight=".25pt">
                <v:fill opacity="32896f"/>
                <v:textbox>
                  <w:txbxContent>
                    <w:p w14:paraId="071D2A9F" w14:textId="77777777" w:rsidR="004759B7" w:rsidRPr="001B4F05" w:rsidRDefault="004759B7" w:rsidP="00D7626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1B4F05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4F8D7ED" w14:textId="77777777" w:rsidR="004759B7" w:rsidRPr="00E22522" w:rsidRDefault="004759B7" w:rsidP="00D76262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22522">
                        <w:rPr>
                          <w:rFonts w:cs="Arial"/>
                          <w:sz w:val="18"/>
                          <w:szCs w:val="18"/>
                        </w:rPr>
                        <w:t>Datumske vrijednosti su ustvari brojčane vrijednosti oblikovane kao datum.</w:t>
                      </w:r>
                    </w:p>
                  </w:txbxContent>
                </v:textbox>
              </v:shape>
            </w:pict>
          </mc:Fallback>
        </mc:AlternateContent>
      </w:r>
      <w:r w:rsidR="00E049E7" w:rsidRPr="00280A45">
        <w:rPr>
          <w:iCs/>
        </w:rPr>
        <w:t xml:space="preserve">Program </w:t>
      </w:r>
      <w:r w:rsidR="00F94C31" w:rsidRPr="00216F40">
        <w:t>Excel</w:t>
      </w:r>
      <w:r w:rsidR="00F94C31" w:rsidRPr="00280A45">
        <w:t xml:space="preserve"> </w:t>
      </w:r>
      <w:r w:rsidR="00C964B9" w:rsidRPr="00280A45">
        <w:t>dopušta</w:t>
      </w:r>
      <w:r w:rsidR="00F94C31" w:rsidRPr="00280A45">
        <w:t xml:space="preserve"> unos dviju osnovnih vrsta podataka</w:t>
      </w:r>
      <w:r w:rsidR="00365DBE" w:rsidRPr="00280A45">
        <w:t xml:space="preserve">: konstanti i formula. </w:t>
      </w:r>
      <w:r w:rsidR="00D76262" w:rsidRPr="00280A45">
        <w:rPr>
          <w:iCs/>
        </w:rPr>
        <w:t>Konstante mogu biti</w:t>
      </w:r>
      <w:r w:rsidR="00365DBE" w:rsidRPr="00280A45">
        <w:rPr>
          <w:iCs/>
        </w:rPr>
        <w:t xml:space="preserve"> </w:t>
      </w:r>
      <w:r w:rsidR="000470A6" w:rsidRPr="00280A45">
        <w:t>brojčane vrijednosti</w:t>
      </w:r>
      <w:r w:rsidR="00365DBE" w:rsidRPr="00280A45">
        <w:t xml:space="preserve">, </w:t>
      </w:r>
      <w:r w:rsidR="000470A6" w:rsidRPr="00280A45">
        <w:t>d</w:t>
      </w:r>
      <w:r w:rsidR="00E06B57" w:rsidRPr="00280A45">
        <w:t>atumske i vremenske vrijednosti</w:t>
      </w:r>
      <w:r w:rsidR="00365DBE" w:rsidRPr="00280A45">
        <w:t xml:space="preserve"> </w:t>
      </w:r>
      <w:r w:rsidR="00B23DF3" w:rsidRPr="00280A45">
        <w:t>te</w:t>
      </w:r>
      <w:r w:rsidR="00365DBE" w:rsidRPr="00280A45">
        <w:t xml:space="preserve"> </w:t>
      </w:r>
      <w:r w:rsidR="000470A6" w:rsidRPr="00280A45">
        <w:t>tekstne vrijednosti</w:t>
      </w:r>
      <w:r w:rsidR="003B4DD8" w:rsidRPr="00280A45">
        <w:t>.</w:t>
      </w:r>
    </w:p>
    <w:p w14:paraId="023CC753" w14:textId="73D92756" w:rsidR="00075B61" w:rsidRPr="00280A45" w:rsidRDefault="00075B61" w:rsidP="00E06B57">
      <w:pPr>
        <w:pStyle w:val="-TEKST"/>
        <w:spacing w:before="120"/>
        <w:ind w:right="-11"/>
        <w:jc w:val="left"/>
      </w:pPr>
      <w:r w:rsidRPr="00280A45">
        <w:rPr>
          <w:iCs/>
        </w:rPr>
        <w:t>Postupak</w:t>
      </w:r>
      <w:r w:rsidRPr="00280A45">
        <w:t xml:space="preserve"> unosa </w:t>
      </w:r>
      <w:r w:rsidR="00C643B1" w:rsidRPr="00280A45">
        <w:t xml:space="preserve">jednak je za sve vrste </w:t>
      </w:r>
      <w:r w:rsidRPr="00280A45">
        <w:t>podataka:</w:t>
      </w:r>
    </w:p>
    <w:p w14:paraId="70B77D76" w14:textId="16B0E0B8" w:rsidR="00075B61" w:rsidRPr="00280A45" w:rsidRDefault="003B4DD8">
      <w:pPr>
        <w:pStyle w:val="-TEKST"/>
        <w:numPr>
          <w:ilvl w:val="0"/>
          <w:numId w:val="37"/>
        </w:numPr>
        <w:ind w:right="-10"/>
        <w:jc w:val="left"/>
      </w:pPr>
      <w:r w:rsidRPr="00280A45">
        <w:t xml:space="preserve">odabrati ćeliju </w:t>
      </w:r>
      <w:r w:rsidR="00075B61" w:rsidRPr="00280A45">
        <w:t>u koju će se podatak unositi</w:t>
      </w:r>
      <w:r w:rsidR="00C81511" w:rsidRPr="00280A45">
        <w:t xml:space="preserve"> (aktivna ćelija)</w:t>
      </w:r>
    </w:p>
    <w:p w14:paraId="4A550E8E" w14:textId="48591F44" w:rsidR="00B55C8C" w:rsidRPr="00280A45" w:rsidRDefault="00B55C8C">
      <w:pPr>
        <w:pStyle w:val="-TEKST"/>
        <w:numPr>
          <w:ilvl w:val="0"/>
          <w:numId w:val="37"/>
        </w:numPr>
        <w:ind w:right="-10"/>
        <w:jc w:val="left"/>
      </w:pPr>
      <w:r w:rsidRPr="00280A45">
        <w:t xml:space="preserve">upisati podatak (tijekom unosa, svaki upisani znak vidljiv je istovremeno u aktivnoj ćeliji i </w:t>
      </w:r>
      <w:r w:rsidR="003B4DD8" w:rsidRPr="00280A45">
        <w:t>u traci formule</w:t>
      </w:r>
      <w:r w:rsidRPr="00280A45">
        <w:t>)</w:t>
      </w:r>
    </w:p>
    <w:p w14:paraId="3C1C43B7" w14:textId="53DCCA84" w:rsidR="00A3056E" w:rsidRPr="00280A45" w:rsidRDefault="00A3056E" w:rsidP="00ED47C2">
      <w:pPr>
        <w:pStyle w:val="-TEKST"/>
        <w:spacing w:before="60"/>
        <w:ind w:left="357" w:right="-11"/>
        <w:jc w:val="left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5196E0B2" wp14:editId="27E9E457">
            <wp:extent cx="2304000" cy="517990"/>
            <wp:effectExtent l="19050" t="19050" r="20320" b="15875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6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5"/>
                    <a:stretch/>
                  </pic:blipFill>
                  <pic:spPr bwMode="auto">
                    <a:xfrm>
                      <a:off x="0" y="0"/>
                      <a:ext cx="2304000" cy="5179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E8D10" w14:textId="403DEABE" w:rsidR="00B55C8C" w:rsidRPr="00280A45" w:rsidRDefault="00C643B1">
      <w:pPr>
        <w:pStyle w:val="-TEKST"/>
        <w:numPr>
          <w:ilvl w:val="0"/>
          <w:numId w:val="37"/>
        </w:numPr>
        <w:ind w:right="-10"/>
        <w:jc w:val="left"/>
      </w:pPr>
      <w:r w:rsidRPr="00280A45">
        <w:t>pritisnuti tipku [Enter] za završetak</w:t>
      </w:r>
      <w:r w:rsidR="00C81511" w:rsidRPr="00280A45">
        <w:t xml:space="preserve"> unos</w:t>
      </w:r>
      <w:r w:rsidRPr="00280A45">
        <w:t>a.</w:t>
      </w:r>
    </w:p>
    <w:p w14:paraId="729D6DC0" w14:textId="4E13CBAA" w:rsidR="00365DBE" w:rsidRPr="00280A45" w:rsidRDefault="00365DBE" w:rsidP="00365DBE">
      <w:pPr>
        <w:pStyle w:val="-TEKST"/>
        <w:ind w:right="-10"/>
        <w:jc w:val="left"/>
      </w:pPr>
      <w:r w:rsidRPr="00280A45">
        <w:t>Osim tipkom [Enter] unos se može potvrditi i završiti klikom mišem na neku drugu ćelij</w:t>
      </w:r>
      <w:r w:rsidR="00D5432A">
        <w:t>u</w:t>
      </w:r>
      <w:r w:rsidR="00216F40">
        <w:t>,</w:t>
      </w:r>
      <w:r w:rsidRPr="00280A45">
        <w:t xml:space="preserve"> pomoću strelica smjera (</w:t>
      </w:r>
      <w:r w:rsidRPr="00280A45">
        <w:sym w:font="Wingdings 3" w:char="F021"/>
      </w:r>
      <w:r w:rsidRPr="00280A45">
        <w:t>,</w:t>
      </w:r>
      <w:r w:rsidRPr="00280A45">
        <w:sym w:font="Wingdings 3" w:char="F022"/>
      </w:r>
      <w:r w:rsidRPr="00280A45">
        <w:t>,</w:t>
      </w:r>
      <w:r w:rsidRPr="00280A45">
        <w:sym w:font="Wingdings 3" w:char="F023"/>
      </w:r>
      <w:r w:rsidRPr="00280A45">
        <w:t>,</w:t>
      </w:r>
      <w:r w:rsidRPr="00280A45">
        <w:sym w:font="Wingdings 3" w:char="F024"/>
      </w:r>
      <w:r w:rsidRPr="00280A45">
        <w:t xml:space="preserve">) i pomoću dugmeta </w:t>
      </w:r>
      <w:r w:rsidRPr="00280A45">
        <w:rPr>
          <w:b/>
        </w:rPr>
        <w:t>Unos</w:t>
      </w:r>
      <w:r w:rsidRPr="00280A45">
        <w:t xml:space="preserve"> </w:t>
      </w:r>
      <w:r w:rsidRPr="00F3155B">
        <w:rPr>
          <w:noProof/>
        </w:rPr>
        <w:drawing>
          <wp:inline distT="0" distB="0" distL="0" distR="0" wp14:anchorId="33319089" wp14:editId="0F829A76">
            <wp:extent cx="152400" cy="121920"/>
            <wp:effectExtent l="19050" t="19050" r="19050" b="11430"/>
            <wp:docPr id="416096749" name="Slika 416096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otvrdi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1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 xml:space="preserve"> na traci formule. Odustajanje od započetoga unosa postiže se tipkom [Esc] ili dugmetom </w:t>
      </w:r>
      <w:r w:rsidRPr="00280A45">
        <w:rPr>
          <w:b/>
        </w:rPr>
        <w:t>Odustani</w:t>
      </w:r>
      <w:r w:rsidRPr="00280A45">
        <w:t xml:space="preserve"> </w:t>
      </w:r>
      <w:r w:rsidRPr="00F3155B">
        <w:rPr>
          <w:noProof/>
        </w:rPr>
        <w:drawing>
          <wp:inline distT="0" distB="0" distL="0" distR="0" wp14:anchorId="206C474F" wp14:editId="74F85C24">
            <wp:extent cx="152400" cy="116114"/>
            <wp:effectExtent l="19050" t="19050" r="19050" b="17780"/>
            <wp:docPr id="1462039721" name="Slika 146203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oništi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611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>.</w:t>
      </w:r>
    </w:p>
    <w:p w14:paraId="5597755F" w14:textId="442FFC73" w:rsidR="00FE4A4F" w:rsidRPr="00280A45" w:rsidRDefault="00C964B9" w:rsidP="00F01A4C">
      <w:pPr>
        <w:pStyle w:val="-TEKST"/>
        <w:ind w:right="-10"/>
        <w:jc w:val="left"/>
      </w:pPr>
      <w:r w:rsidRPr="00280A45">
        <w:t>Podaci uneseni u</w:t>
      </w:r>
      <w:r w:rsidR="00FE4A4F" w:rsidRPr="00280A45">
        <w:t xml:space="preserve"> ćeliju </w:t>
      </w:r>
      <w:r w:rsidR="00501180" w:rsidRPr="00280A45">
        <w:t>mogu se naknadno promijeniti</w:t>
      </w:r>
      <w:r w:rsidR="00C528BE" w:rsidRPr="00280A45">
        <w:t xml:space="preserve"> u cijelosti ili djelomično, a mogu se i</w:t>
      </w:r>
      <w:r w:rsidR="00501180" w:rsidRPr="00280A45">
        <w:t xml:space="preserve"> </w:t>
      </w:r>
      <w:r w:rsidR="00B23DF3" w:rsidRPr="00280A45">
        <w:t xml:space="preserve">potpuno </w:t>
      </w:r>
      <w:r w:rsidR="00501180" w:rsidRPr="00280A45">
        <w:t>izbrisati</w:t>
      </w:r>
      <w:r w:rsidR="00C528BE" w:rsidRPr="00280A45">
        <w:t xml:space="preserve">. </w:t>
      </w:r>
    </w:p>
    <w:p w14:paraId="396EB3DE" w14:textId="16F901DD" w:rsidR="00791D88" w:rsidRPr="00280A45" w:rsidRDefault="00791D88" w:rsidP="00C528BE">
      <w:pPr>
        <w:pStyle w:val="-TEKST"/>
        <w:ind w:right="-10"/>
        <w:jc w:val="left"/>
      </w:pPr>
      <w:r w:rsidRPr="00280A45">
        <w:t xml:space="preserve">Da bi </w:t>
      </w:r>
      <w:r w:rsidR="009D142F" w:rsidRPr="00280A45">
        <w:t xml:space="preserve">se </w:t>
      </w:r>
      <w:r w:rsidR="00C528BE" w:rsidRPr="00280A45">
        <w:t>podatak djelomično promijenio,</w:t>
      </w:r>
      <w:r w:rsidRPr="00280A45">
        <w:t xml:space="preserve"> potrebno je </w:t>
      </w:r>
      <w:r w:rsidR="00C528BE" w:rsidRPr="00280A45">
        <w:t>nakon označavanja</w:t>
      </w:r>
      <w:r w:rsidRPr="00280A45">
        <w:t xml:space="preserve"> ćelij</w:t>
      </w:r>
      <w:r w:rsidR="00C528BE" w:rsidRPr="00280A45">
        <w:t>e</w:t>
      </w:r>
      <w:r w:rsidR="005A70B2" w:rsidRPr="00280A45">
        <w:t xml:space="preserve"> </w:t>
      </w:r>
      <w:r w:rsidR="00C528BE" w:rsidRPr="00280A45">
        <w:t>doći</w:t>
      </w:r>
      <w:r w:rsidR="00FE4A4F" w:rsidRPr="00280A45">
        <w:t xml:space="preserve"> u postupak uređivanja</w:t>
      </w:r>
      <w:r w:rsidR="00C528BE" w:rsidRPr="00280A45">
        <w:t xml:space="preserve"> dvostrukim klikom miš</w:t>
      </w:r>
      <w:r w:rsidR="00D5432A">
        <w:t>a</w:t>
      </w:r>
      <w:r w:rsidR="00C528BE" w:rsidRPr="00280A45">
        <w:t xml:space="preserve"> na sadržaj ćelije, klikom mišem na traku formule ili pritiskom tipke </w:t>
      </w:r>
      <w:r w:rsidR="00046260" w:rsidRPr="00280A45">
        <w:t>[</w:t>
      </w:r>
      <w:r w:rsidRPr="00280A45">
        <w:t>F2</w:t>
      </w:r>
      <w:r w:rsidR="00046260" w:rsidRPr="00280A45">
        <w:t>]</w:t>
      </w:r>
      <w:r w:rsidR="00C528BE" w:rsidRPr="00280A45">
        <w:t>.</w:t>
      </w:r>
    </w:p>
    <w:p w14:paraId="4D796485" w14:textId="1C05A700" w:rsidR="005F4B34" w:rsidRPr="00280A45" w:rsidRDefault="009229D3" w:rsidP="00F01A4C">
      <w:pPr>
        <w:pStyle w:val="-TEKST"/>
        <w:ind w:right="-10"/>
        <w:jc w:val="left"/>
      </w:pPr>
      <w:r w:rsidRPr="00280A45">
        <w:t>Nakon završe</w:t>
      </w:r>
      <w:r w:rsidR="00D5432A">
        <w:t>tka</w:t>
      </w:r>
      <w:r w:rsidRPr="00280A45">
        <w:t xml:space="preserve"> </w:t>
      </w:r>
      <w:r w:rsidR="005A70B2" w:rsidRPr="00280A45">
        <w:t>uređivanja</w:t>
      </w:r>
      <w:r w:rsidRPr="00280A45">
        <w:t xml:space="preserve"> </w:t>
      </w:r>
      <w:r w:rsidR="005A70B2" w:rsidRPr="00280A45">
        <w:t xml:space="preserve">izmjene se prihvaćaju klikom </w:t>
      </w:r>
      <w:r w:rsidR="00C964B9" w:rsidRPr="00280A45">
        <w:t xml:space="preserve">mišem </w:t>
      </w:r>
      <w:r w:rsidR="005A70B2" w:rsidRPr="00280A45">
        <w:t xml:space="preserve">na </w:t>
      </w:r>
      <w:r w:rsidR="00FF585C" w:rsidRPr="00280A45">
        <w:t>dugme</w:t>
      </w:r>
      <w:r w:rsidR="00426CE4" w:rsidRPr="00280A45">
        <w:t xml:space="preserve"> </w:t>
      </w:r>
      <w:r w:rsidR="00426CE4" w:rsidRPr="00280A45">
        <w:rPr>
          <w:b/>
          <w:iCs/>
        </w:rPr>
        <w:t>Unos</w:t>
      </w:r>
      <w:r w:rsidR="005A70B2" w:rsidRPr="00280A45">
        <w:t xml:space="preserve"> </w:t>
      </w:r>
      <w:r w:rsidR="00455799" w:rsidRPr="00F3155B">
        <w:rPr>
          <w:noProof/>
          <w:position w:val="-6"/>
        </w:rPr>
        <w:drawing>
          <wp:inline distT="0" distB="0" distL="0" distR="0" wp14:anchorId="150D207C" wp14:editId="33A40033">
            <wp:extent cx="171450" cy="137160"/>
            <wp:effectExtent l="19050" t="19050" r="19050" b="15240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7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04F29" w:rsidRPr="00280A45">
        <w:t xml:space="preserve"> </w:t>
      </w:r>
      <w:r w:rsidR="005A70B2" w:rsidRPr="00280A45">
        <w:t>ili pritiskom tipke</w:t>
      </w:r>
      <w:r w:rsidR="005F4B34" w:rsidRPr="00280A45">
        <w:t xml:space="preserve"> </w:t>
      </w:r>
      <w:r w:rsidR="00046260" w:rsidRPr="00280A45">
        <w:t>[</w:t>
      </w:r>
      <w:r w:rsidR="005F4B34" w:rsidRPr="00280A45">
        <w:t>Enter</w:t>
      </w:r>
      <w:r w:rsidR="00046260" w:rsidRPr="00280A45">
        <w:t>]</w:t>
      </w:r>
      <w:r w:rsidRPr="00280A45">
        <w:t>.</w:t>
      </w:r>
    </w:p>
    <w:p w14:paraId="733EB255" w14:textId="52E996DA" w:rsidR="00A901E8" w:rsidRPr="00280A45" w:rsidRDefault="00367978" w:rsidP="00367978">
      <w:pPr>
        <w:pStyle w:val="-TEKST"/>
        <w:ind w:right="-10"/>
        <w:jc w:val="left"/>
        <w:rPr>
          <w:bCs w:val="0"/>
        </w:rPr>
      </w:pPr>
      <w:r w:rsidRPr="00280A45">
        <w:t>Cijeli sadržaj ćelije mijenja se upisivanjem novih podataka bez ulaska u postupak uređivanja.</w:t>
      </w:r>
      <w:r w:rsidR="00A901E8" w:rsidRPr="00280A45">
        <w:br w:type="page"/>
      </w:r>
    </w:p>
    <w:p w14:paraId="7FAC77FF" w14:textId="0BF0ABBB" w:rsidR="007C11AB" w:rsidRPr="00280A45" w:rsidRDefault="007C11AB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69" w:name="a35"/>
      <w:bookmarkStart w:id="70" w:name="_Toc150638095"/>
      <w:bookmarkStart w:id="71" w:name="_Toc152597488"/>
      <w:bookmarkStart w:id="72" w:name="_Toc152597563"/>
      <w:bookmarkStart w:id="73" w:name="_Toc153437104"/>
      <w:r w:rsidRPr="00280A45">
        <w:rPr>
          <w:i w:val="0"/>
          <w:lang w:eastAsia="en-US"/>
        </w:rPr>
        <w:lastRenderedPageBreak/>
        <w:t>Označavanje ćelija, redaka i stupaca</w:t>
      </w:r>
      <w:bookmarkEnd w:id="69"/>
      <w:bookmarkEnd w:id="70"/>
      <w:bookmarkEnd w:id="71"/>
      <w:bookmarkEnd w:id="72"/>
      <w:bookmarkEnd w:id="73"/>
    </w:p>
    <w:p w14:paraId="168464A8" w14:textId="661FC51F" w:rsidR="007C11AB" w:rsidRPr="00280A45" w:rsidRDefault="007C11AB" w:rsidP="009B15C1">
      <w:pPr>
        <w:pStyle w:val="-TEKST"/>
        <w:ind w:right="-10"/>
        <w:jc w:val="left"/>
      </w:pPr>
      <w:r w:rsidRPr="00280A45">
        <w:t xml:space="preserve">Prije nego </w:t>
      </w:r>
      <w:r w:rsidR="009D142F" w:rsidRPr="00280A45">
        <w:t xml:space="preserve">što </w:t>
      </w:r>
      <w:r w:rsidRPr="00280A45">
        <w:t xml:space="preserve">se počnu unositi podaci, oblikovati ćelije, </w:t>
      </w:r>
      <w:r w:rsidR="00367978" w:rsidRPr="00280A45">
        <w:t>kopirati</w:t>
      </w:r>
      <w:r w:rsidRPr="00280A45">
        <w:t xml:space="preserve"> ili </w:t>
      </w:r>
      <w:r w:rsidR="00367978" w:rsidRPr="00280A45">
        <w:t xml:space="preserve">premještati </w:t>
      </w:r>
      <w:r w:rsidRPr="00280A45">
        <w:t xml:space="preserve">sadržaj ćelija, potrebno je označiti jednu </w:t>
      </w:r>
      <w:r w:rsidR="009D142F" w:rsidRPr="00280A45">
        <w:t xml:space="preserve">ćeliju </w:t>
      </w:r>
      <w:r w:rsidRPr="00280A45">
        <w:t xml:space="preserve">ili </w:t>
      </w:r>
      <w:r w:rsidR="009B15C1" w:rsidRPr="00280A45">
        <w:t>skupinu</w:t>
      </w:r>
      <w:r w:rsidRPr="00280A45">
        <w:t xml:space="preserve"> ćelija, redak ili stupac</w:t>
      </w:r>
      <w:r w:rsidR="00F262B9" w:rsidRPr="00280A45">
        <w:t>, a</w:t>
      </w:r>
      <w:r w:rsidRPr="00280A45">
        <w:t xml:space="preserve"> možda čak </w:t>
      </w:r>
      <w:r w:rsidR="00B23DF3" w:rsidRPr="00280A45">
        <w:t xml:space="preserve">i </w:t>
      </w:r>
      <w:r w:rsidRPr="00280A45">
        <w:t>cijeli radni list.</w:t>
      </w:r>
    </w:p>
    <w:p w14:paraId="70162D9C" w14:textId="77777777" w:rsidR="007C11AB" w:rsidRPr="00280A45" w:rsidRDefault="007C11AB" w:rsidP="00EE16B7">
      <w:pPr>
        <w:pStyle w:val="-TEKST"/>
        <w:ind w:right="-10"/>
        <w:jc w:val="left"/>
      </w:pPr>
      <w:r w:rsidRPr="00280A45">
        <w:t xml:space="preserve">U tablici </w:t>
      </w:r>
      <w:r w:rsidR="00223480" w:rsidRPr="00280A45">
        <w:t xml:space="preserve">su </w:t>
      </w:r>
      <w:r w:rsidRPr="00280A45">
        <w:t>prikazane tehnike označavanja:</w:t>
      </w:r>
    </w:p>
    <w:tbl>
      <w:tblPr>
        <w:tblW w:w="73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4536"/>
      </w:tblGrid>
      <w:tr w:rsidR="007C11AB" w:rsidRPr="00280A45" w14:paraId="0F60BF3B" w14:textId="77777777" w:rsidTr="00B31A39">
        <w:trPr>
          <w:trHeight w:val="454"/>
        </w:trPr>
        <w:tc>
          <w:tcPr>
            <w:tcW w:w="2835" w:type="dxa"/>
            <w:shd w:val="clear" w:color="auto" w:fill="E0E0E0"/>
            <w:vAlign w:val="center"/>
          </w:tcPr>
          <w:p w14:paraId="1DE0BCCC" w14:textId="77777777" w:rsidR="007C11AB" w:rsidRPr="00280A45" w:rsidRDefault="007C11AB" w:rsidP="00DF4D65">
            <w:pPr>
              <w:widowControl w:val="0"/>
              <w:ind w:right="1332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Označavanje</w:t>
            </w:r>
          </w:p>
        </w:tc>
        <w:tc>
          <w:tcPr>
            <w:tcW w:w="4536" w:type="dxa"/>
            <w:shd w:val="clear" w:color="auto" w:fill="E0E0E0"/>
            <w:vAlign w:val="center"/>
          </w:tcPr>
          <w:p w14:paraId="51B7B327" w14:textId="77777777" w:rsidR="007C11AB" w:rsidRPr="00280A45" w:rsidRDefault="007C11AB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Postupak</w:t>
            </w:r>
          </w:p>
        </w:tc>
      </w:tr>
      <w:tr w:rsidR="00F62A7A" w:rsidRPr="00280A45" w14:paraId="59FE6978" w14:textId="77777777" w:rsidTr="00B31A39">
        <w:tc>
          <w:tcPr>
            <w:tcW w:w="2835" w:type="dxa"/>
            <w:vMerge w:val="restart"/>
            <w:vAlign w:val="center"/>
          </w:tcPr>
          <w:p w14:paraId="0D94E8AB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Jedna ćelija</w:t>
            </w:r>
          </w:p>
        </w:tc>
        <w:tc>
          <w:tcPr>
            <w:tcW w:w="4536" w:type="dxa"/>
            <w:vAlign w:val="center"/>
          </w:tcPr>
          <w:p w14:paraId="24AE9E5F" w14:textId="737F7AD3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Klik mišem na određenu ćeliju</w:t>
            </w:r>
          </w:p>
        </w:tc>
      </w:tr>
      <w:tr w:rsidR="00F62A7A" w:rsidRPr="00280A45" w14:paraId="605B0642" w14:textId="77777777" w:rsidTr="00B31A39">
        <w:tc>
          <w:tcPr>
            <w:tcW w:w="2835" w:type="dxa"/>
            <w:vMerge/>
            <w:vAlign w:val="center"/>
          </w:tcPr>
          <w:p w14:paraId="1020FAF6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C486517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Strelice smjera: tipke </w:t>
            </w:r>
            <w:r w:rsidRPr="00280A45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Pr="00280A45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Pr="00280A45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Pr="00280A45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F62A7A" w:rsidRPr="00280A45" w14:paraId="650B261C" w14:textId="77777777" w:rsidTr="00B31A39">
        <w:tc>
          <w:tcPr>
            <w:tcW w:w="2835" w:type="dxa"/>
            <w:vMerge/>
            <w:vAlign w:val="center"/>
          </w:tcPr>
          <w:p w14:paraId="1F0C0931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BC94FE7" w14:textId="77777777" w:rsidR="00F62A7A" w:rsidRPr="00280A45" w:rsidRDefault="00F62A7A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Tipka [Enter]</w:t>
            </w:r>
          </w:p>
        </w:tc>
      </w:tr>
      <w:tr w:rsidR="007C11AB" w:rsidRPr="00280A45" w14:paraId="123734E5" w14:textId="77777777" w:rsidTr="00B31A39">
        <w:tc>
          <w:tcPr>
            <w:tcW w:w="2835" w:type="dxa"/>
            <w:vMerge w:val="restart"/>
            <w:vAlign w:val="center"/>
          </w:tcPr>
          <w:p w14:paraId="77C1EE2A" w14:textId="77777777" w:rsidR="007C11AB" w:rsidRPr="00280A45" w:rsidRDefault="007C11AB" w:rsidP="00F62A7A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susjednih ćelija</w:t>
            </w:r>
          </w:p>
        </w:tc>
        <w:tc>
          <w:tcPr>
            <w:tcW w:w="4536" w:type="dxa"/>
            <w:vAlign w:val="center"/>
          </w:tcPr>
          <w:p w14:paraId="65DAB3F9" w14:textId="4A762268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="00191ACC" w:rsidRPr="00280A45">
              <w:rPr>
                <w:rFonts w:cs="Arial"/>
                <w:sz w:val="20"/>
                <w:szCs w:val="20"/>
              </w:rPr>
              <w:t xml:space="preserve">na prvu ćeliju </w:t>
            </w:r>
            <w:r w:rsidRPr="00280A45">
              <w:rPr>
                <w:rFonts w:cs="Arial"/>
                <w:sz w:val="20"/>
                <w:szCs w:val="20"/>
              </w:rPr>
              <w:t>+ povlačenje miša</w:t>
            </w:r>
          </w:p>
        </w:tc>
      </w:tr>
      <w:tr w:rsidR="007C11AB" w:rsidRPr="00280A45" w14:paraId="1FB79BE5" w14:textId="77777777" w:rsidTr="00B31A39">
        <w:tc>
          <w:tcPr>
            <w:tcW w:w="2835" w:type="dxa"/>
            <w:vMerge/>
            <w:vAlign w:val="center"/>
          </w:tcPr>
          <w:p w14:paraId="6AF4FC12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377384C" w14:textId="584218B6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prvu ćeliju u nizu </w:t>
            </w:r>
            <w:r w:rsidR="00B81A50" w:rsidRPr="00280A45">
              <w:rPr>
                <w:rFonts w:cs="Arial"/>
                <w:sz w:val="20"/>
                <w:szCs w:val="20"/>
              </w:rPr>
              <w:t>→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046260" w:rsidRPr="00280A45">
              <w:rPr>
                <w:rFonts w:cs="Arial"/>
                <w:sz w:val="20"/>
                <w:szCs w:val="20"/>
              </w:rPr>
              <w:t>[</w:t>
            </w:r>
            <w:r w:rsidRPr="00280A45">
              <w:rPr>
                <w:rFonts w:cs="Arial"/>
                <w:sz w:val="20"/>
                <w:szCs w:val="20"/>
              </w:rPr>
              <w:t>Shift</w:t>
            </w:r>
            <w:r w:rsidR="00046260" w:rsidRPr="00280A45">
              <w:rPr>
                <w:rFonts w:cs="Arial"/>
                <w:sz w:val="20"/>
                <w:szCs w:val="20"/>
              </w:rPr>
              <w:t>]</w:t>
            </w:r>
            <w:r w:rsidRPr="00280A45">
              <w:rPr>
                <w:rFonts w:cs="Arial"/>
                <w:sz w:val="20"/>
                <w:szCs w:val="20"/>
              </w:rPr>
              <w:t xml:space="preserve"> + 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>na posljednju ćeliju u nizu</w:t>
            </w:r>
          </w:p>
        </w:tc>
      </w:tr>
      <w:tr w:rsidR="007C11AB" w:rsidRPr="00280A45" w14:paraId="0EF0F04A" w14:textId="77777777" w:rsidTr="00B31A39">
        <w:tc>
          <w:tcPr>
            <w:tcW w:w="2835" w:type="dxa"/>
            <w:vAlign w:val="center"/>
          </w:tcPr>
          <w:p w14:paraId="61E46353" w14:textId="77777777" w:rsidR="007C11AB" w:rsidRPr="00280A45" w:rsidRDefault="007C11AB" w:rsidP="00B43993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Niz nesusjednih ćelija </w:t>
            </w:r>
          </w:p>
        </w:tc>
        <w:tc>
          <w:tcPr>
            <w:tcW w:w="4536" w:type="dxa"/>
            <w:vAlign w:val="center"/>
          </w:tcPr>
          <w:p w14:paraId="11C35DC4" w14:textId="4D9D8AA9" w:rsidR="007C11AB" w:rsidRPr="00280A45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prvu ćeliju </w:t>
            </w:r>
            <w:r w:rsidR="00B81A50" w:rsidRPr="00280A45">
              <w:rPr>
                <w:rFonts w:cs="Arial"/>
                <w:sz w:val="20"/>
                <w:szCs w:val="20"/>
              </w:rPr>
              <w:t>→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046260" w:rsidRPr="00280A45">
              <w:rPr>
                <w:rFonts w:cs="Arial"/>
                <w:sz w:val="20"/>
                <w:szCs w:val="20"/>
              </w:rPr>
              <w:t>[</w:t>
            </w:r>
            <w:r w:rsidRPr="00280A45">
              <w:rPr>
                <w:rFonts w:cs="Arial"/>
                <w:sz w:val="20"/>
                <w:szCs w:val="20"/>
              </w:rPr>
              <w:t>Ctrl</w:t>
            </w:r>
            <w:r w:rsidR="00046260" w:rsidRPr="00280A45">
              <w:rPr>
                <w:rFonts w:cs="Arial"/>
                <w:sz w:val="20"/>
                <w:szCs w:val="20"/>
              </w:rPr>
              <w:t>]</w:t>
            </w:r>
            <w:r w:rsidRPr="00280A45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280A45">
              <w:rPr>
                <w:rFonts w:cs="Arial"/>
                <w:sz w:val="20"/>
                <w:szCs w:val="20"/>
              </w:rPr>
              <w:t>ovi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>na ostale ćelije</w:t>
            </w:r>
          </w:p>
        </w:tc>
      </w:tr>
      <w:tr w:rsidR="00FE7D02" w:rsidRPr="00280A45" w14:paraId="0FE59DC3" w14:textId="77777777" w:rsidTr="00B31A39">
        <w:tc>
          <w:tcPr>
            <w:tcW w:w="2835" w:type="dxa"/>
            <w:shd w:val="clear" w:color="auto" w:fill="auto"/>
            <w:vAlign w:val="center"/>
          </w:tcPr>
          <w:p w14:paraId="4C3EF051" w14:textId="77777777" w:rsidR="00FE7D02" w:rsidRPr="00280A45" w:rsidRDefault="00FE7D02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Redak</w:t>
            </w:r>
          </w:p>
        </w:tc>
        <w:tc>
          <w:tcPr>
            <w:tcW w:w="4536" w:type="dxa"/>
            <w:vAlign w:val="center"/>
          </w:tcPr>
          <w:p w14:paraId="25963E6D" w14:textId="71EDB568" w:rsidR="00FE7D02" w:rsidRPr="00280A45" w:rsidRDefault="00FE7D02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</w:t>
            </w:r>
            <w:r w:rsidR="00191ACC" w:rsidRPr="00280A45">
              <w:rPr>
                <w:rFonts w:cs="Arial"/>
                <w:sz w:val="20"/>
                <w:szCs w:val="20"/>
              </w:rPr>
              <w:t>zaglavlje (</w:t>
            </w:r>
            <w:r w:rsidRPr="00280A45">
              <w:rPr>
                <w:rFonts w:cs="Arial"/>
                <w:sz w:val="20"/>
                <w:szCs w:val="20"/>
              </w:rPr>
              <w:t>broj</w:t>
            </w:r>
            <w:r w:rsidR="00191ACC" w:rsidRPr="00280A45">
              <w:rPr>
                <w:rFonts w:cs="Arial"/>
                <w:sz w:val="20"/>
                <w:szCs w:val="20"/>
              </w:rPr>
              <w:t>)</w:t>
            </w:r>
            <w:r w:rsidRPr="00280A45">
              <w:rPr>
                <w:rFonts w:cs="Arial"/>
                <w:sz w:val="20"/>
                <w:szCs w:val="20"/>
              </w:rPr>
              <w:t xml:space="preserve"> re</w:t>
            </w:r>
            <w:r w:rsidR="009D142F" w:rsidRPr="00280A45">
              <w:rPr>
                <w:rFonts w:cs="Arial"/>
                <w:sz w:val="20"/>
                <w:szCs w:val="20"/>
              </w:rPr>
              <w:t>t</w:t>
            </w:r>
            <w:r w:rsidRPr="00280A45">
              <w:rPr>
                <w:rFonts w:cs="Arial"/>
                <w:sz w:val="20"/>
                <w:szCs w:val="20"/>
              </w:rPr>
              <w:t>ka</w:t>
            </w:r>
          </w:p>
        </w:tc>
      </w:tr>
      <w:tr w:rsidR="007C11AB" w:rsidRPr="00280A45" w14:paraId="548646CA" w14:textId="77777777" w:rsidTr="00B31A39">
        <w:tc>
          <w:tcPr>
            <w:tcW w:w="2835" w:type="dxa"/>
            <w:vAlign w:val="center"/>
          </w:tcPr>
          <w:p w14:paraId="76E20439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susjednih redaka</w:t>
            </w:r>
          </w:p>
        </w:tc>
        <w:tc>
          <w:tcPr>
            <w:tcW w:w="4536" w:type="dxa"/>
            <w:vAlign w:val="center"/>
          </w:tcPr>
          <w:p w14:paraId="57C8FC5C" w14:textId="7359D856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+ povlačenje miša po </w:t>
            </w:r>
            <w:r w:rsidR="00191ACC" w:rsidRPr="00280A45">
              <w:rPr>
                <w:rFonts w:cs="Arial"/>
                <w:sz w:val="20"/>
                <w:szCs w:val="20"/>
              </w:rPr>
              <w:t>zaglavlju</w:t>
            </w:r>
            <w:r w:rsidRPr="00280A45">
              <w:rPr>
                <w:rFonts w:cs="Arial"/>
                <w:sz w:val="20"/>
                <w:szCs w:val="20"/>
              </w:rPr>
              <w:t xml:space="preserve"> redaka</w:t>
            </w:r>
          </w:p>
        </w:tc>
      </w:tr>
      <w:tr w:rsidR="007C11AB" w:rsidRPr="00280A45" w14:paraId="758BDF93" w14:textId="77777777" w:rsidTr="00B31A39">
        <w:tc>
          <w:tcPr>
            <w:tcW w:w="2835" w:type="dxa"/>
            <w:vAlign w:val="center"/>
          </w:tcPr>
          <w:p w14:paraId="3E568667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nesusjednih redaka</w:t>
            </w:r>
          </w:p>
        </w:tc>
        <w:tc>
          <w:tcPr>
            <w:tcW w:w="4536" w:type="dxa"/>
            <w:vAlign w:val="center"/>
          </w:tcPr>
          <w:p w14:paraId="186F0126" w14:textId="64E2471D" w:rsidR="007C11AB" w:rsidRPr="00280A45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</w:t>
            </w:r>
            <w:r w:rsidR="00191ACC" w:rsidRPr="00280A45">
              <w:rPr>
                <w:rFonts w:cs="Arial"/>
                <w:sz w:val="20"/>
                <w:szCs w:val="20"/>
              </w:rPr>
              <w:t>zaglavlje</w:t>
            </w:r>
            <w:r w:rsidRPr="00280A45">
              <w:rPr>
                <w:rFonts w:cs="Arial"/>
                <w:sz w:val="20"/>
                <w:szCs w:val="20"/>
              </w:rPr>
              <w:t xml:space="preserve"> re</w:t>
            </w:r>
            <w:r w:rsidR="009D142F" w:rsidRPr="00280A45">
              <w:rPr>
                <w:rFonts w:cs="Arial"/>
                <w:sz w:val="20"/>
                <w:szCs w:val="20"/>
              </w:rPr>
              <w:t>t</w:t>
            </w:r>
            <w:r w:rsidRPr="00280A45">
              <w:rPr>
                <w:rFonts w:cs="Arial"/>
                <w:sz w:val="20"/>
                <w:szCs w:val="20"/>
              </w:rPr>
              <w:t xml:space="preserve">ka </w:t>
            </w:r>
            <w:r w:rsidR="00B81A50" w:rsidRPr="00280A45">
              <w:rPr>
                <w:rFonts w:cs="Arial"/>
                <w:sz w:val="20"/>
                <w:szCs w:val="20"/>
              </w:rPr>
              <w:t>→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046260" w:rsidRPr="00280A45">
              <w:rPr>
                <w:rFonts w:cs="Arial"/>
                <w:sz w:val="20"/>
                <w:szCs w:val="20"/>
              </w:rPr>
              <w:t>[</w:t>
            </w:r>
            <w:r w:rsidRPr="00280A45">
              <w:rPr>
                <w:rFonts w:cs="Arial"/>
                <w:sz w:val="20"/>
                <w:szCs w:val="20"/>
              </w:rPr>
              <w:t>Ctrl</w:t>
            </w:r>
            <w:r w:rsidR="00046260" w:rsidRPr="00280A45">
              <w:rPr>
                <w:rFonts w:cs="Arial"/>
                <w:sz w:val="20"/>
                <w:szCs w:val="20"/>
              </w:rPr>
              <w:t>]</w:t>
            </w:r>
            <w:r w:rsidRPr="00280A45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280A45">
              <w:rPr>
                <w:rFonts w:cs="Arial"/>
                <w:sz w:val="20"/>
                <w:szCs w:val="20"/>
              </w:rPr>
              <w:t>ovi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>na ostale re</w:t>
            </w:r>
            <w:r w:rsidR="002063A7" w:rsidRPr="00280A45">
              <w:rPr>
                <w:rFonts w:cs="Arial"/>
                <w:sz w:val="20"/>
                <w:szCs w:val="20"/>
              </w:rPr>
              <w:t>t</w:t>
            </w:r>
            <w:r w:rsidR="00D80CDE" w:rsidRPr="00280A45">
              <w:rPr>
                <w:rFonts w:cs="Arial"/>
                <w:sz w:val="20"/>
                <w:szCs w:val="20"/>
              </w:rPr>
              <w:t>ke</w:t>
            </w:r>
          </w:p>
        </w:tc>
      </w:tr>
      <w:tr w:rsidR="007C11AB" w:rsidRPr="00280A45" w14:paraId="5C99A628" w14:textId="77777777" w:rsidTr="00B31A39">
        <w:tc>
          <w:tcPr>
            <w:tcW w:w="2835" w:type="dxa"/>
            <w:shd w:val="clear" w:color="auto" w:fill="auto"/>
            <w:vAlign w:val="center"/>
          </w:tcPr>
          <w:p w14:paraId="120D0344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Stupac</w:t>
            </w:r>
          </w:p>
        </w:tc>
        <w:tc>
          <w:tcPr>
            <w:tcW w:w="4536" w:type="dxa"/>
            <w:vAlign w:val="center"/>
          </w:tcPr>
          <w:p w14:paraId="1842FABB" w14:textId="56B38D51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</w:t>
            </w:r>
            <w:r w:rsidR="00D80CDE" w:rsidRPr="00280A45">
              <w:rPr>
                <w:rFonts w:cs="Arial"/>
                <w:sz w:val="20"/>
                <w:szCs w:val="20"/>
              </w:rPr>
              <w:t>zaglavlje</w:t>
            </w:r>
            <w:r w:rsidRPr="00280A45">
              <w:rPr>
                <w:rFonts w:cs="Arial"/>
                <w:sz w:val="20"/>
                <w:szCs w:val="20"/>
              </w:rPr>
              <w:t xml:space="preserve"> stupca</w:t>
            </w:r>
          </w:p>
        </w:tc>
      </w:tr>
      <w:tr w:rsidR="007C11AB" w:rsidRPr="00280A45" w14:paraId="070DD50B" w14:textId="77777777" w:rsidTr="00B31A39">
        <w:tc>
          <w:tcPr>
            <w:tcW w:w="2835" w:type="dxa"/>
            <w:vAlign w:val="center"/>
          </w:tcPr>
          <w:p w14:paraId="0D883EA7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susjednih stupaca</w:t>
            </w:r>
          </w:p>
        </w:tc>
        <w:tc>
          <w:tcPr>
            <w:tcW w:w="4536" w:type="dxa"/>
            <w:vAlign w:val="center"/>
          </w:tcPr>
          <w:p w14:paraId="3ED83248" w14:textId="1B2D1F2B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+ povlačenje miša po </w:t>
            </w:r>
            <w:r w:rsidR="00191ACC" w:rsidRPr="00280A45">
              <w:rPr>
                <w:rFonts w:cs="Arial"/>
                <w:sz w:val="20"/>
                <w:szCs w:val="20"/>
              </w:rPr>
              <w:t>zaglavlju</w:t>
            </w:r>
            <w:r w:rsidR="00D80CDE" w:rsidRPr="00280A45">
              <w:rPr>
                <w:rFonts w:cs="Arial"/>
                <w:sz w:val="20"/>
                <w:szCs w:val="20"/>
              </w:rPr>
              <w:t xml:space="preserve"> </w:t>
            </w:r>
            <w:r w:rsidRPr="00280A45">
              <w:rPr>
                <w:rFonts w:cs="Arial"/>
                <w:sz w:val="20"/>
                <w:szCs w:val="20"/>
              </w:rPr>
              <w:t>stupaca</w:t>
            </w:r>
          </w:p>
        </w:tc>
      </w:tr>
      <w:tr w:rsidR="007C11AB" w:rsidRPr="00280A45" w14:paraId="3593ECA4" w14:textId="77777777" w:rsidTr="00B31A39">
        <w:tc>
          <w:tcPr>
            <w:tcW w:w="2835" w:type="dxa"/>
            <w:vAlign w:val="center"/>
          </w:tcPr>
          <w:p w14:paraId="38B2B527" w14:textId="77777777" w:rsidR="007C11AB" w:rsidRPr="00280A45" w:rsidRDefault="007C11AB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Niz nesusjednih stupaca</w:t>
            </w:r>
          </w:p>
        </w:tc>
        <w:tc>
          <w:tcPr>
            <w:tcW w:w="4536" w:type="dxa"/>
            <w:vAlign w:val="center"/>
          </w:tcPr>
          <w:p w14:paraId="3ADC6ED0" w14:textId="4C7B10B9" w:rsidR="007C11AB" w:rsidRPr="00280A45" w:rsidRDefault="007C11AB" w:rsidP="00A27E74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Klik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Pr="00280A45">
              <w:rPr>
                <w:rFonts w:cs="Arial"/>
                <w:sz w:val="20"/>
                <w:szCs w:val="20"/>
              </w:rPr>
              <w:t xml:space="preserve">na </w:t>
            </w:r>
            <w:r w:rsidR="00191ACC" w:rsidRPr="00280A45">
              <w:rPr>
                <w:rFonts w:cs="Arial"/>
                <w:sz w:val="20"/>
                <w:szCs w:val="20"/>
              </w:rPr>
              <w:t>zaglavlje</w:t>
            </w:r>
            <w:r w:rsidRPr="00280A45">
              <w:rPr>
                <w:rFonts w:cs="Arial"/>
                <w:sz w:val="20"/>
                <w:szCs w:val="20"/>
              </w:rPr>
              <w:t xml:space="preserve"> stupca </w:t>
            </w:r>
            <w:r w:rsidR="00B81A50" w:rsidRPr="00280A45">
              <w:rPr>
                <w:rFonts w:cs="Arial"/>
                <w:sz w:val="20"/>
                <w:szCs w:val="20"/>
              </w:rPr>
              <w:t>→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046260" w:rsidRPr="00280A45">
              <w:rPr>
                <w:rFonts w:cs="Arial"/>
                <w:sz w:val="20"/>
                <w:szCs w:val="20"/>
              </w:rPr>
              <w:t>[</w:t>
            </w:r>
            <w:r w:rsidRPr="00280A45">
              <w:rPr>
                <w:rFonts w:cs="Arial"/>
                <w:sz w:val="20"/>
                <w:szCs w:val="20"/>
              </w:rPr>
              <w:t>Ctrl</w:t>
            </w:r>
            <w:r w:rsidR="00046260" w:rsidRPr="00280A45">
              <w:rPr>
                <w:rFonts w:cs="Arial"/>
                <w:sz w:val="20"/>
                <w:szCs w:val="20"/>
              </w:rPr>
              <w:t>]</w:t>
            </w:r>
            <w:r w:rsidRPr="00280A45">
              <w:rPr>
                <w:rFonts w:cs="Arial"/>
                <w:sz w:val="20"/>
                <w:szCs w:val="20"/>
              </w:rPr>
              <w:t xml:space="preserve"> + klik</w:t>
            </w:r>
            <w:r w:rsidR="00135645" w:rsidRPr="00280A45">
              <w:rPr>
                <w:rFonts w:cs="Arial"/>
                <w:sz w:val="20"/>
                <w:szCs w:val="20"/>
              </w:rPr>
              <w:t>ovi</w:t>
            </w:r>
            <w:r w:rsidR="00D80CDE" w:rsidRPr="00280A45">
              <w:rPr>
                <w:rFonts w:cs="Arial"/>
                <w:sz w:val="20"/>
                <w:szCs w:val="20"/>
              </w:rPr>
              <w:t xml:space="preserve"> </w:t>
            </w:r>
            <w:r w:rsidR="00EE7E61" w:rsidRPr="00280A45">
              <w:rPr>
                <w:rFonts w:cs="Arial"/>
                <w:sz w:val="20"/>
                <w:szCs w:val="20"/>
              </w:rPr>
              <w:t xml:space="preserve">mišem </w:t>
            </w:r>
            <w:r w:rsidR="00D80CDE" w:rsidRPr="00280A45">
              <w:rPr>
                <w:rFonts w:cs="Arial"/>
                <w:sz w:val="20"/>
                <w:szCs w:val="20"/>
              </w:rPr>
              <w:t>na ostale stupce</w:t>
            </w:r>
          </w:p>
        </w:tc>
      </w:tr>
      <w:tr w:rsidR="005C1997" w:rsidRPr="00280A45" w14:paraId="7EA4E4AA" w14:textId="77777777" w:rsidTr="00B31A39">
        <w:tc>
          <w:tcPr>
            <w:tcW w:w="2835" w:type="dxa"/>
            <w:vMerge w:val="restart"/>
            <w:shd w:val="clear" w:color="auto" w:fill="auto"/>
            <w:vAlign w:val="center"/>
          </w:tcPr>
          <w:p w14:paraId="06EA2992" w14:textId="77777777" w:rsidR="005C1997" w:rsidRPr="00280A45" w:rsidRDefault="00455799" w:rsidP="00DF4D65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F3155B">
              <w:rPr>
                <w:rFonts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1B313859" wp14:editId="433E7959">
                      <wp:simplePos x="0" y="0"/>
                      <wp:positionH relativeFrom="page">
                        <wp:posOffset>-1903095</wp:posOffset>
                      </wp:positionH>
                      <wp:positionV relativeFrom="paragraph">
                        <wp:posOffset>333375</wp:posOffset>
                      </wp:positionV>
                      <wp:extent cx="1619885" cy="866140"/>
                      <wp:effectExtent l="0" t="0" r="0" b="0"/>
                      <wp:wrapNone/>
                      <wp:docPr id="1138" name="Text Box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885" cy="86614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DDDDDD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9425A18" w14:textId="77777777" w:rsidR="004759B7" w:rsidRPr="00534C48" w:rsidRDefault="004759B7" w:rsidP="00534C48">
                                  <w:pPr>
                                    <w:pBdr>
                                      <w:bottom w:val="single" w:sz="6" w:space="1" w:color="auto"/>
                                    </w:pBdr>
                                    <w:spacing w:before="120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34C48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Zanimljivosti i napomene</w:t>
                                  </w:r>
                                </w:p>
                                <w:p w14:paraId="218717E6" w14:textId="77777777" w:rsidR="004759B7" w:rsidRPr="00534C48" w:rsidRDefault="004759B7" w:rsidP="00534C48">
                                  <w:pPr>
                                    <w:pStyle w:val="-TEKST"/>
                                    <w:spacing w:before="120" w:after="0"/>
                                    <w:ind w:right="-10"/>
                                    <w:jc w:val="lef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Tipke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>Ctrl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 i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[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>Shift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]</w:t>
                                  </w:r>
                                  <w:r w:rsidRPr="00534C48">
                                    <w:rPr>
                                      <w:sz w:val="18"/>
                                      <w:szCs w:val="18"/>
                                    </w:rPr>
                                    <w:t xml:space="preserve"> drže se pritisnute i otpuštaju se tek kad se označavanje završi.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13859" id="Text Box 1020" o:spid="_x0000_s1053" type="#_x0000_t202" style="position:absolute;margin-left:-149.85pt;margin-top:26.25pt;width:127.55pt;height:68.2p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" filled="f" fillcolor="#ddd" strokeweight=".25pt">
                      <v:fill opacity="32896f"/>
                      <v:textbox>
                        <w:txbxContent>
                          <w:p w14:paraId="19425A18" w14:textId="77777777" w:rsidR="004759B7" w:rsidRPr="00534C48" w:rsidRDefault="004759B7" w:rsidP="00534C4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18717E6" w14:textId="77777777" w:rsidR="004759B7" w:rsidRPr="00534C48" w:rsidRDefault="004759B7" w:rsidP="00534C48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Tipke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Shift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 xml:space="preserve"> drže se pritisnute i otpuštaju se tek kad se označavanje završi.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5C1997" w:rsidRPr="00280A45">
              <w:rPr>
                <w:rFonts w:cs="Arial"/>
                <w:sz w:val="20"/>
                <w:szCs w:val="20"/>
              </w:rPr>
              <w:t>Cijeli radni list</w:t>
            </w:r>
          </w:p>
        </w:tc>
        <w:tc>
          <w:tcPr>
            <w:tcW w:w="4536" w:type="dxa"/>
            <w:vAlign w:val="center"/>
          </w:tcPr>
          <w:p w14:paraId="60497F48" w14:textId="5FCE8840" w:rsidR="005C1997" w:rsidRPr="00280A45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Dugme </w:t>
            </w:r>
            <w:r w:rsidR="00B42B1B" w:rsidRPr="00280A45">
              <w:rPr>
                <w:rFonts w:cs="Arial"/>
                <w:b/>
                <w:sz w:val="20"/>
                <w:szCs w:val="20"/>
              </w:rPr>
              <w:t>Odaberi sve</w:t>
            </w:r>
            <w:r w:rsidRPr="00280A45">
              <w:rPr>
                <w:rFonts w:cs="Arial"/>
                <w:sz w:val="20"/>
                <w:szCs w:val="20"/>
              </w:rPr>
              <w:t xml:space="preserve"> na presjeku zaglavlja stupaca i redaka </w:t>
            </w:r>
            <w:r w:rsidR="00455799" w:rsidRPr="00F3155B">
              <w:rPr>
                <w:rFonts w:cs="Arial"/>
                <w:noProof/>
                <w:position w:val="-6"/>
                <w:sz w:val="22"/>
                <w:szCs w:val="22"/>
              </w:rPr>
              <w:drawing>
                <wp:inline distT="0" distB="0" distL="0" distR="0" wp14:anchorId="48D4754B" wp14:editId="19A49E9B">
                  <wp:extent cx="158353" cy="133350"/>
                  <wp:effectExtent l="19050" t="19050" r="13335" b="19050"/>
                  <wp:docPr id="75" name="Slika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lect 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3" cy="1333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997" w:rsidRPr="00280A45" w14:paraId="1D1B269F" w14:textId="77777777" w:rsidTr="00B31A39">
        <w:tc>
          <w:tcPr>
            <w:tcW w:w="2835" w:type="dxa"/>
            <w:vMerge/>
            <w:shd w:val="clear" w:color="auto" w:fill="auto"/>
            <w:vAlign w:val="center"/>
          </w:tcPr>
          <w:p w14:paraId="16E54319" w14:textId="77777777" w:rsidR="005C1997" w:rsidRPr="00280A45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744BDAF0" w14:textId="77777777" w:rsidR="005C1997" w:rsidRPr="00280A45" w:rsidRDefault="00046260" w:rsidP="00924EB0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</w:t>
            </w:r>
            <w:r w:rsidR="009F7EBD" w:rsidRPr="00280A45">
              <w:rPr>
                <w:rFonts w:cs="Arial"/>
                <w:sz w:val="20"/>
                <w:szCs w:val="20"/>
              </w:rPr>
              <w:t>Ctrl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9F7EBD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9F7EBD" w:rsidRPr="00280A45">
              <w:rPr>
                <w:rFonts w:cs="Arial"/>
                <w:sz w:val="20"/>
                <w:szCs w:val="20"/>
              </w:rPr>
              <w:t>A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DF4D65" w:rsidRPr="00280A45">
              <w:rPr>
                <w:rFonts w:cs="Arial"/>
                <w:sz w:val="20"/>
                <w:szCs w:val="20"/>
              </w:rPr>
              <w:t xml:space="preserve"> (ako je </w:t>
            </w:r>
            <w:r w:rsidR="00924EB0" w:rsidRPr="00280A45">
              <w:rPr>
                <w:rFonts w:cs="Arial"/>
                <w:sz w:val="20"/>
                <w:szCs w:val="20"/>
              </w:rPr>
              <w:t>odabrana prazna ćelija</w:t>
            </w:r>
            <w:r w:rsidR="00DF4D65" w:rsidRPr="00280A45">
              <w:rPr>
                <w:rFonts w:cs="Arial"/>
                <w:sz w:val="20"/>
                <w:szCs w:val="20"/>
              </w:rPr>
              <w:t>)</w:t>
            </w:r>
          </w:p>
        </w:tc>
      </w:tr>
      <w:tr w:rsidR="005C1997" w:rsidRPr="00280A45" w14:paraId="4FFC66D5" w14:textId="77777777" w:rsidTr="00B31A39">
        <w:tc>
          <w:tcPr>
            <w:tcW w:w="2835" w:type="dxa"/>
            <w:vMerge/>
            <w:shd w:val="clear" w:color="auto" w:fill="auto"/>
            <w:vAlign w:val="center"/>
          </w:tcPr>
          <w:p w14:paraId="35A557F0" w14:textId="77777777" w:rsidR="005C1997" w:rsidRPr="00280A45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232B522E" w14:textId="77777777" w:rsidR="005C1997" w:rsidRPr="00280A45" w:rsidRDefault="00046260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</w:t>
            </w:r>
            <w:r w:rsidR="009F7EBD" w:rsidRPr="00280A45">
              <w:rPr>
                <w:rFonts w:cs="Arial"/>
                <w:sz w:val="20"/>
                <w:szCs w:val="20"/>
              </w:rPr>
              <w:t>Ctrl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9F7EBD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9F7EBD" w:rsidRPr="00280A45">
              <w:rPr>
                <w:rFonts w:cs="Arial"/>
                <w:sz w:val="20"/>
                <w:szCs w:val="20"/>
              </w:rPr>
              <w:t>Shift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9F7EBD" w:rsidRPr="00280A45">
              <w:rPr>
                <w:rFonts w:cs="Arial"/>
                <w:sz w:val="20"/>
                <w:szCs w:val="20"/>
              </w:rPr>
              <w:t xml:space="preserve"> + razmaknica </w:t>
            </w:r>
          </w:p>
        </w:tc>
      </w:tr>
      <w:tr w:rsidR="007C11AB" w:rsidRPr="00280A45" w14:paraId="71D5F0C3" w14:textId="77777777" w:rsidTr="00B31A39">
        <w:tc>
          <w:tcPr>
            <w:tcW w:w="2835" w:type="dxa"/>
            <w:vAlign w:val="center"/>
          </w:tcPr>
          <w:p w14:paraId="2101D518" w14:textId="77777777" w:rsidR="007C11AB" w:rsidRPr="00280A45" w:rsidRDefault="00D80CDE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Ispunjeni dio radnog</w:t>
            </w:r>
            <w:r w:rsidR="002F6301" w:rsidRPr="00280A45">
              <w:rPr>
                <w:rFonts w:cs="Arial"/>
                <w:sz w:val="20"/>
                <w:szCs w:val="20"/>
              </w:rPr>
              <w:t>a</w:t>
            </w:r>
            <w:r w:rsidRPr="00280A45">
              <w:rPr>
                <w:rFonts w:cs="Arial"/>
                <w:sz w:val="20"/>
                <w:szCs w:val="20"/>
              </w:rPr>
              <w:t xml:space="preserve"> lista</w:t>
            </w:r>
          </w:p>
        </w:tc>
        <w:tc>
          <w:tcPr>
            <w:tcW w:w="4536" w:type="dxa"/>
            <w:vAlign w:val="center"/>
          </w:tcPr>
          <w:p w14:paraId="5E58B9C8" w14:textId="77777777" w:rsidR="007C11AB" w:rsidRPr="00280A45" w:rsidRDefault="005C1997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Od aktivne ćelije do </w:t>
            </w:r>
            <w:r w:rsidR="0044566F" w:rsidRPr="00280A45">
              <w:rPr>
                <w:rFonts w:cs="Arial"/>
                <w:sz w:val="20"/>
                <w:szCs w:val="20"/>
              </w:rPr>
              <w:t>posljednje</w:t>
            </w:r>
            <w:r w:rsidR="00B43993" w:rsidRPr="00280A45">
              <w:rPr>
                <w:rFonts w:cs="Arial"/>
                <w:sz w:val="20"/>
                <w:szCs w:val="20"/>
              </w:rPr>
              <w:t>/prve</w:t>
            </w:r>
            <w:r w:rsidR="00E96D35" w:rsidRPr="00280A45">
              <w:rPr>
                <w:rFonts w:cs="Arial"/>
                <w:sz w:val="20"/>
                <w:szCs w:val="20"/>
              </w:rPr>
              <w:t xml:space="preserve"> </w:t>
            </w:r>
            <w:r w:rsidR="0044566F" w:rsidRPr="00280A45">
              <w:rPr>
                <w:rFonts w:cs="Arial"/>
                <w:sz w:val="20"/>
                <w:szCs w:val="20"/>
              </w:rPr>
              <w:t>rabljene ćelije</w:t>
            </w:r>
            <w:r w:rsidRPr="00280A45">
              <w:rPr>
                <w:rFonts w:cs="Arial"/>
                <w:sz w:val="20"/>
                <w:szCs w:val="20"/>
              </w:rPr>
              <w:t>:</w:t>
            </w:r>
          </w:p>
          <w:p w14:paraId="0CDC131D" w14:textId="77777777" w:rsidR="005C1997" w:rsidRPr="00280A45" w:rsidRDefault="00046260" w:rsidP="00E65EA2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Ctrl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Shift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End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 xml:space="preserve"> ili 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Home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380F69" w:rsidRPr="00280A45">
              <w:rPr>
                <w:rFonts w:cs="Arial"/>
                <w:sz w:val="20"/>
                <w:szCs w:val="20"/>
              </w:rPr>
              <w:t xml:space="preserve"> ili</w:t>
            </w:r>
            <w:r w:rsidR="00E65EA2" w:rsidRPr="00280A45">
              <w:rPr>
                <w:rFonts w:cs="Arial"/>
                <w:sz w:val="20"/>
                <w:szCs w:val="20"/>
              </w:rPr>
              <w:br/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Ctrl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>+</w:t>
            </w:r>
            <w:r w:rsidRPr="00280A45">
              <w:rPr>
                <w:rFonts w:cs="Arial"/>
                <w:sz w:val="20"/>
                <w:szCs w:val="20"/>
              </w:rPr>
              <w:t>[</w:t>
            </w:r>
            <w:r w:rsidR="005C1997" w:rsidRPr="00280A45">
              <w:rPr>
                <w:rFonts w:cs="Arial"/>
                <w:sz w:val="20"/>
                <w:szCs w:val="20"/>
              </w:rPr>
              <w:t>Shift</w:t>
            </w:r>
            <w:r w:rsidRPr="00280A45">
              <w:rPr>
                <w:rFonts w:cs="Arial"/>
                <w:sz w:val="20"/>
                <w:szCs w:val="20"/>
              </w:rPr>
              <w:t>]</w:t>
            </w:r>
            <w:r w:rsidR="005C1997" w:rsidRPr="00280A45">
              <w:rPr>
                <w:rFonts w:cs="Arial"/>
                <w:sz w:val="20"/>
                <w:szCs w:val="20"/>
              </w:rPr>
              <w:t>+</w:t>
            </w:r>
            <w:r w:rsidR="00916B3D" w:rsidRPr="00280A45">
              <w:rPr>
                <w:rFonts w:cs="Arial"/>
                <w:sz w:val="20"/>
                <w:szCs w:val="20"/>
              </w:rPr>
              <w:t xml:space="preserve"> </w:t>
            </w:r>
            <w:r w:rsidR="005C1997" w:rsidRPr="00280A45">
              <w:rPr>
                <w:rFonts w:cs="Arial"/>
                <w:sz w:val="20"/>
                <w:szCs w:val="20"/>
              </w:rPr>
              <w:t>strelica smjera</w:t>
            </w:r>
            <w:r w:rsidR="00E96D35" w:rsidRPr="00280A45">
              <w:rPr>
                <w:rFonts w:cs="Arial"/>
                <w:sz w:val="20"/>
                <w:szCs w:val="20"/>
              </w:rPr>
              <w:t xml:space="preserve"> </w:t>
            </w:r>
            <w:r w:rsidR="00E96D35" w:rsidRPr="00280A45">
              <w:rPr>
                <w:rFonts w:cs="Arial"/>
                <w:sz w:val="20"/>
                <w:szCs w:val="20"/>
              </w:rPr>
              <w:sym w:font="Symbol" w:char="F0AC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="00380F69" w:rsidRPr="00280A45">
              <w:rPr>
                <w:rFonts w:cs="Arial"/>
                <w:sz w:val="20"/>
                <w:szCs w:val="20"/>
              </w:rPr>
              <w:t xml:space="preserve"> </w:t>
            </w:r>
            <w:r w:rsidR="00E96D35" w:rsidRPr="00280A45">
              <w:rPr>
                <w:rFonts w:cs="Arial"/>
                <w:sz w:val="20"/>
                <w:szCs w:val="20"/>
              </w:rPr>
              <w:sym w:font="Symbol" w:char="F0AD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="00380F69" w:rsidRPr="00280A45">
              <w:rPr>
                <w:rFonts w:cs="Arial"/>
                <w:sz w:val="20"/>
                <w:szCs w:val="20"/>
              </w:rPr>
              <w:t xml:space="preserve"> </w:t>
            </w:r>
            <w:r w:rsidR="00E96D35" w:rsidRPr="00280A45">
              <w:rPr>
                <w:rFonts w:cs="Arial"/>
                <w:sz w:val="20"/>
                <w:szCs w:val="20"/>
              </w:rPr>
              <w:sym w:font="Symbol" w:char="F0AF"/>
            </w:r>
            <w:r w:rsidR="001744F1" w:rsidRPr="00280A45">
              <w:rPr>
                <w:rFonts w:cs="Arial"/>
                <w:sz w:val="20"/>
                <w:szCs w:val="20"/>
              </w:rPr>
              <w:t>,</w:t>
            </w:r>
            <w:r w:rsidR="00380F69" w:rsidRPr="00280A45">
              <w:rPr>
                <w:rFonts w:cs="Arial"/>
                <w:sz w:val="20"/>
                <w:szCs w:val="20"/>
              </w:rPr>
              <w:t xml:space="preserve"> </w:t>
            </w:r>
            <w:r w:rsidR="00E96D35" w:rsidRPr="00280A45">
              <w:rPr>
                <w:rFonts w:cs="Arial"/>
                <w:sz w:val="20"/>
                <w:szCs w:val="20"/>
              </w:rPr>
              <w:sym w:font="Symbol" w:char="F0AE"/>
            </w:r>
          </w:p>
        </w:tc>
      </w:tr>
      <w:tr w:rsidR="00DF4D65" w:rsidRPr="00280A45" w14:paraId="41BCEC93" w14:textId="77777777" w:rsidTr="00B31A39">
        <w:tc>
          <w:tcPr>
            <w:tcW w:w="2835" w:type="dxa"/>
            <w:vMerge w:val="restart"/>
            <w:vAlign w:val="center"/>
          </w:tcPr>
          <w:p w14:paraId="37824FA4" w14:textId="77777777" w:rsidR="00DF4D65" w:rsidRPr="00280A45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Raspon kojem pripada odabrana ćelija</w:t>
            </w:r>
          </w:p>
        </w:tc>
        <w:tc>
          <w:tcPr>
            <w:tcW w:w="4536" w:type="dxa"/>
            <w:vAlign w:val="center"/>
          </w:tcPr>
          <w:p w14:paraId="1D362883" w14:textId="77777777" w:rsidR="00DF4D65" w:rsidRPr="00280A45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[Ctrl]+[Shift] + zvjezdica [*]</w:t>
            </w:r>
          </w:p>
        </w:tc>
      </w:tr>
      <w:tr w:rsidR="00DF4D65" w:rsidRPr="00280A45" w14:paraId="574AAEE7" w14:textId="77777777" w:rsidTr="00B31A39">
        <w:tc>
          <w:tcPr>
            <w:tcW w:w="2835" w:type="dxa"/>
            <w:vMerge/>
            <w:vAlign w:val="center"/>
          </w:tcPr>
          <w:p w14:paraId="07CCAC15" w14:textId="77777777" w:rsidR="00DF4D65" w:rsidRPr="00280A45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51F24B97" w14:textId="77777777" w:rsidR="00DF4D65" w:rsidRPr="00280A45" w:rsidRDefault="00DF4D65" w:rsidP="005E18D8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[Ctrl]+[A]</w:t>
            </w:r>
          </w:p>
        </w:tc>
      </w:tr>
      <w:tr w:rsidR="007C11AB" w:rsidRPr="00280A45" w14:paraId="767ECEE0" w14:textId="77777777" w:rsidTr="00B31A39">
        <w:tc>
          <w:tcPr>
            <w:tcW w:w="2835" w:type="dxa"/>
            <w:vAlign w:val="center"/>
          </w:tcPr>
          <w:p w14:paraId="6724C5F5" w14:textId="77777777" w:rsidR="007C11AB" w:rsidRPr="00280A45" w:rsidRDefault="005C1997" w:rsidP="005E18D8">
            <w:pPr>
              <w:widowControl w:val="0"/>
              <w:spacing w:before="60" w:after="60"/>
              <w:jc w:val="both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Uklanjanje oznake</w:t>
            </w:r>
          </w:p>
        </w:tc>
        <w:tc>
          <w:tcPr>
            <w:tcW w:w="4536" w:type="dxa"/>
            <w:vAlign w:val="center"/>
          </w:tcPr>
          <w:p w14:paraId="08CB3361" w14:textId="698A6BEE" w:rsidR="007C11AB" w:rsidRPr="00280A45" w:rsidRDefault="005C1997" w:rsidP="00E65EA2">
            <w:pPr>
              <w:widowControl w:val="0"/>
              <w:spacing w:before="60" w:after="6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Klik mišem bilo gdje izvan označenog</w:t>
            </w:r>
            <w:r w:rsidR="002F6301" w:rsidRPr="00280A45">
              <w:rPr>
                <w:rFonts w:cs="Arial"/>
                <w:sz w:val="20"/>
                <w:szCs w:val="20"/>
              </w:rPr>
              <w:t>a</w:t>
            </w:r>
            <w:r w:rsidRPr="00280A45">
              <w:rPr>
                <w:rFonts w:cs="Arial"/>
                <w:sz w:val="20"/>
                <w:szCs w:val="20"/>
              </w:rPr>
              <w:t xml:space="preserve"> područja</w:t>
            </w:r>
          </w:p>
        </w:tc>
      </w:tr>
    </w:tbl>
    <w:p w14:paraId="0DF6A901" w14:textId="77777777" w:rsidR="00367978" w:rsidRPr="00280A45" w:rsidRDefault="00367978">
      <w:pPr>
        <w:rPr>
          <w:rFonts w:cs="Arial"/>
          <w:bCs/>
          <w:sz w:val="22"/>
          <w:szCs w:val="22"/>
        </w:rPr>
      </w:pPr>
      <w:bookmarkStart w:id="74" w:name="a36"/>
      <w:r w:rsidRPr="00280A45">
        <w:rPr>
          <w:b/>
          <w:i/>
          <w:iCs/>
          <w:sz w:val="22"/>
          <w:szCs w:val="22"/>
        </w:rPr>
        <w:br w:type="page"/>
      </w:r>
    </w:p>
    <w:p w14:paraId="0372963D" w14:textId="1E11520A" w:rsidR="006D21B0" w:rsidRPr="00280A45" w:rsidRDefault="006D21B0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75" w:name="_Toc150638096"/>
      <w:bookmarkStart w:id="76" w:name="_Toc152597489"/>
      <w:bookmarkStart w:id="77" w:name="_Toc152597564"/>
      <w:bookmarkStart w:id="78" w:name="_Toc153437105"/>
      <w:r w:rsidRPr="00280A45">
        <w:rPr>
          <w:i w:val="0"/>
          <w:lang w:eastAsia="en-US"/>
        </w:rPr>
        <w:lastRenderedPageBreak/>
        <w:t>Traženje i zamjena podataka</w:t>
      </w:r>
      <w:bookmarkEnd w:id="74"/>
      <w:bookmarkEnd w:id="75"/>
      <w:bookmarkEnd w:id="76"/>
      <w:bookmarkEnd w:id="77"/>
      <w:bookmarkEnd w:id="78"/>
    </w:p>
    <w:p w14:paraId="5DFA58EE" w14:textId="32C5A2B7" w:rsidR="006D21B0" w:rsidRPr="00280A45" w:rsidRDefault="00223480" w:rsidP="002F6301">
      <w:pPr>
        <w:pStyle w:val="-TEKST"/>
        <w:ind w:right="-10"/>
        <w:jc w:val="left"/>
      </w:pPr>
      <w:r w:rsidRPr="00280A45">
        <w:t>Uporabom</w:t>
      </w:r>
      <w:r w:rsidR="006D21B0" w:rsidRPr="00280A45">
        <w:t xml:space="preserve"> naredb</w:t>
      </w:r>
      <w:r w:rsidR="00180029" w:rsidRPr="00280A45">
        <w:t>i</w:t>
      </w:r>
      <w:r w:rsidR="006D21B0" w:rsidRPr="00280A45">
        <w:t xml:space="preserve"> </w:t>
      </w:r>
      <w:r w:rsidR="00B42B1B" w:rsidRPr="00280A45">
        <w:rPr>
          <w:b/>
        </w:rPr>
        <w:t>Traž</w:t>
      </w:r>
      <w:r w:rsidR="008A235F" w:rsidRPr="00280A45">
        <w:rPr>
          <w:b/>
        </w:rPr>
        <w:t>i</w:t>
      </w:r>
      <w:r w:rsidR="006D21B0" w:rsidRPr="00280A45">
        <w:t xml:space="preserve"> i </w:t>
      </w:r>
      <w:r w:rsidR="00B42B1B" w:rsidRPr="00280A45">
        <w:rPr>
          <w:b/>
        </w:rPr>
        <w:t>Zamjen</w:t>
      </w:r>
      <w:r w:rsidR="003C671B" w:rsidRPr="00280A45">
        <w:rPr>
          <w:b/>
        </w:rPr>
        <w:t>a</w:t>
      </w:r>
      <w:r w:rsidR="003230B2" w:rsidRPr="00280A45">
        <w:t xml:space="preserve"> </w:t>
      </w:r>
      <w:r w:rsidR="006D21B0" w:rsidRPr="00280A45">
        <w:t>mo</w:t>
      </w:r>
      <w:r w:rsidR="007D711C" w:rsidRPr="00280A45">
        <w:t>ž</w:t>
      </w:r>
      <w:r w:rsidR="006D21B0" w:rsidRPr="00280A45">
        <w:t xml:space="preserve">e </w:t>
      </w:r>
      <w:r w:rsidR="007D711C" w:rsidRPr="00280A45">
        <w:t>s</w:t>
      </w:r>
      <w:r w:rsidR="006D21B0" w:rsidRPr="00280A45">
        <w:t>e pronaći ćelij</w:t>
      </w:r>
      <w:r w:rsidR="007D711C" w:rsidRPr="00280A45">
        <w:t>a</w:t>
      </w:r>
      <w:r w:rsidR="006D21B0" w:rsidRPr="00280A45">
        <w:t xml:space="preserve"> koja sadrži određeni podatak i</w:t>
      </w:r>
      <w:r w:rsidR="002F6301" w:rsidRPr="00280A45">
        <w:t>li se</w:t>
      </w:r>
      <w:r w:rsidR="006D21B0" w:rsidRPr="00280A45">
        <w:t xml:space="preserve"> </w:t>
      </w:r>
      <w:r w:rsidR="00C25CE4" w:rsidRPr="00280A45">
        <w:t xml:space="preserve">postojeći </w:t>
      </w:r>
      <w:r w:rsidR="006D21B0" w:rsidRPr="00280A45">
        <w:t xml:space="preserve">podatak </w:t>
      </w:r>
      <w:r w:rsidR="002F6301" w:rsidRPr="00280A45">
        <w:t xml:space="preserve">može zamijeniti </w:t>
      </w:r>
      <w:r w:rsidR="006D21B0" w:rsidRPr="00280A45">
        <w:t>drugim.</w:t>
      </w:r>
    </w:p>
    <w:p w14:paraId="68329A32" w14:textId="661E6462" w:rsidR="00BF679D" w:rsidRPr="00280A45" w:rsidRDefault="006D21B0" w:rsidP="00426CE4">
      <w:pPr>
        <w:pStyle w:val="-TEKST"/>
        <w:ind w:right="-10"/>
        <w:jc w:val="left"/>
      </w:pPr>
      <w:r w:rsidRPr="00280A45">
        <w:t xml:space="preserve">Naredbe </w:t>
      </w:r>
      <w:r w:rsidR="00073CF9" w:rsidRPr="00280A45">
        <w:t xml:space="preserve">se nalaze na kartici </w:t>
      </w:r>
      <w:r w:rsidR="00B42B1B" w:rsidRPr="00280A45">
        <w:rPr>
          <w:i/>
        </w:rPr>
        <w:t>Polazno</w:t>
      </w:r>
      <w:r w:rsidR="00073CF9" w:rsidRPr="00280A45">
        <w:t xml:space="preserve"> </w:t>
      </w:r>
      <w:r w:rsidR="00B81A50" w:rsidRPr="00280A45">
        <w:t>→</w:t>
      </w:r>
      <w:r w:rsidR="00426CE4" w:rsidRPr="00280A45">
        <w:t xml:space="preserve"> </w:t>
      </w:r>
      <w:r w:rsidR="00073CF9" w:rsidRPr="00280A45">
        <w:t xml:space="preserve">u skupini </w:t>
      </w:r>
      <w:r w:rsidR="00B42B1B" w:rsidRPr="00280A45">
        <w:rPr>
          <w:i/>
        </w:rPr>
        <w:t>Uređivanje</w:t>
      </w:r>
      <w:r w:rsidR="00073CF9" w:rsidRPr="00280A45">
        <w:t xml:space="preserve"> </w:t>
      </w:r>
      <w:r w:rsidR="00B81A50" w:rsidRPr="00280A45">
        <w:t>→</w:t>
      </w:r>
      <w:r w:rsidR="00426CE4" w:rsidRPr="00280A45">
        <w:br/>
      </w:r>
      <w:r w:rsidR="00B42B1B" w:rsidRPr="00280A45">
        <w:rPr>
          <w:i/>
        </w:rPr>
        <w:t>Pronađi i odaberi</w:t>
      </w:r>
      <w:r w:rsidR="00073CF9" w:rsidRPr="00280A45">
        <w:t xml:space="preserve"> </w:t>
      </w:r>
      <w:r w:rsidR="00B81A50" w:rsidRPr="00280A45">
        <w:t>→</w:t>
      </w:r>
      <w:r w:rsidR="00C60D09" w:rsidRPr="00280A45">
        <w:t xml:space="preserve"> </w:t>
      </w:r>
      <w:r w:rsidR="00B42B1B" w:rsidRPr="00280A45">
        <w:rPr>
          <w:b/>
        </w:rPr>
        <w:t>Traž</w:t>
      </w:r>
      <w:r w:rsidR="008A235F" w:rsidRPr="00280A45">
        <w:rPr>
          <w:b/>
        </w:rPr>
        <w:t>i</w:t>
      </w:r>
      <w:r w:rsidR="00C60D09" w:rsidRPr="00280A45">
        <w:t xml:space="preserve"> i </w:t>
      </w:r>
      <w:r w:rsidR="00B42B1B" w:rsidRPr="00280A45">
        <w:rPr>
          <w:b/>
        </w:rPr>
        <w:t>Zamjen</w:t>
      </w:r>
      <w:r w:rsidR="003C671B" w:rsidRPr="00280A45">
        <w:rPr>
          <w:b/>
        </w:rPr>
        <w:t>a</w:t>
      </w:r>
      <w:r w:rsidR="00C60D09" w:rsidRPr="00280A45">
        <w:t>.</w:t>
      </w:r>
      <w:r w:rsidRPr="00280A45">
        <w:t xml:space="preserve"> </w:t>
      </w:r>
    </w:p>
    <w:p w14:paraId="7852540A" w14:textId="3C19B623" w:rsidR="00C60D09" w:rsidRPr="00280A45" w:rsidRDefault="00455799" w:rsidP="00AB7B20">
      <w:pPr>
        <w:pStyle w:val="-TEKST"/>
        <w:ind w:right="-10"/>
      </w:pPr>
      <w:r w:rsidRPr="00F3155B">
        <w:rPr>
          <w:noProof/>
        </w:rPr>
        <w:drawing>
          <wp:inline distT="0" distB="0" distL="0" distR="0" wp14:anchorId="0A21A663" wp14:editId="5BA7BA58">
            <wp:extent cx="1242695" cy="952500"/>
            <wp:effectExtent l="19050" t="19050" r="14605" b="1905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ka 76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00"/>
                    <a:stretch/>
                  </pic:blipFill>
                  <pic:spPr bwMode="auto">
                    <a:xfrm>
                      <a:off x="0" y="0"/>
                      <a:ext cx="1246539" cy="9554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F08B6" w14:textId="18B1254C" w:rsidR="00C60D09" w:rsidRPr="00280A45" w:rsidRDefault="00750F55" w:rsidP="00EE16B7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46A5AB" wp14:editId="4EBA6F81">
                <wp:simplePos x="0" y="0"/>
                <wp:positionH relativeFrom="page">
                  <wp:posOffset>5574665</wp:posOffset>
                </wp:positionH>
                <wp:positionV relativeFrom="paragraph">
                  <wp:posOffset>252730</wp:posOffset>
                </wp:positionV>
                <wp:extent cx="1619885" cy="1200150"/>
                <wp:effectExtent l="0" t="0" r="18415" b="19050"/>
                <wp:wrapNone/>
                <wp:docPr id="113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2001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51F01B" w14:textId="77777777" w:rsidR="004759B7" w:rsidRPr="00534C48" w:rsidRDefault="004759B7" w:rsidP="00A4214F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F752622" w14:textId="77777777" w:rsidR="004759B7" w:rsidRDefault="004759B7" w:rsidP="00A4214F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Tipkovni prečaci za naredbe:</w:t>
                            </w:r>
                          </w:p>
                          <w:p w14:paraId="7C44CD86" w14:textId="77777777" w:rsidR="004759B7" w:rsidRDefault="004759B7">
                            <w:pPr>
                              <w:pStyle w:val="-TEKST"/>
                              <w:numPr>
                                <w:ilvl w:val="0"/>
                                <w:numId w:val="53"/>
                              </w:numPr>
                              <w:spacing w:before="120" w:after="0"/>
                              <w:ind w:left="142" w:right="-10" w:hanging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A4214F">
                              <w:rPr>
                                <w:b/>
                                <w:sz w:val="18"/>
                                <w:szCs w:val="18"/>
                              </w:rPr>
                              <w:t>Traži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]+[F]</w:t>
                            </w:r>
                          </w:p>
                          <w:p w14:paraId="768D9286" w14:textId="39F4F057" w:rsidR="004759B7" w:rsidRPr="00534C48" w:rsidRDefault="004759B7">
                            <w:pPr>
                              <w:pStyle w:val="-TEKST"/>
                              <w:numPr>
                                <w:ilvl w:val="0"/>
                                <w:numId w:val="53"/>
                              </w:numPr>
                              <w:spacing w:before="120" w:after="0"/>
                              <w:ind w:left="142" w:right="-10" w:hanging="142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A4214F">
                              <w:rPr>
                                <w:b/>
                                <w:sz w:val="18"/>
                                <w:szCs w:val="18"/>
                              </w:rPr>
                              <w:t>Zamjen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– 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]+[H]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6A5AB" id="Text Box 1177" o:spid="_x0000_s1054" type="#_x0000_t202" style="position:absolute;margin-left:438.95pt;margin-top:19.9pt;width:127.55pt;height:94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" filled="f" fillcolor="#ddd" strokeweight=".25pt">
                <v:fill opacity="32896f"/>
                <v:textbox>
                  <w:txbxContent>
                    <w:p w14:paraId="7151F01B" w14:textId="77777777" w:rsidR="004759B7" w:rsidRPr="00534C48" w:rsidRDefault="004759B7" w:rsidP="00A4214F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F752622" w14:textId="77777777" w:rsidR="004759B7" w:rsidRDefault="004759B7" w:rsidP="00A4214F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Tipkovni prečaci za naredbe:</w:t>
                      </w:r>
                    </w:p>
                    <w:p w14:paraId="7C44CD86" w14:textId="77777777" w:rsidR="004759B7" w:rsidRDefault="004759B7">
                      <w:pPr>
                        <w:pStyle w:val="-TEKST"/>
                        <w:numPr>
                          <w:ilvl w:val="0"/>
                          <w:numId w:val="53"/>
                        </w:numPr>
                        <w:spacing w:before="120" w:after="0"/>
                        <w:ind w:left="142" w:right="-10" w:hanging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A4214F">
                        <w:rPr>
                          <w:b/>
                          <w:sz w:val="18"/>
                          <w:szCs w:val="18"/>
                        </w:rPr>
                        <w:t>Traži</w:t>
                      </w:r>
                      <w:r>
                        <w:rPr>
                          <w:sz w:val="18"/>
                          <w:szCs w:val="18"/>
                        </w:rPr>
                        <w:t xml:space="preserve"> – [</w:t>
                      </w:r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r>
                        <w:rPr>
                          <w:sz w:val="18"/>
                          <w:szCs w:val="18"/>
                        </w:rPr>
                        <w:t>]+[F]</w:t>
                      </w:r>
                    </w:p>
                    <w:p w14:paraId="768D9286" w14:textId="39F4F057" w:rsidR="004759B7" w:rsidRPr="00534C48" w:rsidRDefault="004759B7">
                      <w:pPr>
                        <w:pStyle w:val="-TEKST"/>
                        <w:numPr>
                          <w:ilvl w:val="0"/>
                          <w:numId w:val="53"/>
                        </w:numPr>
                        <w:spacing w:before="120" w:after="0"/>
                        <w:ind w:left="142" w:right="-10" w:hanging="142"/>
                        <w:jc w:val="left"/>
                        <w:rPr>
                          <w:sz w:val="18"/>
                          <w:szCs w:val="18"/>
                        </w:rPr>
                      </w:pPr>
                      <w:r w:rsidRPr="00A4214F">
                        <w:rPr>
                          <w:b/>
                          <w:sz w:val="18"/>
                          <w:szCs w:val="18"/>
                        </w:rPr>
                        <w:t>Zamjen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 xml:space="preserve"> – [</w:t>
                      </w:r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r>
                        <w:rPr>
                          <w:sz w:val="18"/>
                          <w:szCs w:val="18"/>
                        </w:rPr>
                        <w:t>]+[H]</w:t>
                      </w:r>
                      <w:r w:rsidRPr="00534C4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0D09" w:rsidRPr="00280A45">
        <w:t xml:space="preserve">Odabirom naredbe pokreće se dijaloški okvir </w:t>
      </w:r>
      <w:r w:rsidR="00D9098F" w:rsidRPr="00280A45">
        <w:rPr>
          <w:b/>
        </w:rPr>
        <w:t>Traženje i zamjena</w:t>
      </w:r>
      <w:r w:rsidR="00C60D09" w:rsidRPr="00280A45">
        <w:t>.</w:t>
      </w:r>
    </w:p>
    <w:p w14:paraId="03ADD203" w14:textId="6C2FF43E" w:rsidR="00C60D09" w:rsidRPr="00280A45" w:rsidRDefault="00E867FB" w:rsidP="00AB7B20">
      <w:pPr>
        <w:pStyle w:val="-TEKST"/>
        <w:ind w:right="-10"/>
      </w:pPr>
      <w:r w:rsidRPr="00F3155B">
        <w:rPr>
          <w:noProof/>
        </w:rPr>
        <w:drawing>
          <wp:inline distT="0" distB="0" distL="0" distR="0" wp14:anchorId="2F40094E" wp14:editId="23678595">
            <wp:extent cx="2674800" cy="1115976"/>
            <wp:effectExtent l="19050" t="19050" r="11430" b="27305"/>
            <wp:docPr id="175971826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18269" name="Slika 3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1115976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E5E70CA" w14:textId="62C1D6C3" w:rsidR="006D21B0" w:rsidRPr="00280A45" w:rsidRDefault="006D21B0" w:rsidP="00481C9F">
      <w:pPr>
        <w:pStyle w:val="-TEKST"/>
        <w:ind w:right="-10"/>
        <w:jc w:val="left"/>
      </w:pPr>
      <w:r w:rsidRPr="00280A45">
        <w:t xml:space="preserve">Na kartici </w:t>
      </w:r>
      <w:r w:rsidR="00D9098F" w:rsidRPr="00280A45">
        <w:rPr>
          <w:b/>
        </w:rPr>
        <w:t>Traži</w:t>
      </w:r>
      <w:r w:rsidR="00C60D09" w:rsidRPr="00280A45">
        <w:t xml:space="preserve"> </w:t>
      </w:r>
      <w:r w:rsidRPr="00280A45">
        <w:t xml:space="preserve">u okviru </w:t>
      </w:r>
      <w:r w:rsidR="00D9098F" w:rsidRPr="00280A45">
        <w:rPr>
          <w:b/>
        </w:rPr>
        <w:t>Traži ovo</w:t>
      </w:r>
      <w:r w:rsidRPr="00280A45">
        <w:t xml:space="preserve"> </w:t>
      </w:r>
      <w:r w:rsidR="00C60D09" w:rsidRPr="00280A45">
        <w:t>potrebno je upisati</w:t>
      </w:r>
      <w:r w:rsidRPr="00280A45">
        <w:t xml:space="preserve"> podatak koji se želi potražiti</w:t>
      </w:r>
      <w:r w:rsidR="00223480" w:rsidRPr="00280A45">
        <w:t>. N</w:t>
      </w:r>
      <w:r w:rsidRPr="00280A45">
        <w:t>akon pon</w:t>
      </w:r>
      <w:r w:rsidR="00223480" w:rsidRPr="00280A45">
        <w:t>o</w:t>
      </w:r>
      <w:r w:rsidRPr="00280A45">
        <w:t>vlj</w:t>
      </w:r>
      <w:r w:rsidR="00223480" w:rsidRPr="00280A45">
        <w:t>e</w:t>
      </w:r>
      <w:r w:rsidRPr="00280A45">
        <w:t>n</w:t>
      </w:r>
      <w:r w:rsidR="00223480" w:rsidRPr="00280A45">
        <w:t>ih</w:t>
      </w:r>
      <w:r w:rsidRPr="00280A45">
        <w:t xml:space="preserve"> </w:t>
      </w:r>
      <w:r w:rsidR="00A4214F" w:rsidRPr="00280A45">
        <w:t>pritisaka</w:t>
      </w:r>
      <w:r w:rsidRPr="00280A45">
        <w:t xml:space="preserve"> </w:t>
      </w:r>
      <w:r w:rsidR="002F6301" w:rsidRPr="00280A45">
        <w:t xml:space="preserve">mišem </w:t>
      </w:r>
      <w:r w:rsidRPr="00280A45">
        <w:t xml:space="preserve">na </w:t>
      </w:r>
      <w:r w:rsidR="00C163AA">
        <w:rPr>
          <w:b/>
          <w:bCs w:val="0"/>
        </w:rPr>
        <w:t>Traži s</w:t>
      </w:r>
      <w:r w:rsidR="001F1486" w:rsidRPr="00280A45">
        <w:rPr>
          <w:b/>
        </w:rPr>
        <w:t xml:space="preserve">ljedeće </w:t>
      </w:r>
      <w:r w:rsidRPr="00280A45">
        <w:t xml:space="preserve">taj </w:t>
      </w:r>
      <w:r w:rsidR="00223480" w:rsidRPr="00280A45">
        <w:t xml:space="preserve">se </w:t>
      </w:r>
      <w:r w:rsidRPr="00280A45">
        <w:t xml:space="preserve">podatak pronalazi jedan po jedan. </w:t>
      </w:r>
      <w:r w:rsidR="00A4214F" w:rsidRPr="00280A45">
        <w:t>Pritiskom</w:t>
      </w:r>
      <w:r w:rsidRPr="00280A45">
        <w:t xml:space="preserve"> na </w:t>
      </w:r>
      <w:r w:rsidR="00D9098F" w:rsidRPr="00280A45">
        <w:rPr>
          <w:b/>
        </w:rPr>
        <w:t>Traži sve</w:t>
      </w:r>
      <w:r w:rsidRPr="00280A45">
        <w:t xml:space="preserve"> </w:t>
      </w:r>
      <w:r w:rsidR="00C60D09" w:rsidRPr="00280A45">
        <w:t>prikazuje</w:t>
      </w:r>
      <w:r w:rsidRPr="00280A45">
        <w:t xml:space="preserve"> se popis ćelija </w:t>
      </w:r>
      <w:r w:rsidR="00D71E43" w:rsidRPr="00280A45">
        <w:t>(</w:t>
      </w:r>
      <w:r w:rsidR="00C60D09" w:rsidRPr="00280A45">
        <w:t>i njihovih adresa</w:t>
      </w:r>
      <w:r w:rsidR="00D71E43" w:rsidRPr="00280A45">
        <w:t>)</w:t>
      </w:r>
      <w:r w:rsidR="00C60D09" w:rsidRPr="00280A45">
        <w:t xml:space="preserve"> </w:t>
      </w:r>
      <w:r w:rsidR="00D71E43" w:rsidRPr="00280A45">
        <w:t>s</w:t>
      </w:r>
      <w:r w:rsidR="00481C9F" w:rsidRPr="00280A45">
        <w:t>a</w:t>
      </w:r>
      <w:r w:rsidR="00D71E43" w:rsidRPr="00280A45">
        <w:t xml:space="preserve"> </w:t>
      </w:r>
      <w:r w:rsidR="00481C9F" w:rsidRPr="00280A45">
        <w:t xml:space="preserve">zapisom koji sadrži </w:t>
      </w:r>
      <w:r w:rsidR="00D71E43" w:rsidRPr="00280A45">
        <w:t>tražen</w:t>
      </w:r>
      <w:r w:rsidR="00481C9F" w:rsidRPr="00280A45">
        <w:t>i</w:t>
      </w:r>
      <w:r w:rsidRPr="00280A45">
        <w:t xml:space="preserve"> </w:t>
      </w:r>
      <w:r w:rsidR="00481C9F" w:rsidRPr="00280A45">
        <w:t>podatak</w:t>
      </w:r>
      <w:r w:rsidRPr="00280A45">
        <w:t>.</w:t>
      </w:r>
      <w:r w:rsidR="005864C0" w:rsidRPr="00280A45">
        <w:t xml:space="preserve"> </w:t>
      </w:r>
      <w:r w:rsidRPr="00280A45">
        <w:t xml:space="preserve">S popisa </w:t>
      </w:r>
      <w:r w:rsidR="007D711C" w:rsidRPr="00280A45">
        <w:t>se</w:t>
      </w:r>
      <w:r w:rsidRPr="00280A45">
        <w:t xml:space="preserve"> mo</w:t>
      </w:r>
      <w:r w:rsidR="007D711C" w:rsidRPr="00280A45">
        <w:t>ž</w:t>
      </w:r>
      <w:r w:rsidRPr="00280A45">
        <w:t xml:space="preserve">e odabrati </w:t>
      </w:r>
      <w:r w:rsidR="00D71E43" w:rsidRPr="00280A45">
        <w:t>pojedina stavka</w:t>
      </w:r>
      <w:r w:rsidRPr="00280A45">
        <w:t xml:space="preserve"> i </w:t>
      </w:r>
      <w:r w:rsidR="00476C1C" w:rsidRPr="00280A45">
        <w:t xml:space="preserve">tako se može </w:t>
      </w:r>
      <w:r w:rsidR="00D71E43" w:rsidRPr="00280A45">
        <w:t>kretati po pripadajućim ćelijama na radnom</w:t>
      </w:r>
      <w:r w:rsidR="00476C1C" w:rsidRPr="00280A45">
        <w:t>e</w:t>
      </w:r>
      <w:r w:rsidR="00D71E43" w:rsidRPr="00280A45">
        <w:t xml:space="preserve"> listu</w:t>
      </w:r>
      <w:r w:rsidRPr="00280A45">
        <w:t>.</w:t>
      </w:r>
    </w:p>
    <w:p w14:paraId="4819DBF6" w14:textId="41745BC3" w:rsidR="006D21B0" w:rsidRPr="00280A45" w:rsidRDefault="006D21B0" w:rsidP="00124C45">
      <w:pPr>
        <w:pStyle w:val="-TEKST"/>
        <w:ind w:right="-10"/>
        <w:jc w:val="left"/>
      </w:pPr>
      <w:r w:rsidRPr="00280A45">
        <w:t xml:space="preserve">Na kartici </w:t>
      </w:r>
      <w:r w:rsidR="00D9098F" w:rsidRPr="00280A45">
        <w:rPr>
          <w:b/>
        </w:rPr>
        <w:t>Zamijeni</w:t>
      </w:r>
      <w:r w:rsidRPr="00280A45">
        <w:t xml:space="preserve"> pojavljuje se okvir </w:t>
      </w:r>
      <w:r w:rsidR="00D9098F" w:rsidRPr="00280A45">
        <w:rPr>
          <w:b/>
        </w:rPr>
        <w:t>Zamijeni sa</w:t>
      </w:r>
      <w:r w:rsidRPr="00280A45">
        <w:t xml:space="preserve"> u koji se </w:t>
      </w:r>
      <w:r w:rsidR="00D71E43" w:rsidRPr="00280A45">
        <w:t>upisuje</w:t>
      </w:r>
      <w:r w:rsidRPr="00280A45">
        <w:t xml:space="preserve"> podatak kojim </w:t>
      </w:r>
      <w:r w:rsidR="00D71E43" w:rsidRPr="00280A45">
        <w:t xml:space="preserve">se </w:t>
      </w:r>
      <w:r w:rsidRPr="00280A45">
        <w:t xml:space="preserve">želi zamijeniti podatak upisan u okvir </w:t>
      </w:r>
      <w:r w:rsidR="00D9098F" w:rsidRPr="00280A45">
        <w:rPr>
          <w:b/>
        </w:rPr>
        <w:t>Traži ovo</w:t>
      </w:r>
      <w:r w:rsidRPr="00280A45">
        <w:t xml:space="preserve">. Mijenjati </w:t>
      </w:r>
      <w:r w:rsidR="00124C45" w:rsidRPr="00280A45">
        <w:t xml:space="preserve">se može </w:t>
      </w:r>
      <w:r w:rsidRPr="00280A45">
        <w:t xml:space="preserve">jedan po jedan </w:t>
      </w:r>
      <w:r w:rsidR="00124C45" w:rsidRPr="00280A45">
        <w:t xml:space="preserve">podatak </w:t>
      </w:r>
      <w:r w:rsidR="00D97DC1" w:rsidRPr="00280A45">
        <w:t xml:space="preserve">naredbom </w:t>
      </w:r>
      <w:r w:rsidR="00D97DC1" w:rsidRPr="00280A45">
        <w:rPr>
          <w:b/>
        </w:rPr>
        <w:t>Zamijeni</w:t>
      </w:r>
      <w:r w:rsidR="00D97DC1" w:rsidRPr="00280A45">
        <w:t xml:space="preserve"> </w:t>
      </w:r>
      <w:r w:rsidRPr="00280A45">
        <w:t xml:space="preserve">ili </w:t>
      </w:r>
      <w:r w:rsidR="00124C45" w:rsidRPr="00280A45">
        <w:t xml:space="preserve">se </w:t>
      </w:r>
      <w:r w:rsidR="005B7ED4" w:rsidRPr="00280A45">
        <w:t>naredbom</w:t>
      </w:r>
      <w:r w:rsidRPr="00280A45">
        <w:t xml:space="preserve"> </w:t>
      </w:r>
      <w:r w:rsidR="00D9098F" w:rsidRPr="00280A45">
        <w:rPr>
          <w:b/>
        </w:rPr>
        <w:t>Zamijeni sve</w:t>
      </w:r>
      <w:r w:rsidRPr="00280A45">
        <w:t xml:space="preserve"> </w:t>
      </w:r>
      <w:r w:rsidR="00124C45" w:rsidRPr="00280A45">
        <w:t xml:space="preserve">mogu </w:t>
      </w:r>
      <w:r w:rsidR="00D9098F" w:rsidRPr="00280A45">
        <w:t>za</w:t>
      </w:r>
      <w:r w:rsidR="00124C45" w:rsidRPr="00280A45">
        <w:t>mijeniti svi</w:t>
      </w:r>
      <w:r w:rsidRPr="00280A45">
        <w:t xml:space="preserve"> odjednom.</w:t>
      </w:r>
    </w:p>
    <w:p w14:paraId="23183965" w14:textId="309615D3" w:rsidR="001F1486" w:rsidRPr="00280A45" w:rsidRDefault="001F1486" w:rsidP="00EE16B7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2A2FD385" wp14:editId="3146B5C4">
            <wp:extent cx="2675255" cy="1119600"/>
            <wp:effectExtent l="19050" t="19050" r="10795" b="23495"/>
            <wp:docPr id="99732461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24613" name="Slika 4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1196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0F6D974" w14:textId="3FB1D1CA" w:rsidR="00B16CBC" w:rsidRPr="00280A45" w:rsidRDefault="00B16CBC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79" w:name="_Toc150638097"/>
      <w:bookmarkStart w:id="80" w:name="_Toc152597490"/>
      <w:bookmarkStart w:id="81" w:name="_Toc152597565"/>
      <w:bookmarkStart w:id="82" w:name="_Toc153437106"/>
      <w:r w:rsidRPr="00280A45">
        <w:rPr>
          <w:i w:val="0"/>
          <w:lang w:eastAsia="en-US"/>
        </w:rPr>
        <w:t>Razvrstavanje podataka</w:t>
      </w:r>
      <w:bookmarkEnd w:id="79"/>
      <w:bookmarkEnd w:id="80"/>
      <w:bookmarkEnd w:id="81"/>
      <w:bookmarkEnd w:id="82"/>
    </w:p>
    <w:p w14:paraId="113B1230" w14:textId="6A46FB7C" w:rsidR="003814E2" w:rsidRPr="00280A45" w:rsidRDefault="003814E2" w:rsidP="003814E2">
      <w:pPr>
        <w:pStyle w:val="-TEKST"/>
        <w:ind w:right="-10"/>
        <w:jc w:val="left"/>
      </w:pPr>
      <w:r w:rsidRPr="00280A45">
        <w:t>Podaci se mogu razvrstavati p</w:t>
      </w:r>
      <w:r w:rsidR="00F262B9" w:rsidRPr="00280A45">
        <w:t>rema</w:t>
      </w:r>
      <w:r w:rsidRPr="00280A45">
        <w:t xml:space="preserve"> jednom</w:t>
      </w:r>
      <w:r w:rsidR="00A1168E" w:rsidRPr="00280A45">
        <w:t xml:space="preserve"> stupcu (jednostavno razvrstavanje</w:t>
      </w:r>
      <w:r w:rsidR="00703227" w:rsidRPr="00280A45">
        <w:t>)</w:t>
      </w:r>
      <w:r w:rsidRPr="00280A45">
        <w:t xml:space="preserve"> ili </w:t>
      </w:r>
      <w:r w:rsidR="00F262B9" w:rsidRPr="00280A45">
        <w:t xml:space="preserve">prema </w:t>
      </w:r>
      <w:r w:rsidRPr="00280A45">
        <w:t>više stupaca, p</w:t>
      </w:r>
      <w:r w:rsidR="00F262B9" w:rsidRPr="00280A45">
        <w:t>rema</w:t>
      </w:r>
      <w:r w:rsidRPr="00280A45">
        <w:t xml:space="preserve"> redcima, p</w:t>
      </w:r>
      <w:r w:rsidR="00F262B9" w:rsidRPr="00280A45">
        <w:t>rema</w:t>
      </w:r>
      <w:r w:rsidRPr="00280A45">
        <w:t xml:space="preserve"> prilagođenome popisu ili p</w:t>
      </w:r>
      <w:r w:rsidR="00F262B9" w:rsidRPr="00280A45">
        <w:t>rema</w:t>
      </w:r>
      <w:r w:rsidRPr="00280A45">
        <w:t xml:space="preserve"> oblikovanju</w:t>
      </w:r>
      <w:r w:rsidR="00703227" w:rsidRPr="00280A45">
        <w:t xml:space="preserve"> (složeno razvrstavanje)</w:t>
      </w:r>
      <w:r w:rsidRPr="00280A45">
        <w:t>.</w:t>
      </w:r>
    </w:p>
    <w:p w14:paraId="5766DE3E" w14:textId="262B2879" w:rsidR="00703227" w:rsidRPr="00280A45" w:rsidRDefault="00A66B99" w:rsidP="00EE16B7">
      <w:pPr>
        <w:pStyle w:val="-TEKST"/>
        <w:ind w:right="-10"/>
        <w:jc w:val="left"/>
      </w:pPr>
      <w:r w:rsidRPr="00280A45">
        <w:t>Tekstni p</w:t>
      </w:r>
      <w:r w:rsidR="005B7ED4" w:rsidRPr="00280A45">
        <w:t xml:space="preserve">odaci u tablici </w:t>
      </w:r>
      <w:r w:rsidR="00703227" w:rsidRPr="00280A45">
        <w:t>razvrstavaju se</w:t>
      </w:r>
      <w:r w:rsidR="005B7ED4" w:rsidRPr="00280A45">
        <w:t xml:space="preserve"> p</w:t>
      </w:r>
      <w:r w:rsidR="00F262B9" w:rsidRPr="00280A45">
        <w:t>rema</w:t>
      </w:r>
      <w:r w:rsidR="005B7ED4" w:rsidRPr="00280A45">
        <w:t xml:space="preserve"> abecednom redu, </w:t>
      </w:r>
      <w:r w:rsidRPr="00280A45">
        <w:t xml:space="preserve">brojčani podaci </w:t>
      </w:r>
      <w:r w:rsidR="005B7ED4" w:rsidRPr="00280A45">
        <w:t>p</w:t>
      </w:r>
      <w:r w:rsidR="00F262B9" w:rsidRPr="00280A45">
        <w:t>rema</w:t>
      </w:r>
      <w:r w:rsidR="005B7ED4" w:rsidRPr="00280A45">
        <w:t xml:space="preserve"> vrijednosti</w:t>
      </w:r>
      <w:r w:rsidRPr="00280A45">
        <w:t>, a datumski i vremenski podaci</w:t>
      </w:r>
      <w:r w:rsidR="005B7ED4" w:rsidRPr="00280A45">
        <w:t xml:space="preserve"> kronološki</w:t>
      </w:r>
      <w:r w:rsidRPr="00280A45">
        <w:t>.</w:t>
      </w:r>
    </w:p>
    <w:p w14:paraId="2235701D" w14:textId="1CBB4DB8" w:rsidR="005B7ED4" w:rsidRPr="00280A45" w:rsidRDefault="00A66B99" w:rsidP="00EE16B7">
      <w:pPr>
        <w:pStyle w:val="-TEKST"/>
        <w:ind w:right="-10"/>
        <w:jc w:val="left"/>
      </w:pPr>
      <w:r w:rsidRPr="00280A45">
        <w:t xml:space="preserve">Redoslijed može biti </w:t>
      </w:r>
      <w:r w:rsidR="005B7ED4" w:rsidRPr="00280A45">
        <w:t>rastuć</w:t>
      </w:r>
      <w:r w:rsidRPr="00280A45">
        <w:t>i</w:t>
      </w:r>
      <w:r w:rsidR="005B7ED4" w:rsidRPr="00280A45">
        <w:t xml:space="preserve"> </w:t>
      </w:r>
      <w:r w:rsidR="00202B16" w:rsidRPr="00280A45">
        <w:t xml:space="preserve">(uzlazni) </w:t>
      </w:r>
      <w:r w:rsidR="005B7ED4" w:rsidRPr="00280A45">
        <w:t>ili padajuć</w:t>
      </w:r>
      <w:r w:rsidRPr="00280A45">
        <w:t>i</w:t>
      </w:r>
      <w:r w:rsidR="00202B16" w:rsidRPr="00280A45">
        <w:t xml:space="preserve"> (silazni)</w:t>
      </w:r>
      <w:r w:rsidRPr="00280A45">
        <w:t>, od A do Z ili Z do A, od najmanjeg</w:t>
      </w:r>
      <w:r w:rsidR="00124C45" w:rsidRPr="00280A45">
        <w:t>a</w:t>
      </w:r>
      <w:r w:rsidRPr="00280A45">
        <w:t xml:space="preserve"> do najvećeg</w:t>
      </w:r>
      <w:r w:rsidR="00124C45" w:rsidRPr="00280A45">
        <w:t>a</w:t>
      </w:r>
      <w:r w:rsidRPr="00280A45">
        <w:t xml:space="preserve"> ili od najvećeg</w:t>
      </w:r>
      <w:r w:rsidR="00124C45" w:rsidRPr="00280A45">
        <w:t>a</w:t>
      </w:r>
      <w:r w:rsidRPr="00280A45">
        <w:t xml:space="preserve"> do najmanjeg</w:t>
      </w:r>
      <w:r w:rsidR="00124C45" w:rsidRPr="00280A45">
        <w:t>a</w:t>
      </w:r>
      <w:r w:rsidRPr="00280A45">
        <w:t>, od najstarijeg</w:t>
      </w:r>
      <w:r w:rsidR="00124C45" w:rsidRPr="00280A45">
        <w:t>a</w:t>
      </w:r>
      <w:r w:rsidRPr="00280A45">
        <w:t xml:space="preserve"> do najnovijeg</w:t>
      </w:r>
      <w:r w:rsidR="00124C45" w:rsidRPr="00280A45">
        <w:t>a</w:t>
      </w:r>
      <w:r w:rsidRPr="00280A45">
        <w:t xml:space="preserve"> ili od najnovijeg</w:t>
      </w:r>
      <w:r w:rsidR="00124C45" w:rsidRPr="00280A45">
        <w:t>a</w:t>
      </w:r>
      <w:r w:rsidRPr="00280A45">
        <w:t xml:space="preserve"> do najstarijeg</w:t>
      </w:r>
      <w:r w:rsidR="00124C45" w:rsidRPr="00280A45">
        <w:t>a</w:t>
      </w:r>
      <w:r w:rsidRPr="00280A45">
        <w:t>.</w:t>
      </w:r>
    </w:p>
    <w:p w14:paraId="771AD69B" w14:textId="19851769" w:rsidR="006D21B0" w:rsidRPr="00280A45" w:rsidRDefault="00FA1C7C" w:rsidP="00EE16B7">
      <w:pPr>
        <w:pStyle w:val="-TEKST"/>
        <w:ind w:right="-10"/>
        <w:jc w:val="left"/>
      </w:pPr>
      <w:r w:rsidRPr="00280A45">
        <w:lastRenderedPageBreak/>
        <w:t>Razvrstavanje</w:t>
      </w:r>
      <w:r w:rsidR="006D21B0" w:rsidRPr="00280A45">
        <w:t xml:space="preserve"> podataka </w:t>
      </w:r>
      <w:r w:rsidR="00585F33" w:rsidRPr="00280A45">
        <w:t>p</w:t>
      </w:r>
      <w:r w:rsidR="00F262B9" w:rsidRPr="00280A45">
        <w:t>rema</w:t>
      </w:r>
      <w:r w:rsidR="00585F33" w:rsidRPr="00280A45">
        <w:t xml:space="preserve"> jednom</w:t>
      </w:r>
      <w:r w:rsidR="007134B5" w:rsidRPr="00280A45">
        <w:t>e</w:t>
      </w:r>
      <w:r w:rsidR="00585F33" w:rsidRPr="00280A45">
        <w:t xml:space="preserve"> stu</w:t>
      </w:r>
      <w:r w:rsidR="00A233F3" w:rsidRPr="00280A45">
        <w:t>pcu</w:t>
      </w:r>
      <w:r w:rsidR="00585F33" w:rsidRPr="00280A45">
        <w:t xml:space="preserve"> </w:t>
      </w:r>
      <w:r w:rsidR="00F26584" w:rsidRPr="00280A45">
        <w:t>vrši</w:t>
      </w:r>
      <w:r w:rsidR="006D21B0" w:rsidRPr="00280A45">
        <w:t xml:space="preserve"> </w:t>
      </w:r>
      <w:r w:rsidR="00B15863" w:rsidRPr="00280A45">
        <w:t xml:space="preserve">se naredbom </w:t>
      </w:r>
      <w:r w:rsidR="000C65C3" w:rsidRPr="00280A45">
        <w:rPr>
          <w:b/>
        </w:rPr>
        <w:t>Sortiraj uzlazno</w:t>
      </w:r>
      <w:r w:rsidR="006D21B0" w:rsidRPr="00280A45">
        <w:t xml:space="preserve"> </w:t>
      </w:r>
      <w:r w:rsidR="00455799" w:rsidRPr="00F3155B">
        <w:rPr>
          <w:bCs w:val="0"/>
          <w:noProof/>
          <w:position w:val="-6"/>
        </w:rPr>
        <w:drawing>
          <wp:inline distT="0" distB="0" distL="0" distR="0" wp14:anchorId="13E7CBC1" wp14:editId="7B60B8D3">
            <wp:extent cx="171450" cy="171450"/>
            <wp:effectExtent l="19050" t="19050" r="19050" b="19050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ort%20A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D21B0" w:rsidRPr="00280A45">
        <w:t xml:space="preserve"> </w:t>
      </w:r>
      <w:r w:rsidR="00A233F3" w:rsidRPr="00280A45">
        <w:t>u</w:t>
      </w:r>
      <w:r w:rsidR="006D21B0" w:rsidRPr="00280A45">
        <w:t xml:space="preserve"> uzlazno</w:t>
      </w:r>
      <w:r w:rsidR="00A233F3" w:rsidRPr="00280A45">
        <w:t>m</w:t>
      </w:r>
      <w:r w:rsidR="007134B5" w:rsidRPr="00280A45">
        <w:t>e</w:t>
      </w:r>
      <w:r w:rsidR="006D21B0" w:rsidRPr="00280A45">
        <w:t xml:space="preserve"> </w:t>
      </w:r>
      <w:r w:rsidR="00A233F3" w:rsidRPr="00280A45">
        <w:t>redoslijedu</w:t>
      </w:r>
      <w:r w:rsidR="006D21B0" w:rsidRPr="00280A45">
        <w:t xml:space="preserve"> </w:t>
      </w:r>
      <w:r w:rsidR="00B15863" w:rsidRPr="00280A45">
        <w:t>i</w:t>
      </w:r>
      <w:r w:rsidR="006D21B0" w:rsidRPr="00280A45">
        <w:t xml:space="preserve">li </w:t>
      </w:r>
      <w:r w:rsidR="00B15863" w:rsidRPr="00280A45">
        <w:t xml:space="preserve">naredbom </w:t>
      </w:r>
      <w:r w:rsidR="000C65C3" w:rsidRPr="00280A45">
        <w:rPr>
          <w:b/>
        </w:rPr>
        <w:t>Sortiraj silazno</w:t>
      </w:r>
      <w:r w:rsidR="006D21B0" w:rsidRPr="00280A45">
        <w:t xml:space="preserve"> </w:t>
      </w:r>
      <w:r w:rsidR="00455799" w:rsidRPr="00F3155B">
        <w:rPr>
          <w:bCs w:val="0"/>
          <w:noProof/>
          <w:position w:val="-6"/>
        </w:rPr>
        <w:drawing>
          <wp:inline distT="0" distB="0" distL="0" distR="0" wp14:anchorId="5CFEC0EF" wp14:editId="489F791A">
            <wp:extent cx="162877" cy="171450"/>
            <wp:effectExtent l="19050" t="19050" r="27940" b="1905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ort%20Z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6D21B0" w:rsidRPr="00280A45">
        <w:t xml:space="preserve"> </w:t>
      </w:r>
      <w:r w:rsidR="00A233F3" w:rsidRPr="00280A45">
        <w:t>u</w:t>
      </w:r>
      <w:r w:rsidR="006D21B0" w:rsidRPr="00280A45">
        <w:t xml:space="preserve"> silazno</w:t>
      </w:r>
      <w:r w:rsidR="00A233F3" w:rsidRPr="00280A45">
        <w:t>m</w:t>
      </w:r>
      <w:r w:rsidR="007134B5" w:rsidRPr="00280A45">
        <w:t>e</w:t>
      </w:r>
      <w:r w:rsidR="006D21B0" w:rsidRPr="00280A45">
        <w:t xml:space="preserve"> </w:t>
      </w:r>
      <w:r w:rsidR="006F05B6" w:rsidRPr="00280A45">
        <w:t>redoslijedu</w:t>
      </w:r>
      <w:r w:rsidR="006D21B0" w:rsidRPr="00280A45">
        <w:t>.</w:t>
      </w:r>
    </w:p>
    <w:p w14:paraId="4C2822BD" w14:textId="6032FD26" w:rsidR="00A233F3" w:rsidRPr="00280A45" w:rsidRDefault="00A233F3" w:rsidP="00EE16B7">
      <w:pPr>
        <w:pStyle w:val="-TEKST"/>
        <w:ind w:right="-10"/>
        <w:jc w:val="left"/>
      </w:pPr>
      <w:r w:rsidRPr="00280A45">
        <w:t xml:space="preserve">Postupak </w:t>
      </w:r>
      <w:r w:rsidR="00D97DC1" w:rsidRPr="00280A45">
        <w:t>razvrstavanja</w:t>
      </w:r>
      <w:r w:rsidR="009159A6" w:rsidRPr="00280A45">
        <w:t xml:space="preserve"> podataka</w:t>
      </w:r>
      <w:r w:rsidRPr="00280A45">
        <w:t>:</w:t>
      </w:r>
    </w:p>
    <w:p w14:paraId="3AC99543" w14:textId="069360B0" w:rsidR="00484063" w:rsidRPr="00280A45" w:rsidRDefault="00A233F3">
      <w:pPr>
        <w:pStyle w:val="NUMBERRED"/>
        <w:numPr>
          <w:ilvl w:val="0"/>
          <w:numId w:val="25"/>
        </w:numPr>
        <w:ind w:right="-10"/>
      </w:pPr>
      <w:r w:rsidRPr="00280A45">
        <w:t xml:space="preserve">označiti </w:t>
      </w:r>
      <w:r w:rsidR="00B15863" w:rsidRPr="00280A45">
        <w:t>jednu od ć</w:t>
      </w:r>
      <w:r w:rsidRPr="00280A45">
        <w:t>elij</w:t>
      </w:r>
      <w:r w:rsidR="00B15863" w:rsidRPr="00280A45">
        <w:t>a</w:t>
      </w:r>
      <w:r w:rsidRPr="00280A45">
        <w:t xml:space="preserve"> stupc</w:t>
      </w:r>
      <w:r w:rsidR="00B15863" w:rsidRPr="00280A45">
        <w:t>a</w:t>
      </w:r>
      <w:r w:rsidRPr="00280A45">
        <w:t xml:space="preserve"> p</w:t>
      </w:r>
      <w:r w:rsidR="00F262B9" w:rsidRPr="00280A45">
        <w:t>rema</w:t>
      </w:r>
      <w:r w:rsidRPr="00280A45">
        <w:t xml:space="preserve"> kojem se </w:t>
      </w:r>
      <w:r w:rsidR="00F262B9" w:rsidRPr="00280A45">
        <w:t>podaci žele</w:t>
      </w:r>
      <w:r w:rsidRPr="00280A45">
        <w:t xml:space="preserve"> </w:t>
      </w:r>
      <w:r w:rsidR="00FA1C7C" w:rsidRPr="00280A45">
        <w:t>razvrstati</w:t>
      </w:r>
    </w:p>
    <w:p w14:paraId="626FF4B1" w14:textId="4CE352A9" w:rsidR="00A233F3" w:rsidRPr="00280A45" w:rsidRDefault="00B15863">
      <w:pPr>
        <w:pStyle w:val="NUMBERRED"/>
        <w:numPr>
          <w:ilvl w:val="0"/>
          <w:numId w:val="25"/>
        </w:numPr>
        <w:ind w:right="-10"/>
      </w:pPr>
      <w:r w:rsidRPr="00280A45">
        <w:t>uporabiti naredbu za razvrstavanje koja je dostupna na nekoliko mjesta:</w:t>
      </w:r>
    </w:p>
    <w:p w14:paraId="7C0B23D5" w14:textId="71666993" w:rsidR="00B15863" w:rsidRPr="00280A45" w:rsidRDefault="00B15863" w:rsidP="00D36BB0">
      <w:pPr>
        <w:pStyle w:val="-BULLET"/>
        <w:tabs>
          <w:tab w:val="clear" w:pos="720"/>
          <w:tab w:val="num" w:pos="1080"/>
        </w:tabs>
        <w:ind w:left="1134" w:right="-11" w:hanging="232"/>
      </w:pPr>
      <w:r w:rsidRPr="00280A45">
        <w:t xml:space="preserve">na kartici </w:t>
      </w:r>
      <w:r w:rsidR="000C65C3" w:rsidRPr="00280A45">
        <w:rPr>
          <w:i/>
        </w:rPr>
        <w:t>Polazno</w:t>
      </w:r>
      <w:r w:rsidRPr="00280A45">
        <w:t xml:space="preserve"> </w:t>
      </w:r>
      <w:r w:rsidR="00B81A50" w:rsidRPr="00280A45">
        <w:t>→</w:t>
      </w:r>
      <w:r w:rsidR="00ED47C2" w:rsidRPr="00280A45">
        <w:t xml:space="preserve"> </w:t>
      </w:r>
      <w:r w:rsidRPr="00280A45">
        <w:t xml:space="preserve">u skupini </w:t>
      </w:r>
      <w:r w:rsidR="000C65C3" w:rsidRPr="00280A45">
        <w:rPr>
          <w:i/>
        </w:rPr>
        <w:t>Uređivanje</w:t>
      </w:r>
      <w:r w:rsidRPr="00280A45">
        <w:t xml:space="preserve"> </w:t>
      </w:r>
      <w:r w:rsidR="009226D8" w:rsidRPr="00280A45">
        <w:t xml:space="preserve">→ </w:t>
      </w:r>
      <w:r w:rsidR="009226D8" w:rsidRPr="00280A45">
        <w:rPr>
          <w:i/>
          <w:iCs/>
        </w:rPr>
        <w:t>Sortiranje i filtriranje</w:t>
      </w:r>
      <w:r w:rsidR="009226D8" w:rsidRPr="00280A45">
        <w:t xml:space="preserve"> → </w:t>
      </w:r>
      <w:r w:rsidR="009226D8" w:rsidRPr="00280A45">
        <w:rPr>
          <w:b/>
          <w:bCs/>
          <w:iCs/>
        </w:rPr>
        <w:t>Sortiraj od A do Ž</w:t>
      </w:r>
      <w:r w:rsidR="009226D8" w:rsidRPr="00280A45">
        <w:rPr>
          <w:iCs/>
        </w:rPr>
        <w:t xml:space="preserve"> ili </w:t>
      </w:r>
      <w:r w:rsidR="009226D8" w:rsidRPr="00280A45">
        <w:rPr>
          <w:b/>
          <w:bCs/>
          <w:iCs/>
        </w:rPr>
        <w:t>Sortiraj od Ž do A</w:t>
      </w:r>
    </w:p>
    <w:p w14:paraId="526A940B" w14:textId="555477DA" w:rsidR="00FD2F4C" w:rsidRPr="00280A45" w:rsidRDefault="00177C06" w:rsidP="002428E6">
      <w:pPr>
        <w:pStyle w:val="-BULLET"/>
        <w:numPr>
          <w:ilvl w:val="0"/>
          <w:numId w:val="0"/>
        </w:numPr>
        <w:tabs>
          <w:tab w:val="left" w:pos="1080"/>
        </w:tabs>
        <w:ind w:left="720"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340545A" wp14:editId="51BC6288">
                <wp:simplePos x="0" y="0"/>
                <wp:positionH relativeFrom="page">
                  <wp:posOffset>293370</wp:posOffset>
                </wp:positionH>
                <wp:positionV relativeFrom="paragraph">
                  <wp:posOffset>168559</wp:posOffset>
                </wp:positionV>
                <wp:extent cx="1619885" cy="750627"/>
                <wp:effectExtent l="0" t="0" r="18415" b="11430"/>
                <wp:wrapNone/>
                <wp:docPr id="3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75062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CA96B9" w14:textId="77777777" w:rsidR="00177C06" w:rsidRPr="00534C48" w:rsidRDefault="00177C06" w:rsidP="00177C06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B56BFF8" w14:textId="3E6A027A" w:rsidR="00177C06" w:rsidRPr="00177C06" w:rsidRDefault="00177C06" w:rsidP="00177C06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Naredba </w:t>
                            </w:r>
                            <w:r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>Sortiraj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nalazi se i u brzom izborniku.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0545A" id="_x0000_s1055" type="#_x0000_t202" style="position:absolute;left:0;text-align:left;margin-left:23.1pt;margin-top:13.25pt;width:127.55pt;height:59.1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" filled="f" fillcolor="#ddd" strokeweight=".25pt">
                <v:fill opacity="32896f"/>
                <v:textbox>
                  <w:txbxContent>
                    <w:p w14:paraId="7ECA96B9" w14:textId="77777777" w:rsidR="00177C06" w:rsidRPr="00534C48" w:rsidRDefault="00177C06" w:rsidP="00177C06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B56BFF8" w14:textId="3E6A027A" w:rsidR="00177C06" w:rsidRPr="00177C06" w:rsidRDefault="00177C06" w:rsidP="00177C06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Naredba </w:t>
                      </w:r>
                      <w:r>
                        <w:rPr>
                          <w:b/>
                          <w:bCs w:val="0"/>
                          <w:sz w:val="18"/>
                          <w:szCs w:val="18"/>
                        </w:rPr>
                        <w:t>Sortiraj</w:t>
                      </w:r>
                      <w:r>
                        <w:rPr>
                          <w:sz w:val="18"/>
                          <w:szCs w:val="18"/>
                        </w:rPr>
                        <w:t xml:space="preserve"> nalazi se i u brzom izborniku.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D2F4C" w:rsidRPr="00280A45">
        <w:tab/>
      </w:r>
      <w:r w:rsidR="00455799" w:rsidRPr="00F3155B">
        <w:rPr>
          <w:noProof/>
        </w:rPr>
        <w:drawing>
          <wp:inline distT="0" distB="0" distL="0" distR="0" wp14:anchorId="67527AE9" wp14:editId="28F5BD6D">
            <wp:extent cx="1160964" cy="1476000"/>
            <wp:effectExtent l="19050" t="19050" r="20320" b="1016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lika 8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64" cy="147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BE58F7" w14:textId="3C740CC1" w:rsidR="00B15863" w:rsidRPr="00280A45" w:rsidRDefault="00AC3927" w:rsidP="00D36BB0">
      <w:pPr>
        <w:pStyle w:val="-BULLET"/>
        <w:tabs>
          <w:tab w:val="clear" w:pos="720"/>
          <w:tab w:val="num" w:pos="1080"/>
        </w:tabs>
        <w:ind w:left="1134" w:right="-11" w:hanging="232"/>
      </w:pPr>
      <w:r w:rsidRPr="00280A45">
        <w:t xml:space="preserve">na kartici </w:t>
      </w:r>
      <w:r w:rsidR="000C65C3" w:rsidRPr="00280A45">
        <w:rPr>
          <w:i/>
        </w:rPr>
        <w:t>Podaci</w:t>
      </w:r>
      <w:r w:rsidRPr="00280A45">
        <w:t xml:space="preserve"> </w:t>
      </w:r>
      <w:r w:rsidR="00B81A50" w:rsidRPr="00280A45">
        <w:t>→</w:t>
      </w:r>
      <w:r w:rsidR="00ED47C2" w:rsidRPr="00280A45">
        <w:t xml:space="preserve"> </w:t>
      </w:r>
      <w:r w:rsidRPr="00280A45">
        <w:t xml:space="preserve">u skupini </w:t>
      </w:r>
      <w:r w:rsidR="00C04788" w:rsidRPr="00280A45">
        <w:rPr>
          <w:i/>
        </w:rPr>
        <w:t>Sortiranje i filtriranje</w:t>
      </w:r>
      <w:r w:rsidR="009226D8" w:rsidRPr="00280A45">
        <w:rPr>
          <w:i/>
        </w:rPr>
        <w:t xml:space="preserve"> </w:t>
      </w:r>
      <w:r w:rsidR="009226D8" w:rsidRPr="00280A45">
        <w:t xml:space="preserve">→ </w:t>
      </w:r>
      <w:r w:rsidR="009226D8" w:rsidRPr="00280A45">
        <w:rPr>
          <w:b/>
          <w:bCs/>
          <w:iCs/>
        </w:rPr>
        <w:t>Sortiraj od A do Ž</w:t>
      </w:r>
      <w:r w:rsidR="009226D8" w:rsidRPr="00280A45">
        <w:rPr>
          <w:iCs/>
        </w:rPr>
        <w:t xml:space="preserve"> ili </w:t>
      </w:r>
      <w:r w:rsidR="009226D8" w:rsidRPr="00280A45">
        <w:rPr>
          <w:b/>
          <w:bCs/>
          <w:iCs/>
        </w:rPr>
        <w:t>Sortiraj od Ž do A</w:t>
      </w:r>
    </w:p>
    <w:p w14:paraId="6A67D5F1" w14:textId="174DF7D5" w:rsidR="00FD2F4C" w:rsidRPr="00280A45" w:rsidRDefault="00FD2F4C" w:rsidP="002428E6">
      <w:pPr>
        <w:pStyle w:val="-BULLET"/>
        <w:numPr>
          <w:ilvl w:val="0"/>
          <w:numId w:val="0"/>
        </w:numPr>
        <w:tabs>
          <w:tab w:val="left" w:pos="1080"/>
        </w:tabs>
        <w:ind w:left="720" w:right="-10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1FB83E71" wp14:editId="7670D669">
            <wp:extent cx="1576421" cy="576000"/>
            <wp:effectExtent l="19050" t="19050" r="24130" b="14605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lika 8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21" cy="57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26B9DBE" w14:textId="21DFDF74" w:rsidR="00203E0B" w:rsidRPr="00280A45" w:rsidRDefault="00203E0B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83" w:name="_Toc150638098"/>
      <w:bookmarkStart w:id="84" w:name="_Toc152597491"/>
      <w:bookmarkStart w:id="85" w:name="_Toc152597566"/>
      <w:bookmarkStart w:id="86" w:name="_Toc153437107"/>
      <w:bookmarkStart w:id="87" w:name="_Hlk138082392"/>
      <w:r w:rsidRPr="00280A45">
        <w:rPr>
          <w:i w:val="0"/>
          <w:lang w:eastAsia="en-US"/>
        </w:rPr>
        <w:t>Filtriranje podataka</w:t>
      </w:r>
      <w:bookmarkEnd w:id="83"/>
      <w:bookmarkEnd w:id="84"/>
      <w:bookmarkEnd w:id="85"/>
      <w:bookmarkEnd w:id="86"/>
    </w:p>
    <w:p w14:paraId="458F33B3" w14:textId="16A20AC9" w:rsidR="00203E0B" w:rsidRPr="00280A45" w:rsidRDefault="00192ECA" w:rsidP="00203E0B">
      <w:pPr>
        <w:pStyle w:val="-TEKST"/>
        <w:ind w:right="-10"/>
        <w:jc w:val="left"/>
      </w:pPr>
      <w:r w:rsidRPr="00280A45">
        <w:t>Filtriranje je brz i lagan način pronalaženja podataka i rada s podskupom podataka. Filtrirani raspon pokazuje samo one retke koji zadovoljavaju postavljeni kriterij u stupcu. Za razliku od razvrstavanja, filtriranje ne preuređuje raspon</w:t>
      </w:r>
      <w:r w:rsidR="00146DE1">
        <w:t>,</w:t>
      </w:r>
      <w:r w:rsidRPr="00280A45">
        <w:t xml:space="preserve"> već privremeno sakriva retke.</w:t>
      </w:r>
    </w:p>
    <w:p w14:paraId="21BF4447" w14:textId="4CDAAD33" w:rsidR="00CB3586" w:rsidRPr="00280A45" w:rsidRDefault="00CB3586" w:rsidP="00203E0B">
      <w:pPr>
        <w:pStyle w:val="-TEKST"/>
        <w:ind w:right="-10"/>
        <w:jc w:val="left"/>
      </w:pPr>
      <w:r w:rsidRPr="00280A45">
        <w:t>Postupak filtriranja:</w:t>
      </w:r>
    </w:p>
    <w:p w14:paraId="41AB2100" w14:textId="0F2C8AC8" w:rsidR="00CB3586" w:rsidRPr="00280A45" w:rsidRDefault="00CB3586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 w:rsidRPr="00280A45">
        <w:rPr>
          <w:sz w:val="22"/>
          <w:szCs w:val="22"/>
        </w:rPr>
        <w:t>odabrati jednu od ćelija raspona tablice</w:t>
      </w:r>
    </w:p>
    <w:p w14:paraId="5D1DC23B" w14:textId="7C3369B8" w:rsidR="00CB3586" w:rsidRPr="00280A45" w:rsidRDefault="00177C06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6C3AD1" wp14:editId="5C6CA9CF">
                <wp:simplePos x="0" y="0"/>
                <wp:positionH relativeFrom="leftMargin">
                  <wp:posOffset>245110</wp:posOffset>
                </wp:positionH>
                <wp:positionV relativeFrom="paragraph">
                  <wp:posOffset>250399</wp:posOffset>
                </wp:positionV>
                <wp:extent cx="1619885" cy="2367886"/>
                <wp:effectExtent l="0" t="0" r="18415" b="1397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367886"/>
                        </a:xfrm>
                        <a:prstGeom prst="rect">
                          <a:avLst/>
                        </a:prstGeom>
                        <a:noFill/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19D752" w14:textId="77777777" w:rsidR="004759B7" w:rsidRPr="005E7A1A" w:rsidRDefault="004759B7" w:rsidP="0093496E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E7A1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6C8858E" w14:textId="25936AD0" w:rsidR="00177C06" w:rsidRPr="00177C06" w:rsidRDefault="00177C06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Naredba </w:t>
                            </w:r>
                            <w:r>
                              <w:rPr>
                                <w:b/>
                                <w:bCs w:val="0"/>
                                <w:sz w:val="18"/>
                                <w:szCs w:val="18"/>
                              </w:rPr>
                              <w:t xml:space="preserve">Filtar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nalazi se i na brzom izborniku.</w:t>
                            </w:r>
                          </w:p>
                          <w:p w14:paraId="4C667147" w14:textId="431CE6A1" w:rsidR="004759B7" w:rsidRDefault="004759B7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DD73CA">
                              <w:rPr>
                                <w:sz w:val="18"/>
                                <w:szCs w:val="18"/>
                              </w:rPr>
                              <w:t>Podaci se mogu brzo filtrirati kriterijem koji je jednak sadržaju ili oblikovanju aktivne ćelije: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br/>
                              <w:t xml:space="preserve">brzi izbornik na aktivnoj ćeliji → </w:t>
                            </w:r>
                            <w:r w:rsidRPr="00DD73CA">
                              <w:rPr>
                                <w:i/>
                                <w:sz w:val="18"/>
                                <w:szCs w:val="18"/>
                              </w:rPr>
                              <w:t>Filtar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 xml:space="preserve"> → 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>Filtriraj po odabranoj vrijednosti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boji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boji fonta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D73CA">
                              <w:rPr>
                                <w:b/>
                                <w:sz w:val="18"/>
                                <w:szCs w:val="18"/>
                              </w:rPr>
                              <w:t>ikoni ćelije</w:t>
                            </w:r>
                            <w:r w:rsidRPr="00DD73C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14A0D0" w14:textId="7E789251" w:rsidR="004759B7" w:rsidRPr="00DD73CA" w:rsidRDefault="004759B7" w:rsidP="00121DCA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Tipkovni je prečac za filtriranje: [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]+[Shift]+[L]</w:t>
                            </w:r>
                            <w:r w:rsidRPr="00534C48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C3AD1" id="Pravokutnik 109" o:spid="_x0000_s1056" style="position:absolute;left:0;text-align:left;margin-left:19.3pt;margin-top:19.7pt;width:127.55pt;height:186.45pt;z-index:251830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" filled="f" strokeweight=".25pt">
                <v:fill opacity="46003f"/>
                <v:textbox>
                  <w:txbxContent>
                    <w:p w14:paraId="7A19D752" w14:textId="77777777" w:rsidR="004759B7" w:rsidRPr="005E7A1A" w:rsidRDefault="004759B7" w:rsidP="0093496E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E7A1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6C8858E" w14:textId="25936AD0" w:rsidR="00177C06" w:rsidRPr="00177C06" w:rsidRDefault="00177C06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Naredba </w:t>
                      </w:r>
                      <w:r>
                        <w:rPr>
                          <w:b/>
                          <w:bCs w:val="0"/>
                          <w:sz w:val="18"/>
                          <w:szCs w:val="18"/>
                        </w:rPr>
                        <w:t xml:space="preserve">Filtar </w:t>
                      </w:r>
                      <w:r>
                        <w:rPr>
                          <w:sz w:val="18"/>
                          <w:szCs w:val="18"/>
                        </w:rPr>
                        <w:t>nalazi se i na brzom izborniku.</w:t>
                      </w:r>
                    </w:p>
                    <w:p w14:paraId="4C667147" w14:textId="431CE6A1" w:rsidR="004759B7" w:rsidRDefault="004759B7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DD73CA">
                        <w:rPr>
                          <w:sz w:val="18"/>
                          <w:szCs w:val="18"/>
                        </w:rPr>
                        <w:t>Podaci se mogu brzo filtrirati kriterijem koji je jednak sadržaju ili oblikovanju aktivne ćelije:</w:t>
                      </w:r>
                      <w:r w:rsidRPr="00DD73CA">
                        <w:rPr>
                          <w:sz w:val="18"/>
                          <w:szCs w:val="18"/>
                        </w:rPr>
                        <w:br/>
                        <w:t xml:space="preserve">brzi izbornik na aktivnoj ćeliji → </w:t>
                      </w:r>
                      <w:r w:rsidRPr="00DD73CA">
                        <w:rPr>
                          <w:i/>
                          <w:sz w:val="18"/>
                          <w:szCs w:val="18"/>
                        </w:rPr>
                        <w:t>Filtar</w:t>
                      </w:r>
                      <w:r w:rsidRPr="00DD73CA">
                        <w:rPr>
                          <w:sz w:val="18"/>
                          <w:szCs w:val="18"/>
                        </w:rPr>
                        <w:t xml:space="preserve"> → 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>Filtriraj po odabranoj vrijednosti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,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 xml:space="preserve"> boji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,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 xml:space="preserve"> boji fonta ćelije</w:t>
                      </w:r>
                      <w:r w:rsidRPr="00DD73CA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DD73CA">
                        <w:rPr>
                          <w:b/>
                          <w:sz w:val="18"/>
                          <w:szCs w:val="18"/>
                        </w:rPr>
                        <w:t>ikoni ćelije</w:t>
                      </w:r>
                      <w:r w:rsidRPr="00DD73CA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1114A0D0" w14:textId="7E789251" w:rsidR="004759B7" w:rsidRPr="00DD73CA" w:rsidRDefault="004759B7" w:rsidP="00121DCA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Tipkovni je prečac za filtriranje: [</w:t>
                      </w:r>
                      <w:r w:rsidRPr="00534C48">
                        <w:rPr>
                          <w:sz w:val="18"/>
                          <w:szCs w:val="18"/>
                        </w:rPr>
                        <w:t>Ctrl</w:t>
                      </w:r>
                      <w:r>
                        <w:rPr>
                          <w:sz w:val="18"/>
                          <w:szCs w:val="18"/>
                        </w:rPr>
                        <w:t>]+[Shift]+[L]</w:t>
                      </w:r>
                      <w:r w:rsidRPr="00534C48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3586" w:rsidRPr="00280A45">
        <w:rPr>
          <w:sz w:val="22"/>
          <w:szCs w:val="22"/>
        </w:rPr>
        <w:t>uključiti naredbu za filtriranje na jedan od ovih načina:</w:t>
      </w:r>
    </w:p>
    <w:p w14:paraId="59B14B57" w14:textId="04B32908" w:rsidR="00CB3586" w:rsidRPr="00280A45" w:rsidRDefault="00CB3586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na kartici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</w:t>
      </w:r>
      <w:r w:rsidRPr="00280A45">
        <w:rPr>
          <w:i/>
          <w:sz w:val="22"/>
          <w:szCs w:val="22"/>
        </w:rPr>
        <w:t>Uređivanje</w:t>
      </w:r>
      <w:r w:rsidRPr="00280A45">
        <w:rPr>
          <w:sz w:val="22"/>
          <w:szCs w:val="22"/>
        </w:rPr>
        <w:t xml:space="preserve"> → </w:t>
      </w:r>
      <w:r w:rsidRPr="00280A45">
        <w:rPr>
          <w:i/>
          <w:sz w:val="22"/>
          <w:szCs w:val="22"/>
        </w:rPr>
        <w:t>Sortira</w:t>
      </w:r>
      <w:r w:rsidR="007A1DD0" w:rsidRPr="00280A45">
        <w:rPr>
          <w:i/>
          <w:sz w:val="22"/>
          <w:szCs w:val="22"/>
        </w:rPr>
        <w:t>n</w:t>
      </w:r>
      <w:r w:rsidRPr="00280A45">
        <w:rPr>
          <w:i/>
          <w:sz w:val="22"/>
          <w:szCs w:val="22"/>
        </w:rPr>
        <w:t>j</w:t>
      </w:r>
      <w:r w:rsidR="007A1DD0" w:rsidRPr="00280A45">
        <w:rPr>
          <w:i/>
          <w:sz w:val="22"/>
          <w:szCs w:val="22"/>
        </w:rPr>
        <w:t>e</w:t>
      </w:r>
      <w:r w:rsidRPr="00280A45">
        <w:rPr>
          <w:i/>
          <w:sz w:val="22"/>
          <w:szCs w:val="22"/>
        </w:rPr>
        <w:t xml:space="preserve"> i filtrira</w:t>
      </w:r>
      <w:r w:rsidR="007A1DD0" w:rsidRPr="00280A45">
        <w:rPr>
          <w:i/>
          <w:sz w:val="22"/>
          <w:szCs w:val="22"/>
        </w:rPr>
        <w:t>n</w:t>
      </w:r>
      <w:r w:rsidRPr="00280A45">
        <w:rPr>
          <w:i/>
          <w:sz w:val="22"/>
          <w:szCs w:val="22"/>
        </w:rPr>
        <w:t>j</w:t>
      </w:r>
      <w:r w:rsidR="007A1DD0" w:rsidRPr="00280A45">
        <w:rPr>
          <w:i/>
          <w:sz w:val="22"/>
          <w:szCs w:val="22"/>
        </w:rPr>
        <w:t>e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>Filtar</w:t>
      </w:r>
    </w:p>
    <w:p w14:paraId="01A436C1" w14:textId="5886FE07" w:rsidR="00CB3586" w:rsidRPr="00280A45" w:rsidRDefault="00CB3586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na kartici </w:t>
      </w:r>
      <w:r w:rsidRPr="00280A45">
        <w:rPr>
          <w:i/>
          <w:sz w:val="22"/>
          <w:szCs w:val="22"/>
        </w:rPr>
        <w:t>Podaci</w:t>
      </w:r>
      <w:r w:rsidRPr="00280A45">
        <w:rPr>
          <w:sz w:val="22"/>
          <w:szCs w:val="22"/>
        </w:rPr>
        <w:t xml:space="preserve"> → </w:t>
      </w:r>
      <w:r w:rsidRPr="00280A45">
        <w:rPr>
          <w:i/>
          <w:sz w:val="22"/>
          <w:szCs w:val="22"/>
        </w:rPr>
        <w:t>Sortiranje i filtriranje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>Filtar</w:t>
      </w:r>
    </w:p>
    <w:p w14:paraId="13D53E0B" w14:textId="5B10CFCC" w:rsidR="00CB3586" w:rsidRPr="00280A45" w:rsidRDefault="00CB3586" w:rsidP="000054ED">
      <w:pPr>
        <w:spacing w:after="120"/>
        <w:ind w:left="1134" w:right="-11"/>
        <w:rPr>
          <w:sz w:val="22"/>
          <w:szCs w:val="22"/>
        </w:rPr>
      </w:pPr>
      <w:r w:rsidRPr="00F3155B">
        <w:rPr>
          <w:noProof/>
          <w:sz w:val="22"/>
          <w:szCs w:val="22"/>
        </w:rPr>
        <w:drawing>
          <wp:inline distT="0" distB="0" distL="0" distR="0" wp14:anchorId="4C355BF2" wp14:editId="06CB610F">
            <wp:extent cx="1009589" cy="933450"/>
            <wp:effectExtent l="19050" t="19050" r="19685" b="1905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lika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95"/>
                    <a:stretch/>
                  </pic:blipFill>
                  <pic:spPr bwMode="auto">
                    <a:xfrm>
                      <a:off x="0" y="0"/>
                      <a:ext cx="1010631" cy="93441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A45">
        <w:rPr>
          <w:sz w:val="22"/>
          <w:szCs w:val="22"/>
        </w:rPr>
        <w:t xml:space="preserve"> ili </w:t>
      </w:r>
      <w:r w:rsidRPr="00F3155B">
        <w:rPr>
          <w:noProof/>
          <w:sz w:val="22"/>
          <w:szCs w:val="22"/>
        </w:rPr>
        <w:drawing>
          <wp:inline distT="0" distB="0" distL="0" distR="0" wp14:anchorId="63B94CEC" wp14:editId="56C8F597">
            <wp:extent cx="1139850" cy="420401"/>
            <wp:effectExtent l="19050" t="19050" r="22225" b="17780"/>
            <wp:docPr id="965" name="Slika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Slika 9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50" cy="4204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B9DAC0" w14:textId="149717B5" w:rsidR="00CB3586" w:rsidRPr="00280A45" w:rsidRDefault="00CB3586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 w:rsidRPr="00280A45">
        <w:rPr>
          <w:sz w:val="22"/>
          <w:szCs w:val="22"/>
        </w:rPr>
        <w:t xml:space="preserve">u zaglavlju stupaca </w:t>
      </w:r>
      <w:r w:rsidRPr="002C2E26">
        <w:rPr>
          <w:sz w:val="22"/>
          <w:szCs w:val="22"/>
        </w:rPr>
        <w:t>pojavljuj</w:t>
      </w:r>
      <w:r w:rsidR="00DB677F" w:rsidRPr="002C2E26">
        <w:rPr>
          <w:sz w:val="22"/>
          <w:szCs w:val="22"/>
        </w:rPr>
        <w:t>e</w:t>
      </w:r>
      <w:r w:rsidRPr="002C2E26">
        <w:rPr>
          <w:sz w:val="22"/>
          <w:szCs w:val="22"/>
        </w:rPr>
        <w:t xml:space="preserve"> se </w:t>
      </w:r>
      <w:r w:rsidR="00DB677F" w:rsidRPr="00280A45">
        <w:rPr>
          <w:sz w:val="22"/>
          <w:szCs w:val="22"/>
        </w:rPr>
        <w:t xml:space="preserve">dugmad sa </w:t>
      </w:r>
      <w:r w:rsidRPr="00280A45">
        <w:rPr>
          <w:sz w:val="22"/>
          <w:szCs w:val="22"/>
        </w:rPr>
        <w:t>strelic</w:t>
      </w:r>
      <w:r w:rsidR="00DB677F" w:rsidRPr="00280A45">
        <w:rPr>
          <w:sz w:val="22"/>
          <w:szCs w:val="22"/>
        </w:rPr>
        <w:t xml:space="preserve">ama </w:t>
      </w:r>
      <w:r w:rsidR="00DB677F" w:rsidRPr="00F3155B">
        <w:rPr>
          <w:noProof/>
          <w:position w:val="-6"/>
          <w:sz w:val="22"/>
          <w:szCs w:val="22"/>
        </w:rPr>
        <w:drawing>
          <wp:inline distT="0" distB="0" distL="0" distR="0" wp14:anchorId="7682855B" wp14:editId="0842FCA8">
            <wp:extent cx="164350" cy="180000"/>
            <wp:effectExtent l="19050" t="19050" r="26670" b="10795"/>
            <wp:docPr id="157384332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843322" name="Slika 1573843322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50" cy="1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80A45">
        <w:rPr>
          <w:sz w:val="22"/>
          <w:szCs w:val="22"/>
        </w:rPr>
        <w:t xml:space="preserve"> </w:t>
      </w:r>
      <w:r w:rsidR="009226D8" w:rsidRPr="00280A45">
        <w:rPr>
          <w:sz w:val="22"/>
          <w:szCs w:val="22"/>
        </w:rPr>
        <w:br/>
      </w:r>
      <w:r w:rsidR="007275A7" w:rsidRPr="00280A45">
        <w:rPr>
          <w:sz w:val="22"/>
          <w:szCs w:val="22"/>
        </w:rPr>
        <w:t>→</w:t>
      </w:r>
      <w:r w:rsidRPr="00280A45">
        <w:rPr>
          <w:sz w:val="22"/>
          <w:szCs w:val="22"/>
        </w:rPr>
        <w:t xml:space="preserve"> </w:t>
      </w:r>
      <w:r w:rsidR="00DB677F" w:rsidRPr="00280A45">
        <w:rPr>
          <w:sz w:val="22"/>
          <w:szCs w:val="22"/>
        </w:rPr>
        <w:t>pritisnuti dugme sa strelicom da se otvori</w:t>
      </w:r>
      <w:r w:rsidRPr="00280A45">
        <w:rPr>
          <w:sz w:val="22"/>
          <w:szCs w:val="22"/>
        </w:rPr>
        <w:t xml:space="preserve"> izbornik</w:t>
      </w:r>
    </w:p>
    <w:p w14:paraId="5309EA47" w14:textId="328699BA" w:rsidR="00CB3586" w:rsidRPr="00280A45" w:rsidRDefault="00CB3586" w:rsidP="00CB3586">
      <w:pPr>
        <w:widowControl w:val="0"/>
        <w:spacing w:before="60" w:after="60"/>
        <w:ind w:left="757" w:right="-10"/>
        <w:rPr>
          <w:sz w:val="22"/>
          <w:szCs w:val="22"/>
        </w:rPr>
      </w:pPr>
      <w:r w:rsidRPr="00F3155B">
        <w:rPr>
          <w:noProof/>
          <w:sz w:val="22"/>
          <w:szCs w:val="22"/>
        </w:rPr>
        <w:lastRenderedPageBreak/>
        <w:drawing>
          <wp:inline distT="0" distB="0" distL="0" distR="0" wp14:anchorId="0CE3719B" wp14:editId="613C1922">
            <wp:extent cx="2736468" cy="2505075"/>
            <wp:effectExtent l="19050" t="19050" r="26035" b="9525"/>
            <wp:docPr id="964" name="Slika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Slika 9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29" cy="25086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6D8507" w14:textId="608C701B" w:rsidR="00CB3586" w:rsidRPr="00280A45" w:rsidRDefault="00F22B48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>
        <w:rPr>
          <w:sz w:val="22"/>
          <w:szCs w:val="22"/>
        </w:rPr>
        <w:t>U</w:t>
      </w:r>
      <w:r w:rsidR="00CB3586" w:rsidRPr="00280A45">
        <w:rPr>
          <w:sz w:val="22"/>
          <w:szCs w:val="22"/>
        </w:rPr>
        <w:t xml:space="preserve"> izborniku se kriteriji za filtriranje postavljaju na više načina:</w:t>
      </w:r>
      <w:r w:rsidR="0093496E" w:rsidRPr="00280A45">
        <w:t xml:space="preserve"> </w:t>
      </w:r>
    </w:p>
    <w:p w14:paraId="0A953237" w14:textId="77777777" w:rsidR="00CB3586" w:rsidRPr="00280A45" w:rsidRDefault="00CB3586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na popisu vrijednosti isključiti ili uključiti potrebne stavke</w:t>
      </w:r>
    </w:p>
    <w:p w14:paraId="18B42533" w14:textId="77777777" w:rsidR="00CB3586" w:rsidRPr="00280A45" w:rsidRDefault="00CB3586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u okvir za pretraživanje upisati vrijednost za pronalaženje željene stavke na dugim popisima</w:t>
      </w:r>
    </w:p>
    <w:p w14:paraId="5203D85D" w14:textId="77777777" w:rsidR="00CB3586" w:rsidRPr="00280A45" w:rsidRDefault="00121DCA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F3155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532D983" wp14:editId="2ACF37EE">
                <wp:simplePos x="0" y="0"/>
                <wp:positionH relativeFrom="page">
                  <wp:posOffset>5722620</wp:posOffset>
                </wp:positionH>
                <wp:positionV relativeFrom="paragraph">
                  <wp:posOffset>278130</wp:posOffset>
                </wp:positionV>
                <wp:extent cx="1591310" cy="838200"/>
                <wp:effectExtent l="0" t="0" r="27940" b="19050"/>
                <wp:wrapNone/>
                <wp:docPr id="130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838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976FB6" w14:textId="77777777" w:rsidR="004759B7" w:rsidRPr="00534C48" w:rsidRDefault="004759B7" w:rsidP="0093496E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C48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3A53CC8" w14:textId="77777777" w:rsidR="004759B7" w:rsidRPr="00534C48" w:rsidRDefault="004759B7" w:rsidP="0093496E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352084">
                              <w:rPr>
                                <w:sz w:val="18"/>
                                <w:szCs w:val="18"/>
                              </w:rPr>
                              <w:t>Kombinirati se može razvrstavanje i filtriranje.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2D983" id="_x0000_s1057" type="#_x0000_t202" style="position:absolute;left:0;text-align:left;margin-left:450.6pt;margin-top:21.9pt;width:125.3pt;height:66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" filled="f" fillcolor="#ddd" strokeweight=".25pt">
                <v:fill opacity="32896f"/>
                <v:textbox>
                  <w:txbxContent>
                    <w:p w14:paraId="03976FB6" w14:textId="77777777" w:rsidR="004759B7" w:rsidRPr="00534C48" w:rsidRDefault="004759B7" w:rsidP="0093496E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34C48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3A53CC8" w14:textId="77777777" w:rsidR="004759B7" w:rsidRPr="00534C48" w:rsidRDefault="004759B7" w:rsidP="0093496E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 w:rsidRPr="00352084">
                        <w:rPr>
                          <w:sz w:val="18"/>
                          <w:szCs w:val="18"/>
                        </w:rPr>
                        <w:t>Kombinirati se može razvrstavanje i filtriranje.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B3586" w:rsidRPr="00280A45">
        <w:rPr>
          <w:sz w:val="22"/>
          <w:szCs w:val="22"/>
        </w:rPr>
        <w:t xml:space="preserve">ovisno o tome koju vrstu podataka </w:t>
      </w:r>
      <w:r w:rsidR="00E74CB7" w:rsidRPr="00280A45">
        <w:rPr>
          <w:sz w:val="22"/>
          <w:szCs w:val="22"/>
        </w:rPr>
        <w:t xml:space="preserve">stupac </w:t>
      </w:r>
      <w:r w:rsidR="00CB3586" w:rsidRPr="00280A45">
        <w:rPr>
          <w:sz w:val="22"/>
          <w:szCs w:val="22"/>
        </w:rPr>
        <w:t xml:space="preserve">sadrži, napraviti filtar pomoću naredbi </w:t>
      </w:r>
      <w:r w:rsidR="00CB3586" w:rsidRPr="00280A45">
        <w:rPr>
          <w:b/>
          <w:sz w:val="22"/>
          <w:szCs w:val="22"/>
        </w:rPr>
        <w:t>Filtri za tekst</w:t>
      </w:r>
      <w:r w:rsidR="00CB3586" w:rsidRPr="00280A45">
        <w:rPr>
          <w:sz w:val="22"/>
          <w:szCs w:val="22"/>
        </w:rPr>
        <w:t xml:space="preserve">, </w:t>
      </w:r>
      <w:r w:rsidR="00CB3586" w:rsidRPr="00280A45">
        <w:rPr>
          <w:b/>
          <w:sz w:val="22"/>
          <w:szCs w:val="22"/>
        </w:rPr>
        <w:t>Filtri za brojeve</w:t>
      </w:r>
      <w:r w:rsidR="00CB3586" w:rsidRPr="00280A45">
        <w:rPr>
          <w:sz w:val="22"/>
          <w:szCs w:val="22"/>
        </w:rPr>
        <w:t xml:space="preserve"> ili </w:t>
      </w:r>
      <w:r w:rsidR="00CB3586" w:rsidRPr="00280A45">
        <w:rPr>
          <w:b/>
          <w:sz w:val="22"/>
          <w:szCs w:val="22"/>
        </w:rPr>
        <w:t>Filtri datuma</w:t>
      </w:r>
    </w:p>
    <w:p w14:paraId="78904285" w14:textId="77777777" w:rsidR="00CB3586" w:rsidRPr="00280A45" w:rsidRDefault="00CB3586">
      <w:pPr>
        <w:widowControl w:val="0"/>
        <w:numPr>
          <w:ilvl w:val="0"/>
          <w:numId w:val="69"/>
        </w:numPr>
        <w:spacing w:before="60" w:after="60"/>
        <w:ind w:right="-10"/>
        <w:rPr>
          <w:sz w:val="22"/>
          <w:szCs w:val="22"/>
        </w:rPr>
      </w:pPr>
      <w:r w:rsidRPr="00280A45">
        <w:rPr>
          <w:sz w:val="22"/>
          <w:szCs w:val="22"/>
        </w:rPr>
        <w:t>unutar filtriranih podataka po jednom kriteriju podaci se mogu dalje filtrirati po drugom kriteriju itd.</w:t>
      </w:r>
      <w:bookmarkEnd w:id="87"/>
    </w:p>
    <w:p w14:paraId="5154E73F" w14:textId="77777777" w:rsidR="0093496E" w:rsidRPr="00280A45" w:rsidRDefault="00CB3586" w:rsidP="00CB3586">
      <w:pPr>
        <w:pStyle w:val="-TEKST"/>
        <w:spacing w:before="120"/>
        <w:ind w:right="-11"/>
        <w:jc w:val="left"/>
      </w:pPr>
      <w:r w:rsidRPr="00280A45">
        <w:t>Filtriranjem se s</w:t>
      </w:r>
      <w:r w:rsidR="00121DCA" w:rsidRPr="00280A45">
        <w:t>a</w:t>
      </w:r>
      <w:r w:rsidRPr="00280A45">
        <w:t xml:space="preserve">krivaju redci koji ne zadovoljavaju kriterij, a prikazuju oni koji kriterij zadovoljavaju. Njihov je ukupan broj prikazan na </w:t>
      </w:r>
      <w:r w:rsidR="0093496E" w:rsidRPr="00280A45">
        <w:t>traci stanja</w:t>
      </w:r>
      <w:r w:rsidRPr="00280A45">
        <w:t xml:space="preserve">. </w:t>
      </w:r>
    </w:p>
    <w:p w14:paraId="41382A56" w14:textId="4135E94B" w:rsidR="00CB3586" w:rsidRPr="00280A45" w:rsidRDefault="00DB677F" w:rsidP="00CB3586">
      <w:pPr>
        <w:pStyle w:val="-TEKST"/>
        <w:spacing w:before="120"/>
        <w:ind w:right="-11"/>
        <w:jc w:val="left"/>
      </w:pPr>
      <w:r w:rsidRPr="00280A45">
        <w:t>Dugme s</w:t>
      </w:r>
      <w:r w:rsidR="00CB3586" w:rsidRPr="00280A45">
        <w:t>tupc</w:t>
      </w:r>
      <w:r w:rsidRPr="00280A45">
        <w:t>a</w:t>
      </w:r>
      <w:r w:rsidR="00CB3586" w:rsidRPr="00280A45">
        <w:t xml:space="preserve"> po kojem je izvršeno filtriranje ima strelicu s ikonom filtra</w:t>
      </w:r>
      <w:r w:rsidRPr="00280A45">
        <w:t xml:space="preserve"> (lijevka)</w:t>
      </w:r>
      <w:r w:rsidR="00CB3586" w:rsidRPr="00280A45">
        <w:t xml:space="preserve"> </w:t>
      </w:r>
      <w:r w:rsidR="0093496E" w:rsidRPr="00F3155B">
        <w:rPr>
          <w:bCs w:val="0"/>
          <w:noProof/>
          <w:position w:val="-6"/>
        </w:rPr>
        <w:drawing>
          <wp:inline distT="0" distB="0" distL="0" distR="0" wp14:anchorId="6AA167EC" wp14:editId="4D1CA6FE">
            <wp:extent cx="152400" cy="142875"/>
            <wp:effectExtent l="19050" t="19050" r="19050" b="28575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filtriranje3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B3586" w:rsidRPr="00280A45">
        <w:t>.</w:t>
      </w:r>
    </w:p>
    <w:p w14:paraId="22BD05E7" w14:textId="5B3DCFF3" w:rsidR="00CB3586" w:rsidRPr="00280A45" w:rsidRDefault="00CB3586" w:rsidP="00CB3586">
      <w:pPr>
        <w:pStyle w:val="-TEKST"/>
        <w:ind w:right="-10"/>
        <w:jc w:val="left"/>
      </w:pPr>
      <w:r w:rsidRPr="00280A45">
        <w:t xml:space="preserve">Postavljeni kriterij </w:t>
      </w:r>
      <w:r w:rsidR="0093496E" w:rsidRPr="00280A45">
        <w:t xml:space="preserve">filtriranja </w:t>
      </w:r>
      <w:r w:rsidRPr="00280A45">
        <w:t xml:space="preserve">na pojedinom stupcu </w:t>
      </w:r>
      <w:r w:rsidRPr="00280A45">
        <w:rPr>
          <w:bCs w:val="0"/>
        </w:rPr>
        <w:t>uklanja</w:t>
      </w:r>
      <w:r w:rsidRPr="00280A45">
        <w:t xml:space="preserve"> se naredbom </w:t>
      </w:r>
      <w:r w:rsidR="00D97F64" w:rsidRPr="00280A45">
        <w:rPr>
          <w:b/>
        </w:rPr>
        <w:t xml:space="preserve">Očisti </w:t>
      </w:r>
      <w:r w:rsidRPr="00280A45">
        <w:rPr>
          <w:b/>
        </w:rPr>
        <w:t>filtar iz "</w:t>
      </w:r>
      <w:r w:rsidRPr="00280A45">
        <w:t>[</w:t>
      </w:r>
      <w:r w:rsidRPr="00280A45">
        <w:rPr>
          <w:b/>
        </w:rPr>
        <w:t>naziv polja</w:t>
      </w:r>
      <w:r w:rsidRPr="00280A45">
        <w:t>]</w:t>
      </w:r>
      <w:r w:rsidRPr="00280A45">
        <w:rPr>
          <w:b/>
        </w:rPr>
        <w:t>"</w:t>
      </w:r>
      <w:r w:rsidRPr="00280A45">
        <w:t xml:space="preserve"> na pripadajućem izborniku. Naredbom </w:t>
      </w:r>
      <w:r w:rsidRPr="00280A45">
        <w:rPr>
          <w:i/>
        </w:rPr>
        <w:t>Podaci</w:t>
      </w:r>
      <w:r w:rsidRPr="00280A45">
        <w:t xml:space="preserve"> → </w:t>
      </w:r>
      <w:r w:rsidRPr="00280A45">
        <w:rPr>
          <w:i/>
        </w:rPr>
        <w:t>Sortiranje i filtriranje</w:t>
      </w:r>
      <w:r w:rsidRPr="00280A45">
        <w:t xml:space="preserve"> → </w:t>
      </w:r>
      <w:r w:rsidRPr="00280A45">
        <w:rPr>
          <w:b/>
        </w:rPr>
        <w:t>Očisti</w:t>
      </w:r>
      <w:r w:rsidRPr="00280A45">
        <w:t xml:space="preserve"> uklanjaju se svi trenutačno aktivni filtri, odnosno prikazuju se svi podaci.</w:t>
      </w:r>
    </w:p>
    <w:p w14:paraId="48982E88" w14:textId="77777777" w:rsidR="00CB3586" w:rsidRPr="00280A45" w:rsidRDefault="00CB3586" w:rsidP="00CB3586">
      <w:pPr>
        <w:pStyle w:val="-TEKST"/>
        <w:ind w:right="-10"/>
        <w:jc w:val="left"/>
      </w:pPr>
      <w:r w:rsidRPr="00280A45">
        <w:t xml:space="preserve">Za prestanak uporabe filtra (postavljenih filtara i strelica pored naslova stupaca) treba isključiti naredbu </w:t>
      </w:r>
      <w:r w:rsidRPr="00280A45">
        <w:rPr>
          <w:b/>
        </w:rPr>
        <w:t>Filtar</w:t>
      </w:r>
      <w:r w:rsidRPr="00280A45">
        <w:t>.</w:t>
      </w:r>
    </w:p>
    <w:p w14:paraId="4877079F" w14:textId="248C237C" w:rsidR="00B5197E" w:rsidRPr="00280A45" w:rsidRDefault="00B5197E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88" w:name="a39"/>
      <w:bookmarkStart w:id="89" w:name="_Toc150638099"/>
      <w:bookmarkStart w:id="90" w:name="_Toc152597492"/>
      <w:bookmarkStart w:id="91" w:name="_Toc152597567"/>
      <w:bookmarkStart w:id="92" w:name="_Toc153437108"/>
      <w:r w:rsidRPr="00280A45">
        <w:rPr>
          <w:i w:val="0"/>
          <w:lang w:eastAsia="en-US"/>
        </w:rPr>
        <w:t>Kopiranje, premještanje i brisanje podataka</w:t>
      </w:r>
      <w:bookmarkEnd w:id="88"/>
      <w:bookmarkEnd w:id="89"/>
      <w:bookmarkEnd w:id="90"/>
      <w:bookmarkEnd w:id="91"/>
      <w:bookmarkEnd w:id="92"/>
    </w:p>
    <w:p w14:paraId="196C474A" w14:textId="65BEC510" w:rsidR="00B5197E" w:rsidRPr="00280A45" w:rsidRDefault="00B5197E" w:rsidP="00B5197E">
      <w:pPr>
        <w:pStyle w:val="-TEKST"/>
        <w:ind w:right="-10"/>
        <w:jc w:val="left"/>
      </w:pPr>
      <w:r w:rsidRPr="00280A45">
        <w:t xml:space="preserve">Sadržaj ćelije može se kopirati ili premjestiti na drugo područje radnoga lista, na drugi radni list iste ili druge radne knjige ili u dokument nekoga drugog programa. To se može učiniti pomoću naredbi </w:t>
      </w:r>
      <w:r w:rsidRPr="00280A45">
        <w:rPr>
          <w:b/>
        </w:rPr>
        <w:t>Kopiraj</w:t>
      </w:r>
      <w:r w:rsidRPr="00280A45">
        <w:t xml:space="preserve"> ili </w:t>
      </w:r>
      <w:r w:rsidRPr="00280A45">
        <w:rPr>
          <w:b/>
        </w:rPr>
        <w:t>Izreži</w:t>
      </w:r>
      <w:r w:rsidRPr="00280A45">
        <w:t xml:space="preserve"> i </w:t>
      </w:r>
      <w:r w:rsidR="00177C06" w:rsidRPr="00280A45">
        <w:t xml:space="preserve">naredbe </w:t>
      </w:r>
      <w:r w:rsidRPr="00280A45">
        <w:rPr>
          <w:b/>
        </w:rPr>
        <w:t>Zalijepi</w:t>
      </w:r>
      <w:r w:rsidRPr="00280A45">
        <w:t xml:space="preserve"> te pomoću miša.</w:t>
      </w:r>
    </w:p>
    <w:p w14:paraId="69F7A444" w14:textId="12B746BB" w:rsidR="00B5197E" w:rsidRPr="00280A45" w:rsidRDefault="00B5197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93" w:name="a391"/>
      <w:bookmarkStart w:id="94" w:name="_Toc150638100"/>
      <w:bookmarkStart w:id="95" w:name="_Toc152597493"/>
      <w:bookmarkStart w:id="96" w:name="_Toc152597568"/>
      <w:r w:rsidRPr="00280A45">
        <w:rPr>
          <w:lang w:eastAsia="en-US"/>
        </w:rPr>
        <w:t>Kopiranje sadržaja ćelija</w:t>
      </w:r>
      <w:bookmarkEnd w:id="93"/>
      <w:bookmarkEnd w:id="94"/>
      <w:bookmarkEnd w:id="95"/>
      <w:bookmarkEnd w:id="96"/>
    </w:p>
    <w:p w14:paraId="5C65C25B" w14:textId="26D2AEB2" w:rsidR="00B5197E" w:rsidRPr="00280A45" w:rsidRDefault="00B5197E" w:rsidP="00B5197E">
      <w:pPr>
        <w:pStyle w:val="-TEKST"/>
        <w:ind w:right="-10"/>
        <w:jc w:val="left"/>
      </w:pPr>
      <w:r w:rsidRPr="00280A45">
        <w:t xml:space="preserve">Kopiranje sadržaja ćelije ili niza ćelija </w:t>
      </w:r>
      <w:r w:rsidR="00DC0060" w:rsidRPr="00280A45">
        <w:t>u</w:t>
      </w:r>
      <w:r w:rsidRPr="00280A45">
        <w:t xml:space="preserve"> </w:t>
      </w:r>
      <w:r w:rsidR="00DC0060" w:rsidRPr="00280A45">
        <w:t xml:space="preserve">istome </w:t>
      </w:r>
      <w:r w:rsidRPr="00280A45">
        <w:t>radno</w:t>
      </w:r>
      <w:r w:rsidR="00DC0060" w:rsidRPr="00280A45">
        <w:t>m</w:t>
      </w:r>
      <w:r w:rsidRPr="00280A45">
        <w:t xml:space="preserve"> list</w:t>
      </w:r>
      <w:r w:rsidR="00DC0060" w:rsidRPr="00280A45">
        <w:t>u</w:t>
      </w:r>
      <w:r w:rsidRPr="00280A45">
        <w:t xml:space="preserve">, </w:t>
      </w:r>
      <w:r w:rsidR="00DC0060" w:rsidRPr="00280A45">
        <w:t>u drugi</w:t>
      </w:r>
      <w:r w:rsidRPr="00280A45">
        <w:t xml:space="preserve"> radni list i </w:t>
      </w:r>
      <w:r w:rsidR="00DC0060" w:rsidRPr="00280A45">
        <w:t xml:space="preserve">u drugu </w:t>
      </w:r>
      <w:r w:rsidRPr="00280A45">
        <w:t>otvoren</w:t>
      </w:r>
      <w:r w:rsidR="00DC0060" w:rsidRPr="00280A45">
        <w:t>u</w:t>
      </w:r>
      <w:r w:rsidRPr="00280A45">
        <w:t xml:space="preserve"> radn</w:t>
      </w:r>
      <w:r w:rsidR="00DC0060" w:rsidRPr="00280A45">
        <w:t>u knjigu</w:t>
      </w:r>
      <w:r w:rsidR="002C7D1A">
        <w:t>,</w:t>
      </w:r>
      <w:r w:rsidRPr="00280A45">
        <w:t xml:space="preserve"> radi se </w:t>
      </w:r>
      <w:r w:rsidR="003814E2" w:rsidRPr="00280A45">
        <w:t>u četiri osnovna koraka</w:t>
      </w:r>
      <w:r w:rsidRPr="00280A45">
        <w:t>:</w:t>
      </w:r>
    </w:p>
    <w:p w14:paraId="46DE0E5A" w14:textId="77777777" w:rsidR="00B5197E" w:rsidRPr="00280A45" w:rsidRDefault="00B5197E">
      <w:pPr>
        <w:pStyle w:val="NUMBERRED"/>
        <w:numPr>
          <w:ilvl w:val="0"/>
          <w:numId w:val="54"/>
        </w:numPr>
      </w:pPr>
      <w:r w:rsidRPr="00280A45">
        <w:t>označiti što se želi kopirati (ćelija ili raspon ćelija)</w:t>
      </w:r>
    </w:p>
    <w:p w14:paraId="4FD95EBF" w14:textId="77777777" w:rsidR="00B5197E" w:rsidRPr="00280A45" w:rsidRDefault="00B5197E">
      <w:pPr>
        <w:pStyle w:val="NUMBERRED"/>
        <w:numPr>
          <w:ilvl w:val="0"/>
          <w:numId w:val="21"/>
        </w:numPr>
      </w:pPr>
      <w:r w:rsidRPr="00280A45">
        <w:t xml:space="preserve">uporabiti naredbu </w:t>
      </w:r>
      <w:r w:rsidRPr="00280A45">
        <w:rPr>
          <w:b/>
        </w:rPr>
        <w:t>Kopiraj</w:t>
      </w:r>
      <w:r w:rsidRPr="00280A45">
        <w:t xml:space="preserve"> na neki od ovih načina:</w:t>
      </w:r>
    </w:p>
    <w:p w14:paraId="6114AD3C" w14:textId="6B0FF4EB" w:rsidR="00CB420F" w:rsidRPr="00280A45" w:rsidRDefault="00CB420F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lastRenderedPageBreak/>
        <w:t>tipkovni prečac [Ctrl]+[C]</w:t>
      </w:r>
    </w:p>
    <w:p w14:paraId="7146CD8E" w14:textId="7777777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kartica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skupina </w:t>
      </w:r>
      <w:r w:rsidRPr="00280A45">
        <w:rPr>
          <w:i/>
          <w:sz w:val="22"/>
          <w:szCs w:val="22"/>
        </w:rPr>
        <w:t>Međuspremnik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>Kopiraj</w:t>
      </w:r>
      <w:r w:rsidR="002A6BC0" w:rsidRPr="00280A45">
        <w:rPr>
          <w:b/>
          <w:sz w:val="22"/>
          <w:szCs w:val="22"/>
        </w:rPr>
        <w:t xml:space="preserve"> </w:t>
      </w:r>
      <w:r w:rsidR="002A6BC0" w:rsidRPr="00F3155B">
        <w:rPr>
          <w:noProof/>
          <w:position w:val="-6"/>
          <w:sz w:val="22"/>
          <w:szCs w:val="22"/>
        </w:rPr>
        <w:drawing>
          <wp:inline distT="0" distB="0" distL="0" distR="0" wp14:anchorId="5C7EBC6F" wp14:editId="050FD07C">
            <wp:extent cx="201600" cy="180000"/>
            <wp:effectExtent l="19050" t="19050" r="27305" b="10795"/>
            <wp:docPr id="1364968135" name="Slik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68135" name="Slika 1364968135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18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63DA7" w14:textId="1E42ABD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brzi izbornik → </w:t>
      </w:r>
      <w:r w:rsidRPr="00280A45">
        <w:rPr>
          <w:b/>
          <w:sz w:val="22"/>
          <w:szCs w:val="22"/>
        </w:rPr>
        <w:t>Kopiraj</w:t>
      </w:r>
    </w:p>
    <w:p w14:paraId="79F7F50C" w14:textId="58B3EAEB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kliknuti mišem na mjesto kamo se želi </w:t>
      </w:r>
      <w:r w:rsidR="005C3B2D" w:rsidRPr="00280A45">
        <w:t xml:space="preserve">zalijepiti </w:t>
      </w:r>
      <w:r w:rsidRPr="00280A45">
        <w:t>kopira</w:t>
      </w:r>
      <w:r w:rsidR="005C3B2D" w:rsidRPr="00280A45">
        <w:t>n</w:t>
      </w:r>
      <w:r w:rsidRPr="00280A45">
        <w:t>i sadržaj</w:t>
      </w:r>
      <w:r w:rsidR="00181777" w:rsidRPr="00280A45">
        <w:t xml:space="preserve"> (</w:t>
      </w:r>
      <w:r w:rsidR="00D872C0" w:rsidRPr="00280A45">
        <w:t xml:space="preserve">označiti </w:t>
      </w:r>
      <w:r w:rsidR="00181777" w:rsidRPr="00280A45">
        <w:t>početn</w:t>
      </w:r>
      <w:r w:rsidR="00D872C0" w:rsidRPr="00280A45">
        <w:t>u</w:t>
      </w:r>
      <w:r w:rsidR="00181777" w:rsidRPr="00280A45">
        <w:t xml:space="preserve"> ćelij</w:t>
      </w:r>
      <w:r w:rsidR="00D872C0" w:rsidRPr="00280A45">
        <w:t>u</w:t>
      </w:r>
      <w:r w:rsidR="00181777" w:rsidRPr="00280A45">
        <w:t xml:space="preserve"> budućeg raspona na istom radnom listu, na drugom radnom listu ili u drugoj radnoj knjizi)</w:t>
      </w:r>
    </w:p>
    <w:p w14:paraId="3880D535" w14:textId="77777777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uporabiti naredbu </w:t>
      </w:r>
      <w:r w:rsidRPr="00280A45">
        <w:rPr>
          <w:b/>
        </w:rPr>
        <w:t>Zalijepi</w:t>
      </w:r>
      <w:r w:rsidRPr="00280A45">
        <w:t xml:space="preserve"> na neki od ovih načina:</w:t>
      </w:r>
    </w:p>
    <w:p w14:paraId="418011DE" w14:textId="05026217" w:rsidR="00CB420F" w:rsidRPr="00280A45" w:rsidRDefault="00CB420F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tipkovni prečac [Ctrl]+[V]</w:t>
      </w:r>
    </w:p>
    <w:p w14:paraId="693A53A7" w14:textId="7777777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kartica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skupina </w:t>
      </w:r>
      <w:r w:rsidRPr="00280A45">
        <w:rPr>
          <w:i/>
          <w:sz w:val="22"/>
          <w:szCs w:val="22"/>
        </w:rPr>
        <w:t>Međuspremnik</w:t>
      </w:r>
      <w:r w:rsidRPr="00280A45">
        <w:rPr>
          <w:sz w:val="22"/>
          <w:szCs w:val="22"/>
        </w:rPr>
        <w:t xml:space="preserve"> → </w:t>
      </w:r>
      <w:r w:rsidR="00626910" w:rsidRPr="00280A45">
        <w:rPr>
          <w:b/>
          <w:sz w:val="22"/>
          <w:szCs w:val="22"/>
        </w:rPr>
        <w:t>Lijepljenje</w:t>
      </w:r>
    </w:p>
    <w:p w14:paraId="3593311A" w14:textId="09B7495D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brzi izbornik → </w:t>
      </w:r>
      <w:r w:rsidR="00075780" w:rsidRPr="00280A45">
        <w:rPr>
          <w:b/>
          <w:sz w:val="22"/>
          <w:szCs w:val="22"/>
        </w:rPr>
        <w:t>Mogućnosti lijepljenja</w:t>
      </w:r>
      <w:r w:rsidR="00626910" w:rsidRPr="00280A45">
        <w:rPr>
          <w:sz w:val="22"/>
          <w:szCs w:val="22"/>
        </w:rPr>
        <w:t>.</w:t>
      </w:r>
    </w:p>
    <w:p w14:paraId="6581B0F3" w14:textId="3D6AB5BF" w:rsidR="000B2E38" w:rsidRPr="00280A45" w:rsidRDefault="000B2E38" w:rsidP="000B2E38">
      <w:pPr>
        <w:pStyle w:val="-BULLET"/>
        <w:numPr>
          <w:ilvl w:val="0"/>
          <w:numId w:val="0"/>
        </w:numPr>
        <w:ind w:left="1440" w:right="-10"/>
      </w:pPr>
      <w:r w:rsidRPr="00F3155B">
        <w:rPr>
          <w:noProof/>
        </w:rPr>
        <mc:AlternateContent>
          <mc:Choice Requires="wpg">
            <w:drawing>
              <wp:inline distT="0" distB="0" distL="0" distR="0" wp14:anchorId="41CB483D" wp14:editId="2E9F1C8F">
                <wp:extent cx="2491740" cy="1113790"/>
                <wp:effectExtent l="19050" t="19050" r="22860" b="10160"/>
                <wp:docPr id="1020" name="Grupa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1113790"/>
                          <a:chOff x="127455" y="-38086"/>
                          <a:chExt cx="2497642" cy="1114411"/>
                        </a:xfrm>
                      </wpg:grpSpPr>
                      <pic:pic xmlns:pic="http://schemas.openxmlformats.org/drawingml/2006/picture">
                        <pic:nvPicPr>
                          <pic:cNvPr id="1014" name="Slika 10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9803"/>
                          <a:stretch/>
                        </pic:blipFill>
                        <pic:spPr>
                          <a:xfrm>
                            <a:off x="127455" y="-38086"/>
                            <a:ext cx="1609827" cy="4669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1015" name="AutoShape 817"/>
                        <wps:cNvSpPr>
                          <a:spLocks/>
                        </wps:cNvSpPr>
                        <wps:spPr bwMode="auto">
                          <a:xfrm>
                            <a:off x="1009789" y="495310"/>
                            <a:ext cx="1481455" cy="228600"/>
                          </a:xfrm>
                          <a:prstGeom prst="callout2">
                            <a:avLst>
                              <a:gd name="adj1" fmla="val 50278"/>
                              <a:gd name="adj2" fmla="val -3644"/>
                              <a:gd name="adj3" fmla="val 50278"/>
                              <a:gd name="adj4" fmla="val -7199"/>
                              <a:gd name="adj5" fmla="val -30838"/>
                              <a:gd name="adj6" fmla="val -7245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AFD5A" w14:textId="77777777" w:rsidR="004759B7" w:rsidRPr="00C20E02" w:rsidRDefault="004759B7" w:rsidP="000B2E3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Formule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6" name="AutoShape 818"/>
                        <wps:cNvSpPr>
                          <a:spLocks/>
                        </wps:cNvSpPr>
                        <wps:spPr bwMode="auto">
                          <a:xfrm>
                            <a:off x="800262" y="65723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102500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64F46" w14:textId="77777777" w:rsidR="004759B7" w:rsidRPr="00C20E02" w:rsidRDefault="004759B7" w:rsidP="000B2E3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Vrijednosti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7" name="AutoShape 819"/>
                        <wps:cNvSpPr>
                          <a:spLocks/>
                        </wps:cNvSpPr>
                        <wps:spPr bwMode="auto">
                          <a:xfrm>
                            <a:off x="533408" y="8477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185833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BE15B" w14:textId="77777777" w:rsidR="004759B7" w:rsidRPr="00C20E02" w:rsidRDefault="004759B7" w:rsidP="000B2E3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Zalijepi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018" name="AutoShape 817"/>
                        <wps:cNvSpPr>
                          <a:spLocks/>
                        </wps:cNvSpPr>
                        <wps:spPr bwMode="auto">
                          <a:xfrm>
                            <a:off x="1542958" y="438166"/>
                            <a:ext cx="1082139" cy="228600"/>
                          </a:xfrm>
                          <a:prstGeom prst="callout2">
                            <a:avLst>
                              <a:gd name="adj1" fmla="val 41945"/>
                              <a:gd name="adj2" fmla="val -2358"/>
                              <a:gd name="adj3" fmla="val 41945"/>
                              <a:gd name="adj4" fmla="val -15557"/>
                              <a:gd name="adj5" fmla="val 2499"/>
                              <a:gd name="adj6" fmla="val -15603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1515A" w14:textId="77777777" w:rsidR="004759B7" w:rsidRPr="00C20E02" w:rsidRDefault="004759B7" w:rsidP="000B2E3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B483D" id="Grupa 1020" o:spid="_x0000_s1058" style="width:196.2pt;height:87.7pt;mso-position-horizontal-relative:char;mso-position-vertical-relative:line" coordorigin="1274,-380" coordsize="24976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">
                <v:shape id="Slika 1014" o:spid="_x0000_s1059" type="#_x0000_t75" style="position:absolute;left:1274;top:-380;width:16098;height: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" stroked="t" strokecolor="#44546a [3215]">
                  <v:imagedata r:id="rId73" o:title="" croptop="1f" cropbottom="6424f"/>
                  <v:path arrowok="t"/>
                </v:shape>
                <v:shape id="_x0000_s1060" type="#_x0000_t42" style="position:absolute;left:10097;top:4953;width:148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" adj="-1565,-6661,-1555,10860,-787,10860" strokeweight=".25pt">
                  <v:textbox inset="0,1.3mm,0,0">
                    <w:txbxContent>
                      <w:p w14:paraId="709AFD5A" w14:textId="77777777" w:rsidR="004759B7" w:rsidRPr="00C20E02" w:rsidRDefault="004759B7" w:rsidP="000B2E3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Formule</w:t>
                        </w:r>
                      </w:p>
                    </w:txbxContent>
                  </v:textbox>
                </v:shape>
                <v:shape id="_x0000_s1061" type="#_x0000_t42" style="position:absolute;left:8002;top:6572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" adj="-1901,-22140,-1890,10860,-956,10860" strokeweight=".25pt">
                  <v:textbox inset="0,1.3mm,0,0">
                    <w:txbxContent>
                      <w:p w14:paraId="04F64F46" w14:textId="77777777" w:rsidR="004759B7" w:rsidRPr="00C20E02" w:rsidRDefault="004759B7" w:rsidP="000B2E3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Vrijednosti</w:t>
                        </w:r>
                      </w:p>
                    </w:txbxContent>
                  </v:textbox>
                </v:shape>
                <v:shape id="_x0000_s1062" type="#_x0000_t42" style="position:absolute;left:5334;top:8477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" adj="-1901,-40140,-1890,10860,-956,10860" strokeweight=".25pt">
                  <v:textbox inset="0,1.3mm,0,0">
                    <w:txbxContent>
                      <w:p w14:paraId="784BE15B" w14:textId="77777777" w:rsidR="004759B7" w:rsidRPr="00C20E02" w:rsidRDefault="004759B7" w:rsidP="000B2E3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Zalijepi</w:t>
                        </w:r>
                      </w:p>
                    </w:txbxContent>
                  </v:textbox>
                </v:shape>
                <v:shape id="_x0000_s1063" type="#_x0000_t42" style="position:absolute;left:15429;top:4381;width:10821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" adj="-3370,540,-3360,9060,-509,9060" strokeweight=".25pt">
                  <v:textbox inset="0,1.3mm,0,0">
                    <w:txbxContent>
                      <w:p w14:paraId="1211515A" w14:textId="77777777" w:rsidR="004759B7" w:rsidRPr="00C20E02" w:rsidRDefault="004759B7" w:rsidP="000B2E38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ECADB6" w14:textId="7FDC149F" w:rsidR="00B5197E" w:rsidRPr="00280A45" w:rsidRDefault="00CB420F" w:rsidP="0037626A">
      <w:pPr>
        <w:pStyle w:val="-BULLET"/>
        <w:numPr>
          <w:ilvl w:val="0"/>
          <w:numId w:val="0"/>
        </w:numPr>
        <w:ind w:right="-10"/>
      </w:pPr>
      <w:r w:rsidRPr="00280A45">
        <w:t xml:space="preserve">Među mogućnostima </w:t>
      </w:r>
      <w:r w:rsidR="00202AE8" w:rsidRPr="00280A45">
        <w:t xml:space="preserve">lijepljenja </w:t>
      </w:r>
      <w:r w:rsidRPr="00280A45">
        <w:t xml:space="preserve">nalaze </w:t>
      </w:r>
      <w:r w:rsidR="00202AE8" w:rsidRPr="00280A45">
        <w:t xml:space="preserve">se </w:t>
      </w:r>
      <w:r w:rsidRPr="00280A45">
        <w:t>n</w:t>
      </w:r>
      <w:r w:rsidR="0037626A" w:rsidRPr="00280A45">
        <w:t xml:space="preserve">aredba </w:t>
      </w:r>
      <w:r w:rsidR="0037626A" w:rsidRPr="00280A45">
        <w:rPr>
          <w:b/>
        </w:rPr>
        <w:t>Zalijepi</w:t>
      </w:r>
      <w:r w:rsidR="0037626A" w:rsidRPr="00280A45">
        <w:t xml:space="preserve"> </w:t>
      </w:r>
      <w:r w:rsidRPr="00280A45">
        <w:t xml:space="preserve">koja će </w:t>
      </w:r>
      <w:r w:rsidR="0037626A" w:rsidRPr="00280A45">
        <w:t>zalijepit</w:t>
      </w:r>
      <w:r w:rsidRPr="00280A45">
        <w:t>i</w:t>
      </w:r>
      <w:r w:rsidR="0037626A" w:rsidRPr="00280A45">
        <w:t xml:space="preserve"> sve što ćelija sadrži, naredba </w:t>
      </w:r>
      <w:r w:rsidR="0037626A" w:rsidRPr="00280A45">
        <w:rPr>
          <w:b/>
        </w:rPr>
        <w:t>Vrijednosti</w:t>
      </w:r>
      <w:r w:rsidR="0037626A" w:rsidRPr="00280A45">
        <w:t xml:space="preserve"> </w:t>
      </w:r>
      <w:r w:rsidR="00202AE8" w:rsidRPr="00280A45">
        <w:t xml:space="preserve">koja </w:t>
      </w:r>
      <w:r w:rsidR="0037626A" w:rsidRPr="00280A45">
        <w:t xml:space="preserve">lijepi samo vrijednosti, naredba </w:t>
      </w:r>
      <w:r w:rsidR="0037626A" w:rsidRPr="00280A45">
        <w:rPr>
          <w:b/>
        </w:rPr>
        <w:t>Formula</w:t>
      </w:r>
      <w:r w:rsidR="0037626A" w:rsidRPr="00280A45">
        <w:t xml:space="preserve"> </w:t>
      </w:r>
      <w:r w:rsidR="00202AE8" w:rsidRPr="00280A45">
        <w:t xml:space="preserve">koja lijepi </w:t>
      </w:r>
      <w:r w:rsidR="0037626A" w:rsidRPr="00280A45">
        <w:t>formule</w:t>
      </w:r>
      <w:r w:rsidR="008139EF" w:rsidRPr="00280A45">
        <w:t>,</w:t>
      </w:r>
      <w:r w:rsidR="0037626A" w:rsidRPr="00280A45">
        <w:t xml:space="preserve"> ali i vrijednosti tamo gdje nema formula </w:t>
      </w:r>
      <w:r w:rsidR="00F22B48">
        <w:t>te</w:t>
      </w:r>
      <w:r w:rsidR="0037626A" w:rsidRPr="00280A45">
        <w:t xml:space="preserve"> naredba </w:t>
      </w:r>
      <w:r w:rsidR="0037626A" w:rsidRPr="00280A45">
        <w:rPr>
          <w:b/>
        </w:rPr>
        <w:t>Oblikovanje</w:t>
      </w:r>
      <w:r w:rsidR="0037626A" w:rsidRPr="00280A45">
        <w:t xml:space="preserve"> </w:t>
      </w:r>
      <w:r w:rsidR="00202AE8" w:rsidRPr="00280A45">
        <w:t xml:space="preserve">koja </w:t>
      </w:r>
      <w:r w:rsidR="008139EF" w:rsidRPr="00280A45">
        <w:t xml:space="preserve">lijepi </w:t>
      </w:r>
      <w:r w:rsidR="0037626A" w:rsidRPr="00280A45">
        <w:t>samo oblikovanja.</w:t>
      </w:r>
      <w:r w:rsidR="00202AE8" w:rsidRPr="00280A45">
        <w:t xml:space="preserve"> </w:t>
      </w:r>
    </w:p>
    <w:p w14:paraId="51D862BB" w14:textId="20AC1B67" w:rsidR="00177C06" w:rsidRPr="00280A45" w:rsidRDefault="00177C06" w:rsidP="00177C06">
      <w:pPr>
        <w:pStyle w:val="-TEKST"/>
        <w:spacing w:before="120"/>
        <w:ind w:right="-11"/>
        <w:jc w:val="left"/>
      </w:pPr>
      <w:r w:rsidRPr="00280A45">
        <w:t xml:space="preserve">Sadržaj ćelije može </w:t>
      </w:r>
      <w:r w:rsidR="00F22B48" w:rsidRPr="00280A45">
        <w:t xml:space="preserve">se </w:t>
      </w:r>
      <w:r w:rsidRPr="00280A45">
        <w:t>kopirati i pomoću miša:</w:t>
      </w:r>
    </w:p>
    <w:p w14:paraId="755071D4" w14:textId="77777777" w:rsidR="00177C06" w:rsidRPr="00280A45" w:rsidRDefault="00177C06" w:rsidP="00177C06">
      <w:pPr>
        <w:pStyle w:val="NUMBERRED"/>
        <w:numPr>
          <w:ilvl w:val="0"/>
          <w:numId w:val="83"/>
        </w:numPr>
        <w:ind w:right="-10"/>
      </w:pPr>
      <w:r w:rsidRPr="00280A45">
        <w:t>označiti ćeliju ili raspon ćelija</w:t>
      </w:r>
    </w:p>
    <w:p w14:paraId="2A2BC050" w14:textId="77777777" w:rsidR="00177C06" w:rsidRPr="00280A45" w:rsidRDefault="00177C06" w:rsidP="00177C06">
      <w:pPr>
        <w:pStyle w:val="NUMBERRED"/>
        <w:numPr>
          <w:ilvl w:val="0"/>
          <w:numId w:val="21"/>
        </w:numPr>
        <w:ind w:right="-10"/>
      </w:pPr>
      <w:r w:rsidRPr="00F3155B">
        <w:rPr>
          <w:noProof/>
        </w:rPr>
        <w:drawing>
          <wp:anchor distT="0" distB="0" distL="114300" distR="114300" simplePos="0" relativeHeight="251937792" behindDoc="0" locked="0" layoutInCell="1" allowOverlap="1" wp14:anchorId="228C24F8" wp14:editId="75730FFD">
            <wp:simplePos x="0" y="0"/>
            <wp:positionH relativeFrom="column">
              <wp:posOffset>4266565</wp:posOffset>
            </wp:positionH>
            <wp:positionV relativeFrom="paragraph">
              <wp:posOffset>189392</wp:posOffset>
            </wp:positionV>
            <wp:extent cx="255181" cy="307440"/>
            <wp:effectExtent l="0" t="0" r="0" b="0"/>
            <wp:wrapNone/>
            <wp:docPr id="1187056876" name="Slika 118705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" cy="3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A45">
        <w:t>postaviti pokazivač miša na njihov rub</w:t>
      </w:r>
    </w:p>
    <w:p w14:paraId="6B7D7EEC" w14:textId="77777777" w:rsidR="00177C06" w:rsidRPr="00280A45" w:rsidRDefault="00177C06" w:rsidP="00177C06">
      <w:pPr>
        <w:pStyle w:val="NUMBERRED"/>
        <w:numPr>
          <w:ilvl w:val="0"/>
          <w:numId w:val="21"/>
        </w:numPr>
        <w:ind w:right="-10"/>
      </w:pPr>
      <w:r w:rsidRPr="00280A45">
        <w:t>pritisnuti lijevu tipku miša da bi pokazivač miša poprimio oblik</w:t>
      </w:r>
    </w:p>
    <w:p w14:paraId="487B16F9" w14:textId="77777777" w:rsidR="00177C06" w:rsidRPr="00280A45" w:rsidRDefault="00177C06" w:rsidP="00177C06">
      <w:pPr>
        <w:pStyle w:val="NUMBERRED"/>
        <w:numPr>
          <w:ilvl w:val="0"/>
          <w:numId w:val="21"/>
        </w:numPr>
        <w:ind w:right="-10"/>
      </w:pPr>
      <w:r w:rsidRPr="00280A45">
        <w:t>pritisnuti tipku [Ctrl]</w:t>
      </w:r>
    </w:p>
    <w:p w14:paraId="63626C0F" w14:textId="43007FA7" w:rsidR="00177C06" w:rsidRPr="00280A45" w:rsidRDefault="00177C06" w:rsidP="00177C06">
      <w:pPr>
        <w:pStyle w:val="NUMBERRED"/>
        <w:numPr>
          <w:ilvl w:val="0"/>
          <w:numId w:val="21"/>
        </w:numPr>
        <w:ind w:right="-10"/>
      </w:pPr>
      <w:r w:rsidRPr="00280A45">
        <w:t>odvući označeni raspon na drugo mjesto.</w:t>
      </w:r>
    </w:p>
    <w:p w14:paraId="052DF307" w14:textId="77777777" w:rsidR="00177C06" w:rsidRPr="00280A45" w:rsidRDefault="00177C06" w:rsidP="00ED33AD">
      <w:pPr>
        <w:pStyle w:val="NUMBERRED"/>
        <w:numPr>
          <w:ilvl w:val="0"/>
          <w:numId w:val="0"/>
        </w:numPr>
        <w:ind w:left="697" w:right="-10"/>
      </w:pPr>
    </w:p>
    <w:p w14:paraId="1BFF14CD" w14:textId="638D7A85" w:rsidR="00B5197E" w:rsidRPr="00280A45" w:rsidRDefault="00B5197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97" w:name="a392"/>
      <w:bookmarkStart w:id="98" w:name="_Toc150638101"/>
      <w:bookmarkStart w:id="99" w:name="_Toc152597494"/>
      <w:bookmarkStart w:id="100" w:name="_Toc152597569"/>
      <w:r w:rsidRPr="00280A45">
        <w:rPr>
          <w:lang w:eastAsia="en-US"/>
        </w:rPr>
        <w:t>Kopiranje pomoću automatske ispune</w:t>
      </w:r>
      <w:bookmarkEnd w:id="97"/>
      <w:bookmarkEnd w:id="98"/>
      <w:bookmarkEnd w:id="99"/>
      <w:bookmarkEnd w:id="100"/>
    </w:p>
    <w:p w14:paraId="23CDB439" w14:textId="77777777" w:rsidR="00B5197E" w:rsidRPr="00280A45" w:rsidRDefault="00B5197E" w:rsidP="00B5197E">
      <w:pPr>
        <w:pStyle w:val="-TEKST"/>
        <w:ind w:right="-10"/>
        <w:jc w:val="left"/>
      </w:pPr>
      <w:r w:rsidRPr="00280A45">
        <w:t>Program</w:t>
      </w:r>
      <w:r w:rsidRPr="00280A45">
        <w:rPr>
          <w:i/>
          <w:iCs/>
        </w:rPr>
        <w:t xml:space="preserve"> </w:t>
      </w:r>
      <w:r w:rsidRPr="008345D1">
        <w:t>Excel</w:t>
      </w:r>
      <w:r w:rsidRPr="00280A45">
        <w:t xml:space="preserve"> omogućava kopiranje sadržaja ćelije pomoću automatske ispune:</w:t>
      </w:r>
    </w:p>
    <w:p w14:paraId="2587A794" w14:textId="77777777" w:rsidR="00B5197E" w:rsidRPr="00280A45" w:rsidRDefault="00B5197E">
      <w:pPr>
        <w:pStyle w:val="NUMBERRED"/>
        <w:numPr>
          <w:ilvl w:val="0"/>
          <w:numId w:val="55"/>
        </w:numPr>
        <w:ind w:right="-10"/>
      </w:pPr>
      <w:r w:rsidRPr="00280A45">
        <w:t>označiti ćelije koje se žele kopirati</w:t>
      </w:r>
    </w:p>
    <w:p w14:paraId="6034AD6F" w14:textId="245214BC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>pov</w:t>
      </w:r>
      <w:r w:rsidR="002B2B44">
        <w:t>ući</w:t>
      </w:r>
      <w:r w:rsidRPr="00280A45">
        <w:t xml:space="preserve"> držač za ispunu preko ćelija koje treba ispuniti</w:t>
      </w:r>
    </w:p>
    <w:p w14:paraId="5FEE5EE7" w14:textId="77777777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>otpustiti tipku miša.</w:t>
      </w:r>
    </w:p>
    <w:p w14:paraId="56BBAD1E" w14:textId="35FBC948" w:rsidR="00B5197E" w:rsidRPr="00280A45" w:rsidRDefault="00455799" w:rsidP="00B5197E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10464" behindDoc="0" locked="0" layoutInCell="1" allowOverlap="1" wp14:anchorId="642A2AD2" wp14:editId="7F0975AE">
            <wp:simplePos x="0" y="0"/>
            <wp:positionH relativeFrom="column">
              <wp:posOffset>2217420</wp:posOffset>
            </wp:positionH>
            <wp:positionV relativeFrom="paragraph">
              <wp:posOffset>335280</wp:posOffset>
            </wp:positionV>
            <wp:extent cx="176530" cy="167005"/>
            <wp:effectExtent l="0" t="0" r="0" b="0"/>
            <wp:wrapNone/>
            <wp:docPr id="1132" name="Slika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97E" w:rsidRPr="00280A45">
        <w:t xml:space="preserve">Držač za ispunu je mali kvadrat u donjem desnom kutu okvira za označavanje </w:t>
      </w:r>
      <w:r w:rsidR="003814E2" w:rsidRPr="00280A45">
        <w:t xml:space="preserve">aktivne </w:t>
      </w:r>
      <w:r w:rsidR="00B5197E" w:rsidRPr="00280A45">
        <w:t xml:space="preserve">ćelije. Kada se mišem pokaže na držač za ispunu, pokazivač se pretvara u crni križić (      ). </w:t>
      </w:r>
    </w:p>
    <w:p w14:paraId="17659BE3" w14:textId="014B0008" w:rsidR="00325C42" w:rsidRPr="00280A45" w:rsidRDefault="00325C42" w:rsidP="00B5197E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62688" behindDoc="0" locked="0" layoutInCell="1" allowOverlap="1" wp14:anchorId="2C93CF38" wp14:editId="26FF53FA">
            <wp:simplePos x="0" y="0"/>
            <wp:positionH relativeFrom="column">
              <wp:posOffset>-30480</wp:posOffset>
            </wp:positionH>
            <wp:positionV relativeFrom="paragraph">
              <wp:posOffset>25718</wp:posOffset>
            </wp:positionV>
            <wp:extent cx="847090" cy="351790"/>
            <wp:effectExtent l="0" t="0" r="0" b="0"/>
            <wp:wrapNone/>
            <wp:docPr id="1021" name="Slika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automatska ispuna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D32A2" w14:textId="0CC97246" w:rsidR="00B5197E" w:rsidRPr="00280A45" w:rsidRDefault="00B5197E" w:rsidP="00B5197E">
      <w:pPr>
        <w:pStyle w:val="-TEKST"/>
        <w:ind w:right="-10"/>
        <w:jc w:val="left"/>
      </w:pPr>
    </w:p>
    <w:p w14:paraId="3EBC6FC8" w14:textId="2F3A0452" w:rsidR="00FF163A" w:rsidRPr="00280A45" w:rsidRDefault="00FF163A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01" w:name="a393"/>
      <w:bookmarkStart w:id="102" w:name="_Toc150638102"/>
      <w:bookmarkStart w:id="103" w:name="_Toc152597495"/>
      <w:bookmarkStart w:id="104" w:name="_Toc152597570"/>
      <w:r w:rsidRPr="00280A45">
        <w:rPr>
          <w:lang w:eastAsia="en-US"/>
        </w:rPr>
        <w:lastRenderedPageBreak/>
        <w:t>Izrada nizova podataka</w:t>
      </w:r>
      <w:bookmarkEnd w:id="101"/>
      <w:bookmarkEnd w:id="102"/>
      <w:bookmarkEnd w:id="103"/>
      <w:bookmarkEnd w:id="104"/>
    </w:p>
    <w:p w14:paraId="5E191A1B" w14:textId="66BAF160" w:rsidR="00B5197E" w:rsidRPr="00280A45" w:rsidRDefault="00B5197E" w:rsidP="00B5197E">
      <w:pPr>
        <w:pStyle w:val="-TEKST"/>
        <w:ind w:right="-10"/>
        <w:jc w:val="left"/>
      </w:pPr>
      <w:r w:rsidRPr="00280A45">
        <w:t xml:space="preserve">Pomoću automatske ispune mogu se izraditi nizovi uzastopnih podataka (brojeva, datuma ili teksta). Potrebno je unijeti početne elemente u nizu (jedan ili dva) i povlačiti držač za ispunu označenih ćelija na druge ćelije dok se niz dovoljno ne proširi kako bi se smjestili svi potrebni podaci. </w:t>
      </w:r>
    </w:p>
    <w:p w14:paraId="040B5E78" w14:textId="4853EA2C" w:rsidR="00893AEC" w:rsidRPr="00280A45" w:rsidRDefault="00893AEC" w:rsidP="00B5197E">
      <w:pPr>
        <w:pStyle w:val="-TEKST"/>
        <w:ind w:right="-10"/>
        <w:jc w:val="left"/>
      </w:pPr>
      <w:r w:rsidRPr="00280A45">
        <w:t xml:space="preserve">Na primjer, za niz rednih brojeva u prvu ćeliju </w:t>
      </w:r>
      <w:r w:rsidR="00B9723F" w:rsidRPr="00280A45">
        <w:t>treba upisati 1</w:t>
      </w:r>
      <w:r w:rsidR="00516730" w:rsidRPr="00280A45">
        <w:t>.</w:t>
      </w:r>
      <w:r w:rsidR="00B9723F" w:rsidRPr="00280A45">
        <w:t xml:space="preserve"> kao početni broj niza, a zatim povlačiti držač za ispunu preko ćelija koje treba ispuniti.</w:t>
      </w:r>
    </w:p>
    <w:p w14:paraId="4333E135" w14:textId="18E93D1F" w:rsidR="00B5197E" w:rsidRPr="00280A45" w:rsidRDefault="00B9723F" w:rsidP="00B5197E">
      <w:pPr>
        <w:pStyle w:val="-TEKST"/>
        <w:ind w:right="-10"/>
        <w:jc w:val="left"/>
      </w:pPr>
      <w:r w:rsidRPr="00280A45">
        <w:t>Z</w:t>
      </w:r>
      <w:r w:rsidR="00B5197E" w:rsidRPr="00280A45">
        <w:t>a niz parnih brojeva potrebno je upisati 2 u prvu ćeliju i 4 u drugu ćeliju, odabrati obje ćelije, a zatim uporabiti držač za ispunu kako bi se niz proširio do željene vrijednosti.</w:t>
      </w:r>
    </w:p>
    <w:p w14:paraId="38539043" w14:textId="2E938E9B" w:rsidR="00B5197E" w:rsidRPr="00280A45" w:rsidRDefault="00B5197E" w:rsidP="00B5197E">
      <w:pPr>
        <w:pStyle w:val="-TEKST"/>
        <w:ind w:right="-10"/>
        <w:jc w:val="left"/>
      </w:pPr>
      <w:r w:rsidRPr="00280A45">
        <w:t xml:space="preserve">Ako je potrebno unijeti nazive mjeseci, u prvu se ćeliju upiše </w:t>
      </w:r>
      <w:r w:rsidRPr="002B2B44">
        <w:t>„</w:t>
      </w:r>
      <w:r w:rsidRPr="008345D1">
        <w:t>Siječanj</w:t>
      </w:r>
      <w:r w:rsidRPr="002B2B44">
        <w:t>“</w:t>
      </w:r>
      <w:r w:rsidRPr="00280A45">
        <w:t xml:space="preserve"> i držač za ispunu povuče se do ćelije s </w:t>
      </w:r>
      <w:r w:rsidR="002B2B44" w:rsidRPr="00280A45">
        <w:t xml:space="preserve">nazivom </w:t>
      </w:r>
      <w:r w:rsidRPr="00280A45">
        <w:t>posljednj</w:t>
      </w:r>
      <w:r w:rsidR="002B2B44">
        <w:t>eg</w:t>
      </w:r>
      <w:r w:rsidRPr="00280A45">
        <w:t xml:space="preserve"> mjeseca.</w:t>
      </w:r>
    </w:p>
    <w:p w14:paraId="78D2244A" w14:textId="3FE932BE" w:rsidR="00B5197E" w:rsidRPr="00280A45" w:rsidRDefault="00177C06" w:rsidP="00B5197E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938816" behindDoc="1" locked="0" layoutInCell="1" allowOverlap="1" wp14:anchorId="2FF46C9C" wp14:editId="2512F44D">
            <wp:simplePos x="0" y="0"/>
            <wp:positionH relativeFrom="column">
              <wp:posOffset>3120267</wp:posOffset>
            </wp:positionH>
            <wp:positionV relativeFrom="paragraph">
              <wp:posOffset>9022</wp:posOffset>
            </wp:positionV>
            <wp:extent cx="1530350" cy="1142365"/>
            <wp:effectExtent l="19050" t="19050" r="12700" b="19685"/>
            <wp:wrapTight wrapText="bothSides">
              <wp:wrapPolygon edited="0">
                <wp:start x="-269" y="-360"/>
                <wp:lineTo x="-269" y="21612"/>
                <wp:lineTo x="21510" y="21612"/>
                <wp:lineTo x="21510" y="-360"/>
                <wp:lineTo x="-269" y="-360"/>
              </wp:wrapPolygon>
            </wp:wrapTight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7 mogućnosti samoispune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0" t="36846"/>
                    <a:stretch/>
                  </pic:blipFill>
                  <pic:spPr bwMode="auto">
                    <a:xfrm>
                      <a:off x="0" y="0"/>
                      <a:ext cx="1530350" cy="11423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197E" w:rsidRPr="00280A45">
        <w:t xml:space="preserve">Nakon što se završi kopiranje podataka pomoću automatske ispune, pojavljuje se oznaka </w:t>
      </w:r>
      <w:r w:rsidR="00B5197E" w:rsidRPr="00280A45">
        <w:rPr>
          <w:b/>
        </w:rPr>
        <w:t>Mogućnosti automatske ispune</w:t>
      </w:r>
      <w:r w:rsidR="00B5197E" w:rsidRPr="00280A45">
        <w:t xml:space="preserve"> </w:t>
      </w:r>
      <w:r w:rsidR="00455799" w:rsidRPr="00F3155B">
        <w:rPr>
          <w:bCs w:val="0"/>
          <w:noProof/>
          <w:position w:val="-6"/>
        </w:rPr>
        <w:drawing>
          <wp:inline distT="0" distB="0" distL="0" distR="0" wp14:anchorId="14DFB8E0" wp14:editId="65C42CA9">
            <wp:extent cx="248602" cy="163145"/>
            <wp:effectExtent l="19050" t="19050" r="18415" b="2794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ka 8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" cy="163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5197E" w:rsidRPr="00280A45">
        <w:t xml:space="preserve"> odmah ispod ispunjenoga dijela. Pritiskom na oznaku pojavljuje se popis za odabir načina ispune podataka.</w:t>
      </w:r>
    </w:p>
    <w:p w14:paraId="30C735CD" w14:textId="3F59D4E1" w:rsidR="00FB5344" w:rsidRPr="00280A45" w:rsidRDefault="00FB5344" w:rsidP="0057157E">
      <w:pPr>
        <w:pStyle w:val="-TEKST"/>
        <w:spacing w:before="60"/>
        <w:ind w:right="-11"/>
        <w:jc w:val="left"/>
      </w:pPr>
    </w:p>
    <w:p w14:paraId="2309E3CF" w14:textId="7D79E657" w:rsidR="00B5197E" w:rsidRPr="00280A45" w:rsidRDefault="00B5197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05" w:name="a394"/>
      <w:bookmarkStart w:id="106" w:name="_Toc150638103"/>
      <w:bookmarkStart w:id="107" w:name="_Toc152597496"/>
      <w:bookmarkStart w:id="108" w:name="_Toc152597571"/>
      <w:r w:rsidRPr="00280A45">
        <w:rPr>
          <w:lang w:eastAsia="en-US"/>
        </w:rPr>
        <w:t>Premještanje sadržaja ćelija</w:t>
      </w:r>
      <w:bookmarkEnd w:id="105"/>
      <w:bookmarkEnd w:id="106"/>
      <w:bookmarkEnd w:id="107"/>
      <w:bookmarkEnd w:id="108"/>
    </w:p>
    <w:p w14:paraId="4D7543D5" w14:textId="5FC48113" w:rsidR="00B5197E" w:rsidRPr="00280A45" w:rsidRDefault="00B5197E" w:rsidP="00B5197E">
      <w:pPr>
        <w:pStyle w:val="-TEKST"/>
        <w:ind w:right="-10"/>
        <w:jc w:val="left"/>
      </w:pPr>
      <w:r w:rsidRPr="00280A45">
        <w:t>Premještanje sadržaja ćelije ili raspona ćelija u</w:t>
      </w:r>
      <w:r w:rsidR="00DC0060" w:rsidRPr="00280A45">
        <w:t xml:space="preserve"> istome radnom</w:t>
      </w:r>
      <w:r w:rsidRPr="00280A45">
        <w:t xml:space="preserve"> list</w:t>
      </w:r>
      <w:r w:rsidR="00DC0060" w:rsidRPr="00280A45">
        <w:t>u</w:t>
      </w:r>
      <w:r w:rsidRPr="00280A45">
        <w:t xml:space="preserve"> </w:t>
      </w:r>
      <w:r w:rsidR="00DC0060" w:rsidRPr="00280A45">
        <w:t>u drugi</w:t>
      </w:r>
      <w:r w:rsidRPr="00280A45">
        <w:t xml:space="preserve"> radni list i </w:t>
      </w:r>
      <w:r w:rsidR="00DC0060" w:rsidRPr="00280A45">
        <w:t xml:space="preserve">u drugu </w:t>
      </w:r>
      <w:r w:rsidRPr="00280A45">
        <w:t>otvoren</w:t>
      </w:r>
      <w:r w:rsidR="00DC0060" w:rsidRPr="00280A45">
        <w:t>u</w:t>
      </w:r>
      <w:r w:rsidRPr="00280A45">
        <w:t xml:space="preserve"> radn</w:t>
      </w:r>
      <w:r w:rsidR="00DC0060" w:rsidRPr="00280A45">
        <w:t>u</w:t>
      </w:r>
      <w:r w:rsidRPr="00280A45">
        <w:t xml:space="preserve"> knjig</w:t>
      </w:r>
      <w:r w:rsidR="00DC0060" w:rsidRPr="00280A45">
        <w:t>u</w:t>
      </w:r>
      <w:r w:rsidRPr="00280A45">
        <w:t xml:space="preserve"> slično je kopiranju, osim što se podaci uklanjaju s izvornoga mjesta i postavljaju se na novo mjesto. I premještanje se radi u četiri osnovna koraka:</w:t>
      </w:r>
    </w:p>
    <w:p w14:paraId="26B80EBC" w14:textId="77777777" w:rsidR="00B5197E" w:rsidRPr="00280A45" w:rsidRDefault="00B5197E">
      <w:pPr>
        <w:pStyle w:val="NUMBERRED"/>
        <w:numPr>
          <w:ilvl w:val="0"/>
          <w:numId w:val="56"/>
        </w:numPr>
        <w:ind w:right="-10"/>
      </w:pPr>
      <w:r w:rsidRPr="00280A45">
        <w:t xml:space="preserve">označiti </w:t>
      </w:r>
      <w:r w:rsidR="00FD2A1D" w:rsidRPr="00280A45">
        <w:t>to</w:t>
      </w:r>
      <w:r w:rsidRPr="00280A45">
        <w:t xml:space="preserve"> što se želi premjestiti (ćelija ili raspon ćelija)</w:t>
      </w:r>
    </w:p>
    <w:p w14:paraId="7E19F94A" w14:textId="77777777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uporabiti naredbu </w:t>
      </w:r>
      <w:r w:rsidRPr="00280A45">
        <w:rPr>
          <w:b/>
        </w:rPr>
        <w:t>Izreži</w:t>
      </w:r>
      <w:r w:rsidRPr="00280A45">
        <w:t xml:space="preserve"> na neki od ovih načina:</w:t>
      </w:r>
    </w:p>
    <w:p w14:paraId="20DAEDA7" w14:textId="42C89A29" w:rsidR="00B172A4" w:rsidRPr="00280A45" w:rsidRDefault="00B172A4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tipkovni</w:t>
      </w:r>
      <w:r w:rsidRPr="00280A45">
        <w:rPr>
          <w:sz w:val="22"/>
        </w:rPr>
        <w:t xml:space="preserve"> prečac [Ctrl]+[X]</w:t>
      </w:r>
    </w:p>
    <w:p w14:paraId="457D9886" w14:textId="20ACD102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kartica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skupina </w:t>
      </w:r>
      <w:r w:rsidRPr="00280A45">
        <w:rPr>
          <w:i/>
          <w:sz w:val="22"/>
          <w:szCs w:val="22"/>
        </w:rPr>
        <w:t>Međuspremnik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 xml:space="preserve">Izreži </w:t>
      </w:r>
    </w:p>
    <w:p w14:paraId="7E512444" w14:textId="7777777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</w:rPr>
      </w:pPr>
      <w:r w:rsidRPr="00280A45">
        <w:rPr>
          <w:sz w:val="22"/>
          <w:szCs w:val="22"/>
        </w:rPr>
        <w:t>brzi</w:t>
      </w:r>
      <w:r w:rsidRPr="00280A45">
        <w:rPr>
          <w:sz w:val="22"/>
        </w:rPr>
        <w:t xml:space="preserve"> izbornik </w:t>
      </w:r>
      <w:r w:rsidRPr="00280A45">
        <w:rPr>
          <w:rFonts w:cs="Arial"/>
          <w:sz w:val="22"/>
          <w:szCs w:val="22"/>
        </w:rPr>
        <w:t xml:space="preserve">→ </w:t>
      </w:r>
      <w:r w:rsidRPr="00280A45">
        <w:rPr>
          <w:b/>
          <w:sz w:val="22"/>
        </w:rPr>
        <w:t>Izreži</w:t>
      </w:r>
      <w:r w:rsidR="008139EF" w:rsidRPr="00280A45">
        <w:rPr>
          <w:b/>
          <w:sz w:val="22"/>
        </w:rPr>
        <w:t xml:space="preserve"> </w:t>
      </w:r>
      <w:r w:rsidR="008139EF" w:rsidRPr="00F3155B">
        <w:rPr>
          <w:noProof/>
          <w:position w:val="-6"/>
          <w:sz w:val="22"/>
        </w:rPr>
        <w:drawing>
          <wp:inline distT="0" distB="0" distL="0" distR="0" wp14:anchorId="3B8FE816" wp14:editId="1AC75A21">
            <wp:extent cx="219075" cy="161925"/>
            <wp:effectExtent l="19050" t="19050" r="28575" b="28575"/>
            <wp:docPr id="1023" name="Slika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Slika 1023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4" b="9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69394" w14:textId="30260DC1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kliknuti mišem na mjesto </w:t>
      </w:r>
      <w:r w:rsidR="002B2B44">
        <w:t>g</w:t>
      </w:r>
      <w:r w:rsidR="00FC158D">
        <w:t>d</w:t>
      </w:r>
      <w:r w:rsidR="002B2B44">
        <w:t xml:space="preserve">je </w:t>
      </w:r>
      <w:r w:rsidRPr="00280A45">
        <w:t>se želi premjestiti sadržaj</w:t>
      </w:r>
    </w:p>
    <w:p w14:paraId="4C887E1D" w14:textId="77777777" w:rsidR="00B5197E" w:rsidRPr="00280A45" w:rsidRDefault="00B5197E">
      <w:pPr>
        <w:pStyle w:val="NUMBERRED"/>
        <w:numPr>
          <w:ilvl w:val="0"/>
          <w:numId w:val="21"/>
        </w:numPr>
        <w:ind w:right="-10"/>
      </w:pPr>
      <w:r w:rsidRPr="00280A45">
        <w:t xml:space="preserve">uporabiti naredbu </w:t>
      </w:r>
      <w:r w:rsidRPr="00280A45">
        <w:rPr>
          <w:b/>
        </w:rPr>
        <w:t>Zalijepi</w:t>
      </w:r>
      <w:r w:rsidRPr="00280A45">
        <w:t xml:space="preserve"> na neki od ovih načina:</w:t>
      </w:r>
    </w:p>
    <w:p w14:paraId="085A8711" w14:textId="53F5DB2E" w:rsidR="00B172A4" w:rsidRPr="00280A45" w:rsidRDefault="00B172A4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>tipkovni</w:t>
      </w:r>
      <w:r w:rsidRPr="00280A45">
        <w:rPr>
          <w:sz w:val="22"/>
        </w:rPr>
        <w:t xml:space="preserve"> prečac [Ctrl]+[V]</w:t>
      </w:r>
    </w:p>
    <w:p w14:paraId="2B5B0736" w14:textId="7219ABC7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kartica </w:t>
      </w:r>
      <w:r w:rsidRPr="00280A45">
        <w:rPr>
          <w:i/>
          <w:sz w:val="22"/>
          <w:szCs w:val="22"/>
        </w:rPr>
        <w:t>Polazno</w:t>
      </w:r>
      <w:r w:rsidRPr="00280A45">
        <w:rPr>
          <w:sz w:val="22"/>
          <w:szCs w:val="22"/>
        </w:rPr>
        <w:t xml:space="preserve"> → skupina </w:t>
      </w:r>
      <w:r w:rsidRPr="00280A45">
        <w:rPr>
          <w:i/>
          <w:sz w:val="22"/>
          <w:szCs w:val="22"/>
        </w:rPr>
        <w:t>Međuspremnik</w:t>
      </w:r>
      <w:r w:rsidRPr="00280A45">
        <w:rPr>
          <w:sz w:val="22"/>
          <w:szCs w:val="22"/>
        </w:rPr>
        <w:t xml:space="preserve"> → </w:t>
      </w:r>
      <w:r w:rsidR="00026FE0" w:rsidRPr="00280A45">
        <w:rPr>
          <w:b/>
          <w:sz w:val="22"/>
          <w:szCs w:val="22"/>
        </w:rPr>
        <w:t>Lijepljenje</w:t>
      </w:r>
    </w:p>
    <w:p w14:paraId="5E3072F0" w14:textId="18053BFD" w:rsidR="00B5197E" w:rsidRPr="00280A45" w:rsidRDefault="00B5197E">
      <w:pPr>
        <w:numPr>
          <w:ilvl w:val="0"/>
          <w:numId w:val="68"/>
        </w:numPr>
        <w:spacing w:after="120"/>
        <w:ind w:left="1134" w:right="-11" w:hanging="232"/>
        <w:rPr>
          <w:sz w:val="22"/>
        </w:rPr>
      </w:pPr>
      <w:r w:rsidRPr="00280A45">
        <w:rPr>
          <w:sz w:val="22"/>
          <w:szCs w:val="22"/>
        </w:rPr>
        <w:t>brzi</w:t>
      </w:r>
      <w:r w:rsidRPr="00280A45">
        <w:rPr>
          <w:sz w:val="22"/>
        </w:rPr>
        <w:t xml:space="preserve"> izbornik </w:t>
      </w:r>
      <w:r w:rsidRPr="00280A45">
        <w:rPr>
          <w:rFonts w:cs="Arial"/>
          <w:sz w:val="22"/>
          <w:szCs w:val="22"/>
        </w:rPr>
        <w:t xml:space="preserve">→ </w:t>
      </w:r>
      <w:r w:rsidRPr="00280A45">
        <w:rPr>
          <w:b/>
          <w:sz w:val="22"/>
        </w:rPr>
        <w:t>Zalijepi</w:t>
      </w:r>
      <w:r w:rsidR="00B172A4" w:rsidRPr="00280A45">
        <w:rPr>
          <w:bCs/>
          <w:sz w:val="22"/>
        </w:rPr>
        <w:t>.</w:t>
      </w:r>
    </w:p>
    <w:p w14:paraId="7BEE4821" w14:textId="169B75F5" w:rsidR="00E744F1" w:rsidRPr="00280A45" w:rsidRDefault="00685B4B" w:rsidP="00E744F1">
      <w:pPr>
        <w:pStyle w:val="-TEKST"/>
        <w:spacing w:before="120"/>
        <w:ind w:right="-11"/>
        <w:jc w:val="left"/>
      </w:pPr>
      <w:r w:rsidRPr="00280A45">
        <w:t xml:space="preserve">Sadržaj ćelije može </w:t>
      </w:r>
      <w:r w:rsidR="00FC158D" w:rsidRPr="00280A45">
        <w:t xml:space="preserve">se </w:t>
      </w:r>
      <w:r w:rsidRPr="00280A45">
        <w:t>premjestiti i pomoću miša</w:t>
      </w:r>
      <w:r w:rsidR="00E744F1" w:rsidRPr="00280A45">
        <w:t>:</w:t>
      </w:r>
    </w:p>
    <w:p w14:paraId="7F52255A" w14:textId="1021779B" w:rsidR="00E744F1" w:rsidRPr="00280A45" w:rsidRDefault="00685B4B">
      <w:pPr>
        <w:pStyle w:val="NUMBERRED"/>
        <w:numPr>
          <w:ilvl w:val="0"/>
          <w:numId w:val="65"/>
        </w:numPr>
        <w:ind w:right="-10"/>
      </w:pPr>
      <w:r w:rsidRPr="00280A45">
        <w:t>označiti ćeliju</w:t>
      </w:r>
      <w:r w:rsidR="00AC38D8" w:rsidRPr="00280A45">
        <w:t xml:space="preserve"> ili raspon ćelija</w:t>
      </w:r>
    </w:p>
    <w:p w14:paraId="0D6FE835" w14:textId="14C054ED" w:rsidR="00E744F1" w:rsidRPr="00280A45" w:rsidRDefault="00455799">
      <w:pPr>
        <w:pStyle w:val="NUMBERRED"/>
        <w:numPr>
          <w:ilvl w:val="0"/>
          <w:numId w:val="65"/>
        </w:numPr>
        <w:ind w:right="-10"/>
      </w:pPr>
      <w:r w:rsidRPr="00F3155B">
        <w:rPr>
          <w:noProof/>
        </w:rPr>
        <w:drawing>
          <wp:anchor distT="0" distB="0" distL="114300" distR="114300" simplePos="0" relativeHeight="251715584" behindDoc="0" locked="0" layoutInCell="1" allowOverlap="1" wp14:anchorId="6CD95810" wp14:editId="1C466081">
            <wp:simplePos x="0" y="0"/>
            <wp:positionH relativeFrom="column">
              <wp:posOffset>4266565</wp:posOffset>
            </wp:positionH>
            <wp:positionV relativeFrom="paragraph">
              <wp:posOffset>189392</wp:posOffset>
            </wp:positionV>
            <wp:extent cx="255181" cy="307440"/>
            <wp:effectExtent l="0" t="0" r="0" b="0"/>
            <wp:wrapNone/>
            <wp:docPr id="1126" name="Slika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1" cy="3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8D8" w:rsidRPr="00280A45">
        <w:t xml:space="preserve">postaviti pokazivač miša na </w:t>
      </w:r>
      <w:r w:rsidR="00E744F1" w:rsidRPr="00280A45">
        <w:t>njihov rub</w:t>
      </w:r>
    </w:p>
    <w:p w14:paraId="192BEC22" w14:textId="754DD386" w:rsidR="00E744F1" w:rsidRPr="00280A45" w:rsidRDefault="00E744F1">
      <w:pPr>
        <w:pStyle w:val="NUMBERRED"/>
        <w:numPr>
          <w:ilvl w:val="0"/>
          <w:numId w:val="65"/>
        </w:numPr>
        <w:ind w:right="-10"/>
      </w:pPr>
      <w:r w:rsidRPr="00280A45">
        <w:t xml:space="preserve">pritisnuti lijevu tipku miša </w:t>
      </w:r>
      <w:r w:rsidR="00DC0060" w:rsidRPr="00280A45">
        <w:t>da bi</w:t>
      </w:r>
      <w:r w:rsidR="00685B4B" w:rsidRPr="00280A45">
        <w:t xml:space="preserve"> pokazivač miša poprimi</w:t>
      </w:r>
      <w:r w:rsidR="00DC0060" w:rsidRPr="00280A45">
        <w:t>o</w:t>
      </w:r>
      <w:r w:rsidR="00685B4B" w:rsidRPr="00280A45">
        <w:t xml:space="preserve"> oblik</w:t>
      </w:r>
    </w:p>
    <w:p w14:paraId="73595898" w14:textId="38337473" w:rsidR="00A112B2" w:rsidRPr="00280A45" w:rsidRDefault="00AC38D8">
      <w:pPr>
        <w:pStyle w:val="NUMBERRED"/>
        <w:numPr>
          <w:ilvl w:val="0"/>
          <w:numId w:val="65"/>
        </w:numPr>
        <w:ind w:right="-10"/>
      </w:pPr>
      <w:r w:rsidRPr="00280A45">
        <w:t xml:space="preserve">odvući </w:t>
      </w:r>
      <w:r w:rsidR="00E744F1" w:rsidRPr="00280A45">
        <w:t>označeni raspon na drugo mjesto</w:t>
      </w:r>
      <w:r w:rsidR="00685B4B" w:rsidRPr="00280A45">
        <w:t>.</w:t>
      </w:r>
    </w:p>
    <w:p w14:paraId="5B692B92" w14:textId="10989417" w:rsidR="00B5197E" w:rsidRPr="00280A45" w:rsidRDefault="00B5197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09" w:name="a395"/>
      <w:bookmarkStart w:id="110" w:name="_Toc150638104"/>
      <w:bookmarkStart w:id="111" w:name="_Toc152597497"/>
      <w:bookmarkStart w:id="112" w:name="_Toc152597572"/>
      <w:r w:rsidRPr="00280A45">
        <w:rPr>
          <w:lang w:eastAsia="en-US"/>
        </w:rPr>
        <w:lastRenderedPageBreak/>
        <w:t>Brisanje sadržaja ćelija</w:t>
      </w:r>
      <w:bookmarkEnd w:id="109"/>
      <w:bookmarkEnd w:id="110"/>
      <w:bookmarkEnd w:id="111"/>
      <w:bookmarkEnd w:id="112"/>
    </w:p>
    <w:p w14:paraId="6CB971A1" w14:textId="34739E8B" w:rsidR="00B5197E" w:rsidRPr="00280A45" w:rsidRDefault="00B5197E" w:rsidP="00B5197E">
      <w:pPr>
        <w:pStyle w:val="-TEKST"/>
        <w:ind w:right="-10"/>
        <w:jc w:val="left"/>
      </w:pPr>
      <w:r w:rsidRPr="00280A45">
        <w:t>Najjednostavniji način brisanja podataka u ćeliji ili rasponu ćelija je uporaba tipke [Delete]. Prethodno je potrebno označiti ćeliju ili raspon ćelija čiji se sadržaj želi obrisati.</w:t>
      </w:r>
    </w:p>
    <w:p w14:paraId="2149156B" w14:textId="77777777" w:rsidR="00B5197E" w:rsidRPr="00280A45" w:rsidRDefault="00B5197E" w:rsidP="00B5197E">
      <w:pPr>
        <w:pStyle w:val="-TEKST"/>
        <w:ind w:right="-10"/>
        <w:jc w:val="left"/>
      </w:pPr>
      <w:r w:rsidRPr="00280A45">
        <w:t xml:space="preserve">Brisanje sadržaja ćelija može se obaviti i odabirom naredbe na kartici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Uređivanje</w:t>
      </w:r>
      <w:r w:rsidRPr="00280A45">
        <w:t xml:space="preserve"> → </w:t>
      </w:r>
      <w:r w:rsidRPr="00280A45">
        <w:rPr>
          <w:i/>
        </w:rPr>
        <w:t>Očisti</w:t>
      </w:r>
      <w:r w:rsidRPr="00280A45">
        <w:t xml:space="preserve"> → </w:t>
      </w:r>
      <w:r w:rsidRPr="00280A45">
        <w:rPr>
          <w:b/>
        </w:rPr>
        <w:t>Očisti sadržaj</w:t>
      </w:r>
      <w:r w:rsidRPr="00280A45">
        <w:t>.</w:t>
      </w:r>
    </w:p>
    <w:p w14:paraId="0BC75AF4" w14:textId="293ED20B" w:rsidR="00B5197E" w:rsidRPr="00280A45" w:rsidRDefault="00455799" w:rsidP="00B5197E">
      <w:pPr>
        <w:pStyle w:val="-TEKST"/>
        <w:spacing w:before="60"/>
        <w:ind w:right="-11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E92695" wp14:editId="4E3394FC">
                <wp:simplePos x="0" y="0"/>
                <wp:positionH relativeFrom="column">
                  <wp:posOffset>-1876425</wp:posOffset>
                </wp:positionH>
                <wp:positionV relativeFrom="paragraph">
                  <wp:posOffset>928370</wp:posOffset>
                </wp:positionV>
                <wp:extent cx="1619885" cy="1119505"/>
                <wp:effectExtent l="0" t="0" r="18415" b="23495"/>
                <wp:wrapNone/>
                <wp:docPr id="1124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1119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24EC82E" w14:textId="77777777" w:rsidR="004759B7" w:rsidRPr="009D6FB7" w:rsidRDefault="004759B7" w:rsidP="00DC006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D6FB7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3623B63" w14:textId="77777777" w:rsidR="004759B7" w:rsidRPr="009D6FB7" w:rsidRDefault="004759B7" w:rsidP="00DC0060">
                            <w:pPr>
                              <w:pStyle w:val="-TEKST"/>
                              <w:spacing w:before="120" w:after="0"/>
                              <w:ind w:right="-1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Naredba </w:t>
                            </w:r>
                            <w:r w:rsidRPr="00DC0060">
                              <w:rPr>
                                <w:b/>
                                <w:sz w:val="18"/>
                                <w:szCs w:val="18"/>
                              </w:rPr>
                              <w:t>Očisti sve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izbrisat će sve iz ćelije: sadržaj, oblikovanja te komentare i veze ako postoje</w:t>
                            </w:r>
                            <w:r w:rsidRPr="009D6FB7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2695" id="Text Box 1210" o:spid="_x0000_s1064" type="#_x0000_t202" style="position:absolute;margin-left:-147.75pt;margin-top:73.1pt;width:127.55pt;height:88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" filled="f" fillcolor="#ddd" strokeweight=".25pt">
                <v:fill opacity="32896f"/>
                <v:textbox>
                  <w:txbxContent>
                    <w:p w14:paraId="124EC82E" w14:textId="77777777" w:rsidR="004759B7" w:rsidRPr="009D6FB7" w:rsidRDefault="004759B7" w:rsidP="00DC006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D6FB7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3623B63" w14:textId="77777777" w:rsidR="004759B7" w:rsidRPr="009D6FB7" w:rsidRDefault="004759B7" w:rsidP="00DC0060">
                      <w:pPr>
                        <w:pStyle w:val="-TEKST"/>
                        <w:spacing w:before="120" w:after="0"/>
                        <w:ind w:right="-1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Naredba </w:t>
                      </w:r>
                      <w:r w:rsidRPr="00DC0060">
                        <w:rPr>
                          <w:b/>
                          <w:sz w:val="18"/>
                          <w:szCs w:val="18"/>
                        </w:rPr>
                        <w:t>Očisti sve</w:t>
                      </w:r>
                      <w:r>
                        <w:rPr>
                          <w:sz w:val="18"/>
                          <w:szCs w:val="18"/>
                        </w:rPr>
                        <w:t xml:space="preserve"> izbrisat će sve iz ćelije: sadržaj, oblikovanja te komentare i veze ako postoje</w:t>
                      </w:r>
                      <w:r w:rsidRPr="009D6FB7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5EBB" w:rsidRPr="00F3155B">
        <w:rPr>
          <w:noProof/>
        </w:rPr>
        <w:drawing>
          <wp:inline distT="0" distB="0" distL="0" distR="0" wp14:anchorId="0ED7F2D8" wp14:editId="073BCA41">
            <wp:extent cx="1280655" cy="2016000"/>
            <wp:effectExtent l="19050" t="19050" r="15240" b="22860"/>
            <wp:docPr id="137340757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07578" name="Slika 1373407578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655" cy="2016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F8F524" w14:textId="48C15EAA" w:rsidR="00B5197E" w:rsidRPr="00280A45" w:rsidRDefault="00B5197E" w:rsidP="00B5197E">
      <w:pPr>
        <w:pStyle w:val="-TEKST"/>
        <w:ind w:right="-10"/>
        <w:jc w:val="left"/>
      </w:pPr>
      <w:r w:rsidRPr="00280A45">
        <w:t xml:space="preserve">Naredba </w:t>
      </w:r>
      <w:r w:rsidRPr="00280A45">
        <w:rPr>
          <w:b/>
        </w:rPr>
        <w:t>Očisti sadržaj</w:t>
      </w:r>
      <w:r w:rsidRPr="00280A45">
        <w:t xml:space="preserve"> </w:t>
      </w:r>
      <w:r w:rsidR="00DA7234" w:rsidRPr="00280A45">
        <w:t>nalazi se</w:t>
      </w:r>
      <w:r w:rsidR="008139EF" w:rsidRPr="00280A45">
        <w:t xml:space="preserve"> i na brzome</w:t>
      </w:r>
      <w:r w:rsidRPr="00280A45">
        <w:t xml:space="preserve"> izbornik</w:t>
      </w:r>
      <w:r w:rsidR="008139EF" w:rsidRPr="00280A45">
        <w:t>u</w:t>
      </w:r>
      <w:r w:rsidRPr="00280A45">
        <w:t>.</w:t>
      </w:r>
    </w:p>
    <w:p w14:paraId="5EE15040" w14:textId="312DE43E" w:rsidR="00E744F1" w:rsidRPr="00280A45" w:rsidRDefault="00E744F1" w:rsidP="00B5197E">
      <w:pPr>
        <w:pStyle w:val="-TEKST"/>
        <w:ind w:right="-10"/>
        <w:jc w:val="left"/>
      </w:pPr>
      <w:r w:rsidRPr="00280A45">
        <w:t>Brisanje sadržaja ćelij</w:t>
      </w:r>
      <w:r w:rsidR="0057157E" w:rsidRPr="00280A45">
        <w:t>e</w:t>
      </w:r>
      <w:r w:rsidRPr="00280A45">
        <w:t xml:space="preserve"> je postupak kojim se briše </w:t>
      </w:r>
      <w:r w:rsidR="00DA7234" w:rsidRPr="00280A45">
        <w:t>samo sadržaj</w:t>
      </w:r>
      <w:r w:rsidR="00BA7456" w:rsidRPr="00280A45">
        <w:t xml:space="preserve">, </w:t>
      </w:r>
      <w:r w:rsidR="0057157E" w:rsidRPr="00280A45">
        <w:t xml:space="preserve">a </w:t>
      </w:r>
      <w:r w:rsidR="00DA7234" w:rsidRPr="00280A45">
        <w:t>oblikovanja i ostali elementi ćelije (ako postoje) ostaju. Ć</w:t>
      </w:r>
      <w:r w:rsidR="00BA7456" w:rsidRPr="00280A45">
        <w:t xml:space="preserve">elija ostaje u tablici prazna </w:t>
      </w:r>
      <w:r w:rsidR="0057157E" w:rsidRPr="00280A45">
        <w:t>i</w:t>
      </w:r>
      <w:r w:rsidR="00BA7456" w:rsidRPr="00280A45">
        <w:t xml:space="preserve"> ne dolazi do pomicanja susjednih ćelija.</w:t>
      </w:r>
    </w:p>
    <w:p w14:paraId="21C2FBAB" w14:textId="5312F6BB" w:rsidR="006B18A9" w:rsidRPr="00280A45" w:rsidRDefault="006B18A9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113" w:name="_Toc150638105"/>
      <w:bookmarkStart w:id="114" w:name="_Toc152597498"/>
      <w:bookmarkStart w:id="115" w:name="_Toc152597573"/>
      <w:bookmarkStart w:id="116" w:name="_Toc153437109"/>
      <w:r w:rsidRPr="00280A45">
        <w:rPr>
          <w:i w:val="0"/>
          <w:lang w:eastAsia="en-US"/>
        </w:rPr>
        <w:t>Povezivanje podataka s programom za obradu teksta</w:t>
      </w:r>
      <w:bookmarkEnd w:id="113"/>
      <w:bookmarkEnd w:id="114"/>
      <w:bookmarkEnd w:id="115"/>
      <w:bookmarkEnd w:id="116"/>
    </w:p>
    <w:p w14:paraId="54285211" w14:textId="4875F632" w:rsidR="006B18A9" w:rsidRPr="00280A45" w:rsidRDefault="006B18A9" w:rsidP="005966A0">
      <w:pPr>
        <w:pStyle w:val="-TEKST"/>
        <w:spacing w:before="60"/>
        <w:ind w:right="-11"/>
        <w:jc w:val="left"/>
      </w:pPr>
      <w:r w:rsidRPr="00280A45">
        <w:t xml:space="preserve">Postupak umetanja ili povezivanja podataka iz programa </w:t>
      </w:r>
      <w:r w:rsidRPr="0019139D">
        <w:t>Excel</w:t>
      </w:r>
      <w:r w:rsidRPr="00280A45">
        <w:t xml:space="preserve"> u program </w:t>
      </w:r>
      <w:r w:rsidRPr="00B6795E">
        <w:t>Word</w:t>
      </w:r>
      <w:r w:rsidRPr="00280A45">
        <w:t xml:space="preserve"> je sljedeći:</w:t>
      </w:r>
    </w:p>
    <w:p w14:paraId="53AF03B8" w14:textId="3E666C2C" w:rsidR="00675B0F" w:rsidRPr="00280A45" w:rsidRDefault="006B18A9">
      <w:pPr>
        <w:pStyle w:val="NUMBERRED"/>
        <w:numPr>
          <w:ilvl w:val="0"/>
          <w:numId w:val="73"/>
        </w:numPr>
        <w:ind w:right="-10"/>
      </w:pPr>
      <w:r w:rsidRPr="00280A45">
        <w:t>u radnoj knjizi označiti ćelije s podacima ili grafikon</w:t>
      </w:r>
    </w:p>
    <w:p w14:paraId="3E2164F4" w14:textId="5FBE6C61" w:rsidR="006B18A9" w:rsidRPr="00280A45" w:rsidRDefault="006B18A9">
      <w:pPr>
        <w:pStyle w:val="NUMBERRED"/>
        <w:numPr>
          <w:ilvl w:val="0"/>
          <w:numId w:val="65"/>
        </w:numPr>
        <w:ind w:right="-10"/>
      </w:pPr>
      <w:r w:rsidRPr="00280A45">
        <w:t xml:space="preserve">odabrati naredbu </w:t>
      </w:r>
      <w:r w:rsidRPr="00280A45">
        <w:rPr>
          <w:i/>
        </w:rPr>
        <w:t>Polazno</w:t>
      </w:r>
      <w:r w:rsidRPr="00280A45">
        <w:t xml:space="preserve"> → </w:t>
      </w:r>
      <w:r w:rsidRPr="00280A45">
        <w:rPr>
          <w:i/>
        </w:rPr>
        <w:t>Međuspremnik</w:t>
      </w:r>
      <w:r w:rsidRPr="00280A45">
        <w:t xml:space="preserve"> → </w:t>
      </w:r>
      <w:r w:rsidRPr="00280A45">
        <w:rPr>
          <w:b/>
        </w:rPr>
        <w:t>Kopiraj</w:t>
      </w:r>
    </w:p>
    <w:p w14:paraId="222AC454" w14:textId="233BE17A" w:rsidR="006B18A9" w:rsidRPr="00280A45" w:rsidRDefault="006B18A9">
      <w:pPr>
        <w:pStyle w:val="NUMBERRED"/>
        <w:numPr>
          <w:ilvl w:val="0"/>
          <w:numId w:val="65"/>
        </w:numPr>
        <w:ind w:right="-10"/>
      </w:pPr>
      <w:r w:rsidRPr="00280A45">
        <w:t>premjestiti se u dokument programa</w:t>
      </w:r>
      <w:r w:rsidRPr="00280A45">
        <w:rPr>
          <w:i/>
          <w:iCs/>
        </w:rPr>
        <w:t xml:space="preserve"> Word</w:t>
      </w:r>
    </w:p>
    <w:p w14:paraId="5DBA7C44" w14:textId="68459518" w:rsidR="006B18A9" w:rsidRPr="00280A45" w:rsidRDefault="006B18A9">
      <w:pPr>
        <w:pStyle w:val="NUMBERRED"/>
        <w:numPr>
          <w:ilvl w:val="0"/>
          <w:numId w:val="65"/>
        </w:numPr>
        <w:ind w:right="-10"/>
      </w:pPr>
      <w:r w:rsidRPr="00280A45">
        <w:t>odabrati</w:t>
      </w:r>
      <w:r w:rsidRPr="00280A45">
        <w:rPr>
          <w:i/>
        </w:rPr>
        <w:t xml:space="preserve"> </w:t>
      </w:r>
      <w:r w:rsidRPr="00280A45">
        <w:t>naredbu</w:t>
      </w:r>
      <w:r w:rsidRPr="00280A45">
        <w:rPr>
          <w:i/>
        </w:rPr>
        <w:t xml:space="preserve"> Polazno</w:t>
      </w:r>
      <w:r w:rsidRPr="00280A45">
        <w:t xml:space="preserve"> → </w:t>
      </w:r>
      <w:r w:rsidRPr="00280A45">
        <w:rPr>
          <w:i/>
        </w:rPr>
        <w:t>Međuspremnik</w:t>
      </w:r>
      <w:r w:rsidRPr="00280A45">
        <w:t xml:space="preserve"> → </w:t>
      </w:r>
      <w:r w:rsidR="00904AEB" w:rsidRPr="00280A45">
        <w:rPr>
          <w:b/>
        </w:rPr>
        <w:t>Lijepljenje</w:t>
      </w:r>
    </w:p>
    <w:p w14:paraId="563E2DEB" w14:textId="40C99DAF" w:rsidR="006B18A9" w:rsidRPr="00280A45" w:rsidRDefault="006B18A9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za umetanje podataka na izborniku odabrati naredbu </w:t>
      </w:r>
      <w:r w:rsidRPr="00280A45">
        <w:rPr>
          <w:b/>
          <w:sz w:val="22"/>
          <w:szCs w:val="22"/>
        </w:rPr>
        <w:t xml:space="preserve">Zadrži izvorišno oblikovanje </w:t>
      </w:r>
      <w:r w:rsidRPr="00280A45">
        <w:rPr>
          <w:sz w:val="22"/>
          <w:szCs w:val="22"/>
        </w:rPr>
        <w:t xml:space="preserve">ili naredbu </w:t>
      </w:r>
      <w:r w:rsidR="005966A0" w:rsidRPr="00280A45">
        <w:rPr>
          <w:b/>
          <w:sz w:val="22"/>
          <w:szCs w:val="22"/>
        </w:rPr>
        <w:t>Koristi odredišne stilove</w:t>
      </w:r>
      <w:r w:rsidRPr="00280A45">
        <w:rPr>
          <w:sz w:val="22"/>
          <w:szCs w:val="22"/>
        </w:rPr>
        <w:t xml:space="preserve"> ovisno o tome koje se oblikovanje želi primijeniti</w:t>
      </w:r>
    </w:p>
    <w:p w14:paraId="2A747BD2" w14:textId="15983DA7" w:rsidR="006B18A9" w:rsidRPr="00280A45" w:rsidRDefault="006B18A9" w:rsidP="000054ED">
      <w:pPr>
        <w:spacing w:after="120"/>
        <w:ind w:left="1134" w:right="-11"/>
        <w:rPr>
          <w:b/>
        </w:rPr>
      </w:pPr>
      <w:r w:rsidRPr="00B6795E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ABF7543" wp14:editId="0C81F02F">
                <wp:simplePos x="0" y="0"/>
                <wp:positionH relativeFrom="column">
                  <wp:posOffset>690245</wp:posOffset>
                </wp:positionH>
                <wp:positionV relativeFrom="paragraph">
                  <wp:posOffset>237490</wp:posOffset>
                </wp:positionV>
                <wp:extent cx="572400" cy="359410"/>
                <wp:effectExtent l="0" t="0" r="18415" b="21590"/>
                <wp:wrapNone/>
                <wp:docPr id="245919592" name="Elipsa 245919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00" cy="35941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2DC7E51A" id="Elipsa 245919592" o:spid="_x0000_s1026" style="position:absolute;margin-left:54.35pt;margin-top:18.7pt;width:45.05pt;height:28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" filled="f" strokecolor="red" strokeweight="1.75pt"/>
            </w:pict>
          </mc:Fallback>
        </mc:AlternateContent>
      </w:r>
      <w:r w:rsidRPr="00B6795E">
        <w:rPr>
          <w:b/>
          <w:noProof/>
        </w:rPr>
        <w:drawing>
          <wp:inline distT="0" distB="0" distL="0" distR="0" wp14:anchorId="65C679E4" wp14:editId="6E4DAF0B">
            <wp:extent cx="1656180" cy="504825"/>
            <wp:effectExtent l="19050" t="19050" r="20320" b="9525"/>
            <wp:docPr id="181257221" name="Slika 18125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7221" name="Slika 181257221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80" cy="50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EECE6" w14:textId="4C700C02" w:rsidR="006B18A9" w:rsidRPr="00280A45" w:rsidRDefault="006B18A9">
      <w:pPr>
        <w:numPr>
          <w:ilvl w:val="0"/>
          <w:numId w:val="68"/>
        </w:numPr>
        <w:spacing w:after="120"/>
        <w:ind w:left="1134" w:right="-11" w:hanging="232"/>
        <w:rPr>
          <w:sz w:val="22"/>
          <w:szCs w:val="22"/>
        </w:rPr>
      </w:pPr>
      <w:r w:rsidRPr="00280A45">
        <w:rPr>
          <w:sz w:val="22"/>
          <w:szCs w:val="22"/>
        </w:rPr>
        <w:t xml:space="preserve">za povezivanje podataka na izborniku odabrati naredbu </w:t>
      </w:r>
      <w:r w:rsidRPr="00280A45">
        <w:rPr>
          <w:b/>
          <w:bCs/>
          <w:sz w:val="22"/>
          <w:szCs w:val="22"/>
        </w:rPr>
        <w:t>Poveži i zadrži izvorišno oblikovanje</w:t>
      </w:r>
      <w:r w:rsidRPr="00280A45">
        <w:rPr>
          <w:sz w:val="22"/>
          <w:szCs w:val="22"/>
        </w:rPr>
        <w:t xml:space="preserve"> ili naredbu </w:t>
      </w:r>
      <w:r w:rsidRPr="00280A45">
        <w:rPr>
          <w:b/>
          <w:bCs/>
          <w:sz w:val="22"/>
          <w:szCs w:val="22"/>
        </w:rPr>
        <w:t xml:space="preserve">Poveži i </w:t>
      </w:r>
      <w:r w:rsidR="005966A0" w:rsidRPr="00280A45">
        <w:rPr>
          <w:b/>
          <w:bCs/>
          <w:sz w:val="22"/>
          <w:szCs w:val="22"/>
        </w:rPr>
        <w:t>zadrži odredišne stilove</w:t>
      </w:r>
      <w:r w:rsidRPr="00280A45">
        <w:rPr>
          <w:sz w:val="22"/>
          <w:szCs w:val="22"/>
        </w:rPr>
        <w:t>.</w:t>
      </w:r>
    </w:p>
    <w:p w14:paraId="24930395" w14:textId="416801FA" w:rsidR="000054ED" w:rsidRPr="00280A45" w:rsidRDefault="006B18A9" w:rsidP="000054ED">
      <w:pPr>
        <w:spacing w:after="120"/>
        <w:ind w:left="1134" w:right="-11"/>
      </w:pPr>
      <w:r w:rsidRPr="00B6795E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C4AAA47" wp14:editId="26CF965C">
                <wp:simplePos x="0" y="0"/>
                <wp:positionH relativeFrom="column">
                  <wp:posOffset>1240155</wp:posOffset>
                </wp:positionH>
                <wp:positionV relativeFrom="paragraph">
                  <wp:posOffset>222885</wp:posOffset>
                </wp:positionV>
                <wp:extent cx="571500" cy="360000"/>
                <wp:effectExtent l="0" t="0" r="19050" b="21590"/>
                <wp:wrapNone/>
                <wp:docPr id="488" name="Elipsa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6000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4A59883D" id="Elipsa 488" o:spid="_x0000_s1026" style="position:absolute;margin-left:97.65pt;margin-top:17.55pt;width:45pt;height:28.3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" filled="f" strokecolor="red" strokeweight="1.75pt"/>
            </w:pict>
          </mc:Fallback>
        </mc:AlternateContent>
      </w:r>
      <w:r w:rsidRPr="00B6795E">
        <w:rPr>
          <w:b/>
          <w:noProof/>
        </w:rPr>
        <w:drawing>
          <wp:inline distT="0" distB="0" distL="0" distR="0" wp14:anchorId="014AB752" wp14:editId="0B1172C5">
            <wp:extent cx="1656180" cy="504825"/>
            <wp:effectExtent l="19050" t="19050" r="20320" b="9525"/>
            <wp:docPr id="936796095" name="Slika 93679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96095" name="Slika 936796095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80" cy="50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807280" w14:textId="77777777" w:rsidR="006B18A9" w:rsidRPr="00280A45" w:rsidRDefault="006B18A9" w:rsidP="005966A0">
      <w:pPr>
        <w:pStyle w:val="-TEKST"/>
        <w:spacing w:before="60"/>
        <w:ind w:right="-11"/>
        <w:jc w:val="left"/>
      </w:pPr>
      <w:r w:rsidRPr="00280A45">
        <w:lastRenderedPageBreak/>
        <w:t xml:space="preserve">Tablica s podacima (ili grafikon) može se zalijepiti u dokument programa </w:t>
      </w:r>
      <w:r w:rsidRPr="00B6795E">
        <w:t>Word</w:t>
      </w:r>
      <w:r w:rsidRPr="00280A45">
        <w:t xml:space="preserve"> kao slika i tada ne postoji mogućnost naknadnog uređivanja. Za to je potrebno na izborniku odabrati naredbu </w:t>
      </w:r>
      <w:r w:rsidRPr="00280A45">
        <w:rPr>
          <w:b/>
        </w:rPr>
        <w:t>Slika</w:t>
      </w:r>
      <w:r w:rsidRPr="00280A45">
        <w:t xml:space="preserve"> (</w:t>
      </w:r>
      <w:r w:rsidRPr="00280A45">
        <w:rPr>
          <w:i/>
        </w:rPr>
        <w:t>Polazno</w:t>
      </w:r>
      <w:r w:rsidRPr="00280A45">
        <w:t xml:space="preserve"> → </w:t>
      </w:r>
      <w:r w:rsidRPr="00280A45">
        <w:rPr>
          <w:i/>
        </w:rPr>
        <w:t>Međuspremnik</w:t>
      </w:r>
      <w:r w:rsidRPr="00280A45">
        <w:t xml:space="preserve"> → </w:t>
      </w:r>
      <w:r w:rsidRPr="00280A45">
        <w:rPr>
          <w:i/>
        </w:rPr>
        <w:t xml:space="preserve">Zalijepi </w:t>
      </w:r>
      <w:r w:rsidRPr="00280A45">
        <w:t xml:space="preserve">→ </w:t>
      </w:r>
      <w:r w:rsidRPr="00280A45">
        <w:rPr>
          <w:b/>
        </w:rPr>
        <w:t>Slika</w:t>
      </w:r>
      <w:r w:rsidRPr="00280A45">
        <w:t>).</w:t>
      </w:r>
    </w:p>
    <w:p w14:paraId="05B55C04" w14:textId="77777777" w:rsidR="006B18A9" w:rsidRPr="00280A45" w:rsidRDefault="006B18A9" w:rsidP="005966A0">
      <w:pPr>
        <w:pStyle w:val="-TEKST"/>
        <w:spacing w:before="60"/>
        <w:ind w:right="-11"/>
        <w:jc w:val="left"/>
      </w:pPr>
      <w:r w:rsidRPr="00B6795E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B55DEB7" wp14:editId="53E0C857">
                <wp:simplePos x="0" y="0"/>
                <wp:positionH relativeFrom="column">
                  <wp:posOffset>1051560</wp:posOffset>
                </wp:positionH>
                <wp:positionV relativeFrom="paragraph">
                  <wp:posOffset>266700</wp:posOffset>
                </wp:positionV>
                <wp:extent cx="314325" cy="300251"/>
                <wp:effectExtent l="0" t="0" r="28575" b="24130"/>
                <wp:wrapNone/>
                <wp:docPr id="487" name="Elipsa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30025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357926B" id="Elipsa 487" o:spid="_x0000_s1026" style="position:absolute;margin-left:82.8pt;margin-top:21pt;width:24.75pt;height:23.6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" filled="f" strokecolor="red" strokeweight="1.75pt"/>
            </w:pict>
          </mc:Fallback>
        </mc:AlternateContent>
      </w:r>
      <w:r w:rsidRPr="00B6795E">
        <w:rPr>
          <w:b/>
          <w:noProof/>
        </w:rPr>
        <w:drawing>
          <wp:inline distT="0" distB="0" distL="0" distR="0" wp14:anchorId="3328E810" wp14:editId="2944C90E">
            <wp:extent cx="1656180" cy="504825"/>
            <wp:effectExtent l="19050" t="19050" r="20320" b="9525"/>
            <wp:docPr id="629" name="Slika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Slika 629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80" cy="504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7ABD2" w14:textId="77777777" w:rsidR="006B18A9" w:rsidRPr="00280A45" w:rsidRDefault="006B18A9" w:rsidP="006B18A9">
      <w:pPr>
        <w:pStyle w:val="-TEKST"/>
        <w:spacing w:before="60"/>
        <w:ind w:right="-11"/>
      </w:pPr>
      <w:r w:rsidRPr="00280A45">
        <w:t>Iste naredbe i mogućnosti lijepljenja dostupne su i na brzom izborniku.</w:t>
      </w:r>
    </w:p>
    <w:p w14:paraId="2EEC12E0" w14:textId="6A5040FF" w:rsidR="006B18A9" w:rsidRPr="00280A45" w:rsidRDefault="006B18A9" w:rsidP="005966A0">
      <w:pPr>
        <w:pStyle w:val="-TEKST"/>
        <w:spacing w:before="60"/>
        <w:ind w:right="-11"/>
        <w:jc w:val="left"/>
      </w:pPr>
      <w:r w:rsidRPr="00280A45">
        <w:t xml:space="preserve">Lijepljenjem veze stvara se prečac na izvorišnu datoteku. Promjene u izvorišnoj datoteci odrazit će se i u dokumentu programa </w:t>
      </w:r>
      <w:r w:rsidRPr="00B6795E">
        <w:t>Word</w:t>
      </w:r>
      <w:r w:rsidRPr="00280A45">
        <w:t xml:space="preserve"> dok su obje datoteke istovremeno otvorene. Naknadno osvježavanje podataka pokreće se naredbom </w:t>
      </w:r>
      <w:r w:rsidRPr="00280A45">
        <w:rPr>
          <w:b/>
        </w:rPr>
        <w:t>Ažuriraj vezu</w:t>
      </w:r>
      <w:r w:rsidRPr="00280A45">
        <w:t xml:space="preserve"> na brzom</w:t>
      </w:r>
      <w:r w:rsidR="005966A0" w:rsidRPr="00280A45">
        <w:t>e</w:t>
      </w:r>
      <w:r w:rsidRPr="00280A45">
        <w:t xml:space="preserve"> izborniku.</w:t>
      </w:r>
    </w:p>
    <w:p w14:paraId="2E598B3E" w14:textId="1FA4BBC8" w:rsidR="005966A0" w:rsidRPr="00280A45" w:rsidRDefault="005966A0" w:rsidP="005966A0">
      <w:pPr>
        <w:pStyle w:val="-TEKST"/>
        <w:spacing w:before="60"/>
        <w:ind w:right="-11"/>
        <w:jc w:val="left"/>
      </w:pPr>
      <w:r w:rsidRPr="00F3155B">
        <w:rPr>
          <w:noProof/>
        </w:rPr>
        <w:drawing>
          <wp:inline distT="0" distB="0" distL="0" distR="0" wp14:anchorId="0DC4B19D" wp14:editId="7AD22131">
            <wp:extent cx="2333625" cy="974964"/>
            <wp:effectExtent l="19050" t="19050" r="9525" b="15875"/>
            <wp:docPr id="3020786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78611" name="Slika 302078611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521" cy="979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9CF4C4" w14:textId="63A5FEDE" w:rsidR="006B18A9" w:rsidRPr="00280A45" w:rsidRDefault="006B18A9" w:rsidP="005966A0">
      <w:pPr>
        <w:pStyle w:val="-TEKST"/>
        <w:spacing w:before="60"/>
        <w:ind w:right="-11"/>
        <w:jc w:val="left"/>
      </w:pPr>
      <w:r w:rsidRPr="00280A45">
        <w:t xml:space="preserve">Za uređivanje i upravljanje vezom služe naredbe </w:t>
      </w:r>
      <w:r w:rsidR="005966A0" w:rsidRPr="00280A45">
        <w:rPr>
          <w:b/>
        </w:rPr>
        <w:t>Uređivanje</w:t>
      </w:r>
      <w:r w:rsidRPr="00280A45">
        <w:rPr>
          <w:b/>
        </w:rPr>
        <w:t xml:space="preserve"> Veza</w:t>
      </w:r>
      <w:r w:rsidRPr="00280A45">
        <w:t xml:space="preserve">, </w:t>
      </w:r>
      <w:r w:rsidR="005966A0" w:rsidRPr="00280A45">
        <w:rPr>
          <w:b/>
        </w:rPr>
        <w:t>Otvori</w:t>
      </w:r>
      <w:r w:rsidRPr="00280A45">
        <w:rPr>
          <w:b/>
        </w:rPr>
        <w:t xml:space="preserve"> Veza</w:t>
      </w:r>
      <w:r w:rsidRPr="00280A45">
        <w:t xml:space="preserve">, </w:t>
      </w:r>
      <w:r w:rsidRPr="00280A45">
        <w:rPr>
          <w:b/>
        </w:rPr>
        <w:t>Pretvori</w:t>
      </w:r>
      <w:r w:rsidRPr="00280A45">
        <w:t xml:space="preserve"> i </w:t>
      </w:r>
      <w:r w:rsidRPr="00280A45">
        <w:rPr>
          <w:b/>
        </w:rPr>
        <w:t>Veze</w:t>
      </w:r>
      <w:r w:rsidRPr="00280A45">
        <w:t xml:space="preserve"> na podizborniku koji se otvara pritiskom na naredbu </w:t>
      </w:r>
      <w:r w:rsidRPr="00280A45">
        <w:rPr>
          <w:b/>
        </w:rPr>
        <w:t>Vezani objekt</w:t>
      </w:r>
      <w:r w:rsidRPr="00280A45">
        <w:t xml:space="preserve"> na brzom</w:t>
      </w:r>
      <w:r w:rsidR="005966A0" w:rsidRPr="00280A45">
        <w:t>e</w:t>
      </w:r>
      <w:r w:rsidRPr="00280A45">
        <w:t xml:space="preserve"> izborniku.</w:t>
      </w:r>
    </w:p>
    <w:p w14:paraId="4A047BA5" w14:textId="77777777" w:rsidR="00C03AE6" w:rsidRPr="00280A45" w:rsidRDefault="00C03AE6" w:rsidP="005966A0">
      <w:pPr>
        <w:pStyle w:val="-TEKST"/>
        <w:spacing w:before="60"/>
        <w:ind w:right="-11"/>
        <w:jc w:val="left"/>
      </w:pPr>
    </w:p>
    <w:p w14:paraId="3F4409D1" w14:textId="0FD84BD6" w:rsidR="00C03AE6" w:rsidRPr="00280A45" w:rsidRDefault="00C03AE6" w:rsidP="005966A0">
      <w:pPr>
        <w:pStyle w:val="-TEKST"/>
        <w:spacing w:before="60"/>
        <w:ind w:right="-11"/>
        <w:jc w:val="left"/>
      </w:pPr>
    </w:p>
    <w:p w14:paraId="77E20F4E" w14:textId="04159ED0" w:rsidR="00BF5F9C" w:rsidRPr="00280A45" w:rsidRDefault="00BF5F9C" w:rsidP="005966A0">
      <w:pPr>
        <w:pStyle w:val="-TEKST"/>
        <w:spacing w:before="60"/>
        <w:ind w:right="-11"/>
        <w:jc w:val="left"/>
      </w:pPr>
    </w:p>
    <w:p w14:paraId="4C7A4B68" w14:textId="77777777" w:rsidR="00BF5F9C" w:rsidRPr="00280A45" w:rsidRDefault="00BF5F9C" w:rsidP="005966A0">
      <w:pPr>
        <w:pStyle w:val="-TEKST"/>
        <w:spacing w:before="60"/>
        <w:ind w:right="-11"/>
        <w:jc w:val="left"/>
      </w:pPr>
    </w:p>
    <w:p w14:paraId="0569ED72" w14:textId="3E426A0D" w:rsidR="00177C06" w:rsidRPr="00280A45" w:rsidRDefault="00177C06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52F05835" w14:textId="5C56E986" w:rsidR="006B18A9" w:rsidRPr="00280A45" w:rsidRDefault="006B18A9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17" w:name="_Toc150638106"/>
      <w:bookmarkStart w:id="118" w:name="_Toc152597499"/>
      <w:bookmarkStart w:id="119" w:name="_Toc152597574"/>
      <w:bookmarkStart w:id="120" w:name="_Toc153437110"/>
      <w:r w:rsidRPr="00280A45">
        <w:rPr>
          <w:i w:val="0"/>
          <w:lang w:eastAsia="en-US"/>
        </w:rPr>
        <w:lastRenderedPageBreak/>
        <w:t>Vježba: Rad s podacima u tablici</w:t>
      </w:r>
      <w:bookmarkEnd w:id="117"/>
      <w:bookmarkEnd w:id="118"/>
      <w:bookmarkEnd w:id="119"/>
      <w:bookmarkEnd w:id="120"/>
    </w:p>
    <w:p w14:paraId="3F1E68A0" w14:textId="70B2FBC3" w:rsidR="003F39A6" w:rsidRPr="00280A45" w:rsidRDefault="003F39A6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 xml:space="preserve">Otvorite datoteku </w:t>
      </w:r>
      <w:r w:rsidRPr="00280A45">
        <w:rPr>
          <w:b/>
          <w:bCs/>
          <w:i/>
          <w:iCs/>
          <w:color w:val="000000" w:themeColor="text1"/>
        </w:rPr>
        <w:t>0</w:t>
      </w:r>
      <w:r w:rsidR="008721D2" w:rsidRPr="00280A45">
        <w:rPr>
          <w:b/>
          <w:bCs/>
          <w:i/>
          <w:iCs/>
          <w:color w:val="000000" w:themeColor="text1"/>
        </w:rPr>
        <w:t>2</w:t>
      </w:r>
      <w:r w:rsidRPr="00280A45">
        <w:rPr>
          <w:b/>
          <w:bCs/>
          <w:i/>
          <w:iCs/>
          <w:color w:val="000000" w:themeColor="text1"/>
        </w:rPr>
        <w:t>_</w:t>
      </w:r>
      <w:r w:rsidR="008721D2" w:rsidRPr="00280A45">
        <w:rPr>
          <w:b/>
          <w:bCs/>
          <w:i/>
          <w:iCs/>
          <w:color w:val="000000" w:themeColor="text1"/>
        </w:rPr>
        <w:t>Podaci</w:t>
      </w:r>
      <w:r w:rsidRPr="00280A45">
        <w:rPr>
          <w:b/>
          <w:bCs/>
          <w:i/>
          <w:iCs/>
          <w:color w:val="000000" w:themeColor="text1"/>
        </w:rPr>
        <w:t>.xlsx</w:t>
      </w:r>
      <w:r w:rsidR="0059235C">
        <w:rPr>
          <w:color w:val="000000" w:themeColor="text1"/>
        </w:rPr>
        <w:t>.</w:t>
      </w:r>
    </w:p>
    <w:p w14:paraId="02DE2BBB" w14:textId="77777777" w:rsidR="002328B6" w:rsidRPr="00280A45" w:rsidRDefault="003F39A6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>U radnom</w:t>
      </w:r>
      <w:r w:rsidR="00AF18EC" w:rsidRPr="00280A45">
        <w:rPr>
          <w:color w:val="000000" w:themeColor="text1"/>
        </w:rPr>
        <w:t>e</w:t>
      </w:r>
      <w:r w:rsidRPr="00280A45">
        <w:rPr>
          <w:color w:val="000000" w:themeColor="text1"/>
        </w:rPr>
        <w:t xml:space="preserve"> listu </w:t>
      </w:r>
      <w:r w:rsidR="00AF18EC" w:rsidRPr="00056085">
        <w:rPr>
          <w:b/>
          <w:i/>
          <w:color w:val="000000" w:themeColor="text1"/>
        </w:rPr>
        <w:t>Osnovni podaci</w:t>
      </w:r>
      <w:r w:rsidRPr="00280A45">
        <w:rPr>
          <w:color w:val="000000" w:themeColor="text1"/>
        </w:rPr>
        <w:t xml:space="preserve"> </w:t>
      </w:r>
      <w:r w:rsidR="008721D2" w:rsidRPr="00280A45">
        <w:rPr>
          <w:color w:val="000000" w:themeColor="text1"/>
        </w:rPr>
        <w:t xml:space="preserve">upišite </w:t>
      </w:r>
      <w:r w:rsidR="00AF18EC" w:rsidRPr="00280A45">
        <w:rPr>
          <w:color w:val="000000" w:themeColor="text1"/>
        </w:rPr>
        <w:t>današnji datum i trenutačno vrijeme</w:t>
      </w:r>
      <w:r w:rsidR="002328B6" w:rsidRPr="00280A45">
        <w:rPr>
          <w:color w:val="000000" w:themeColor="text1"/>
        </w:rPr>
        <w:t>.</w:t>
      </w:r>
    </w:p>
    <w:p w14:paraId="3B9B909D" w14:textId="2DFCE8BF" w:rsidR="00AF18EC" w:rsidRPr="00280A45" w:rsidRDefault="002328B6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 xml:space="preserve">U odgovarajuće ćelije upišite </w:t>
      </w:r>
      <w:r w:rsidR="008721D2" w:rsidRPr="00280A45">
        <w:rPr>
          <w:color w:val="000000" w:themeColor="text1"/>
        </w:rPr>
        <w:t>podatke</w:t>
      </w:r>
      <w:r w:rsidR="00AF18EC" w:rsidRPr="00280A45">
        <w:rPr>
          <w:color w:val="000000" w:themeColor="text1"/>
        </w:rPr>
        <w:t xml:space="preserve"> iz </w:t>
      </w:r>
      <w:r w:rsidR="00F57251" w:rsidRPr="00280A45">
        <w:rPr>
          <w:color w:val="000000" w:themeColor="text1"/>
        </w:rPr>
        <w:t xml:space="preserve">crvenog </w:t>
      </w:r>
      <w:r w:rsidR="00AF18EC" w:rsidRPr="00280A45">
        <w:rPr>
          <w:color w:val="000000" w:themeColor="text1"/>
        </w:rPr>
        <w:t xml:space="preserve">okvira </w:t>
      </w:r>
      <w:r w:rsidRPr="00280A45">
        <w:rPr>
          <w:color w:val="000000" w:themeColor="text1"/>
        </w:rPr>
        <w:t xml:space="preserve">koji se nalazi </w:t>
      </w:r>
      <w:r w:rsidR="00AF18EC" w:rsidRPr="00280A45">
        <w:rPr>
          <w:color w:val="000000" w:themeColor="text1"/>
        </w:rPr>
        <w:t>sa strane</w:t>
      </w:r>
      <w:r w:rsidR="00634399" w:rsidRPr="00280A45">
        <w:rPr>
          <w:color w:val="000000" w:themeColor="text1"/>
        </w:rPr>
        <w:t xml:space="preserve"> </w:t>
      </w:r>
      <w:r w:rsidRPr="00280A45">
        <w:rPr>
          <w:color w:val="000000" w:themeColor="text1"/>
        </w:rPr>
        <w:t>te ga</w:t>
      </w:r>
      <w:r w:rsidR="00634399" w:rsidRPr="00280A45">
        <w:rPr>
          <w:color w:val="000000" w:themeColor="text1"/>
        </w:rPr>
        <w:t xml:space="preserve"> nakon toga obrišite</w:t>
      </w:r>
      <w:r w:rsidR="00AF18EC" w:rsidRPr="00280A45">
        <w:rPr>
          <w:color w:val="000000" w:themeColor="text1"/>
        </w:rPr>
        <w:t>.</w:t>
      </w:r>
    </w:p>
    <w:p w14:paraId="0CA09BAB" w14:textId="206E3589" w:rsidR="003F39A6" w:rsidRPr="00280A45" w:rsidRDefault="00AF18EC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>O</w:t>
      </w:r>
      <w:r w:rsidR="008721D2" w:rsidRPr="00280A45">
        <w:rPr>
          <w:color w:val="000000" w:themeColor="text1"/>
        </w:rPr>
        <w:t xml:space="preserve">dgovorite na pitanje </w:t>
      </w:r>
      <w:r w:rsidR="00F57251" w:rsidRPr="00280A45">
        <w:rPr>
          <w:color w:val="000000" w:themeColor="text1"/>
        </w:rPr>
        <w:t xml:space="preserve">u radnome listu </w:t>
      </w:r>
      <w:r w:rsidR="008721D2" w:rsidRPr="00280A45">
        <w:rPr>
          <w:color w:val="000000" w:themeColor="text1"/>
        </w:rPr>
        <w:t>vezano uz vrstu i položaj novoupisanih podataka.</w:t>
      </w:r>
    </w:p>
    <w:p w14:paraId="0880A4EC" w14:textId="72D15E56" w:rsidR="003F39A6" w:rsidRPr="00280A45" w:rsidRDefault="008721D2">
      <w:pPr>
        <w:pStyle w:val="-NUMBvjezba"/>
        <w:numPr>
          <w:ilvl w:val="0"/>
          <w:numId w:val="29"/>
        </w:numPr>
        <w:rPr>
          <w:color w:val="000000" w:themeColor="text1"/>
        </w:rPr>
      </w:pPr>
      <w:r w:rsidRPr="00280A45">
        <w:rPr>
          <w:color w:val="000000" w:themeColor="text1"/>
        </w:rPr>
        <w:t>U ćeliji A</w:t>
      </w:r>
      <w:r w:rsidR="00F57251" w:rsidRPr="00280A45">
        <w:rPr>
          <w:color w:val="000000" w:themeColor="text1"/>
        </w:rPr>
        <w:t>6</w:t>
      </w:r>
      <w:r w:rsidRPr="00280A45">
        <w:rPr>
          <w:color w:val="000000" w:themeColor="text1"/>
        </w:rPr>
        <w:t xml:space="preserve"> dodajte riječ </w:t>
      </w:r>
      <w:r w:rsidRPr="00E27BA0">
        <w:rPr>
          <w:color w:val="000000" w:themeColor="text1"/>
        </w:rPr>
        <w:t>„</w:t>
      </w:r>
      <w:r w:rsidRPr="00B6795E">
        <w:rPr>
          <w:color w:val="000000" w:themeColor="text1"/>
        </w:rPr>
        <w:t>stanovanja</w:t>
      </w:r>
      <w:r w:rsidRPr="00E27BA0">
        <w:rPr>
          <w:color w:val="000000" w:themeColor="text1"/>
        </w:rPr>
        <w:t>“</w:t>
      </w:r>
      <w:r w:rsidRPr="00280A45">
        <w:rPr>
          <w:color w:val="000000" w:themeColor="text1"/>
        </w:rPr>
        <w:t xml:space="preserve"> tako da tekst glasi </w:t>
      </w:r>
      <w:r w:rsidRPr="00E27BA0">
        <w:rPr>
          <w:color w:val="000000" w:themeColor="text1"/>
        </w:rPr>
        <w:t>„</w:t>
      </w:r>
      <w:r w:rsidRPr="00B6795E">
        <w:rPr>
          <w:color w:val="000000" w:themeColor="text1"/>
        </w:rPr>
        <w:t>Adresa stanovanja</w:t>
      </w:r>
      <w:r w:rsidRPr="00E27BA0">
        <w:rPr>
          <w:color w:val="000000" w:themeColor="text1"/>
        </w:rPr>
        <w:t>“</w:t>
      </w:r>
      <w:r w:rsidRPr="00280A45">
        <w:rPr>
          <w:color w:val="000000" w:themeColor="text1"/>
        </w:rPr>
        <w:t>, a u ćeliji A</w:t>
      </w:r>
      <w:r w:rsidR="00F57251" w:rsidRPr="00280A45">
        <w:rPr>
          <w:color w:val="000000" w:themeColor="text1"/>
        </w:rPr>
        <w:t>8</w:t>
      </w:r>
      <w:r w:rsidRPr="00280A45">
        <w:rPr>
          <w:color w:val="000000" w:themeColor="text1"/>
        </w:rPr>
        <w:t xml:space="preserve"> riječ </w:t>
      </w:r>
      <w:r w:rsidRPr="00E27BA0">
        <w:rPr>
          <w:color w:val="000000" w:themeColor="text1"/>
        </w:rPr>
        <w:t>„</w:t>
      </w:r>
      <w:r w:rsidRPr="00B6795E">
        <w:rPr>
          <w:color w:val="000000" w:themeColor="text1"/>
        </w:rPr>
        <w:t>Dob</w:t>
      </w:r>
      <w:r w:rsidRPr="00E27BA0">
        <w:rPr>
          <w:color w:val="000000" w:themeColor="text1"/>
        </w:rPr>
        <w:t>“ zamijenite sa „</w:t>
      </w:r>
      <w:r w:rsidRPr="00B6795E">
        <w:rPr>
          <w:color w:val="000000" w:themeColor="text1"/>
        </w:rPr>
        <w:t>Starost</w:t>
      </w:r>
      <w:r w:rsidRPr="00E27BA0">
        <w:rPr>
          <w:color w:val="000000" w:themeColor="text1"/>
        </w:rPr>
        <w:t>“.</w:t>
      </w:r>
    </w:p>
    <w:p w14:paraId="4A43B53F" w14:textId="132DB56E" w:rsidR="003F39A6" w:rsidRPr="00280A45" w:rsidRDefault="003F39A6">
      <w:pPr>
        <w:pStyle w:val="-NUMBvjezba"/>
        <w:numPr>
          <w:ilvl w:val="0"/>
          <w:numId w:val="29"/>
        </w:numPr>
      </w:pPr>
      <w:r w:rsidRPr="00280A45">
        <w:t>U radnom</w:t>
      </w:r>
      <w:r w:rsidR="00FF3DFA" w:rsidRPr="00280A45">
        <w:t>e</w:t>
      </w:r>
      <w:r w:rsidRPr="00280A45">
        <w:t xml:space="preserve"> listu </w:t>
      </w:r>
      <w:r w:rsidR="00FF3DFA" w:rsidRPr="00056085">
        <w:rPr>
          <w:b/>
          <w:i/>
        </w:rPr>
        <w:t>Najčešća imena</w:t>
      </w:r>
      <w:r w:rsidRPr="00280A45">
        <w:t xml:space="preserve"> </w:t>
      </w:r>
      <w:r w:rsidR="00FF3DFA" w:rsidRPr="00280A45">
        <w:t xml:space="preserve">pronađite koliko </w:t>
      </w:r>
      <w:r w:rsidR="0059235C" w:rsidRPr="00280A45">
        <w:t xml:space="preserve">se </w:t>
      </w:r>
      <w:r w:rsidR="00FF3DFA" w:rsidRPr="00280A45">
        <w:t xml:space="preserve">puta pojavljuju imena </w:t>
      </w:r>
      <w:r w:rsidR="00FF3DFA" w:rsidRPr="00E27BA0">
        <w:t>„</w:t>
      </w:r>
      <w:r w:rsidR="00FF3DFA" w:rsidRPr="00B6795E">
        <w:t>Mario</w:t>
      </w:r>
      <w:r w:rsidR="00FF3DFA" w:rsidRPr="00E27BA0">
        <w:t>“ i „</w:t>
      </w:r>
      <w:r w:rsidR="00FF3DFA" w:rsidRPr="00B6795E">
        <w:t>Marija</w:t>
      </w:r>
      <w:r w:rsidR="00FF3DFA" w:rsidRPr="00E27BA0">
        <w:t>“</w:t>
      </w:r>
      <w:r w:rsidRPr="00E27BA0">
        <w:t>.</w:t>
      </w:r>
    </w:p>
    <w:p w14:paraId="23C3EC7B" w14:textId="47B26650" w:rsidR="00FF3DFA" w:rsidRPr="00280A45" w:rsidRDefault="00FF3DFA">
      <w:pPr>
        <w:pStyle w:val="-NUMBvjezba"/>
        <w:numPr>
          <w:ilvl w:val="0"/>
          <w:numId w:val="29"/>
        </w:numPr>
      </w:pPr>
      <w:r w:rsidRPr="00280A45">
        <w:t xml:space="preserve">Razvrstajte podatke po stupcu C kako biste vidjeli najčešća muška imena </w:t>
      </w:r>
      <w:r w:rsidR="0016315C" w:rsidRPr="00280A45">
        <w:t>po abecedi od A do Z.</w:t>
      </w:r>
    </w:p>
    <w:p w14:paraId="3F30AE61" w14:textId="5A79AEA4" w:rsidR="0016315C" w:rsidRPr="00280A45" w:rsidRDefault="0016315C">
      <w:pPr>
        <w:pStyle w:val="-NUMBvjezba"/>
        <w:numPr>
          <w:ilvl w:val="0"/>
          <w:numId w:val="29"/>
        </w:numPr>
      </w:pPr>
      <w:r w:rsidRPr="00280A45">
        <w:t>Isto to napravite po stupcu M kako biste vidjeli najčešća ženska imena po abecedi od A do Z.</w:t>
      </w:r>
    </w:p>
    <w:p w14:paraId="60AFACED" w14:textId="2079E3C6" w:rsidR="0016315C" w:rsidRPr="00280A45" w:rsidRDefault="0016315C">
      <w:pPr>
        <w:pStyle w:val="-NUMBvjezba"/>
        <w:numPr>
          <w:ilvl w:val="0"/>
          <w:numId w:val="29"/>
        </w:numPr>
      </w:pPr>
      <w:r w:rsidRPr="00280A45">
        <w:t>Vratite stanje tablice prije razvrstavanja.</w:t>
      </w:r>
    </w:p>
    <w:p w14:paraId="207A27B4" w14:textId="43E91EA3" w:rsidR="0016315C" w:rsidRPr="00E27BA0" w:rsidRDefault="0016315C">
      <w:pPr>
        <w:pStyle w:val="-NUMBvjezba"/>
        <w:numPr>
          <w:ilvl w:val="0"/>
          <w:numId w:val="29"/>
        </w:numPr>
      </w:pPr>
      <w:r w:rsidRPr="00E27BA0">
        <w:t xml:space="preserve">Filtrirajte podatke po stupcu </w:t>
      </w:r>
      <w:r w:rsidRPr="00B6795E">
        <w:t>Županija</w:t>
      </w:r>
      <w:r w:rsidRPr="00E27BA0">
        <w:t xml:space="preserve"> kako biste vidjeli najčešća imena u </w:t>
      </w:r>
      <w:r w:rsidRPr="00B6795E">
        <w:t>Gradu Zagrebu</w:t>
      </w:r>
      <w:r w:rsidRPr="00E27BA0">
        <w:t>.</w:t>
      </w:r>
    </w:p>
    <w:p w14:paraId="228CFE9E" w14:textId="19C1498C" w:rsidR="003F39A6" w:rsidRPr="00E27BA0" w:rsidRDefault="000D0208">
      <w:pPr>
        <w:pStyle w:val="-NUMBvjezba"/>
        <w:numPr>
          <w:ilvl w:val="0"/>
          <w:numId w:val="29"/>
        </w:numPr>
      </w:pPr>
      <w:r w:rsidRPr="00E27BA0">
        <w:t xml:space="preserve">Tablicu iz </w:t>
      </w:r>
      <w:r w:rsidR="003F39A6" w:rsidRPr="00E27BA0">
        <w:t>radno</w:t>
      </w:r>
      <w:r w:rsidRPr="00E27BA0">
        <w:t>g</w:t>
      </w:r>
      <w:r w:rsidR="003F39A6" w:rsidRPr="00E27BA0">
        <w:t xml:space="preserve"> list</w:t>
      </w:r>
      <w:r w:rsidRPr="00E27BA0">
        <w:t>a</w:t>
      </w:r>
      <w:r w:rsidR="003F39A6" w:rsidRPr="00E27BA0">
        <w:t xml:space="preserve"> </w:t>
      </w:r>
      <w:r w:rsidR="00634399" w:rsidRPr="0059235C">
        <w:rPr>
          <w:b/>
          <w:i/>
          <w:iCs/>
        </w:rPr>
        <w:t>Stanovništvo</w:t>
      </w:r>
      <w:r w:rsidR="00E05E29" w:rsidRPr="00E27BA0">
        <w:rPr>
          <w:bCs/>
        </w:rPr>
        <w:t xml:space="preserve"> </w:t>
      </w:r>
      <w:r w:rsidRPr="00E27BA0">
        <w:rPr>
          <w:bCs/>
        </w:rPr>
        <w:t xml:space="preserve">kopirajte i povežite u novi dokument programa </w:t>
      </w:r>
      <w:r w:rsidRPr="00B6795E">
        <w:rPr>
          <w:bCs/>
        </w:rPr>
        <w:t>Word</w:t>
      </w:r>
      <w:r w:rsidR="00E27BA0">
        <w:rPr>
          <w:bCs/>
        </w:rPr>
        <w:t>,</w:t>
      </w:r>
      <w:r w:rsidRPr="00E27BA0">
        <w:rPr>
          <w:bCs/>
        </w:rPr>
        <w:t xml:space="preserve"> koji zatim spremite pod imenom </w:t>
      </w:r>
      <w:r w:rsidRPr="0059235C">
        <w:rPr>
          <w:b/>
          <w:i/>
          <w:iCs/>
        </w:rPr>
        <w:t>Stanovništvo prema starosti i spolu.docx</w:t>
      </w:r>
      <w:r w:rsidRPr="00E27BA0">
        <w:rPr>
          <w:bCs/>
        </w:rPr>
        <w:t xml:space="preserve"> u mapu </w:t>
      </w:r>
      <w:r w:rsidRPr="0059235C">
        <w:rPr>
          <w:b/>
          <w:i/>
          <w:iCs/>
        </w:rPr>
        <w:t>R202_vjezbe</w:t>
      </w:r>
      <w:r w:rsidRPr="00E27BA0">
        <w:rPr>
          <w:bCs/>
        </w:rPr>
        <w:t>.</w:t>
      </w:r>
    </w:p>
    <w:p w14:paraId="553AF2BF" w14:textId="6DEB1A66" w:rsidR="003F39A6" w:rsidRPr="00E27BA0" w:rsidRDefault="003F39A6" w:rsidP="003F39A6">
      <w:pPr>
        <w:pStyle w:val="-NUMBvjezba"/>
      </w:pPr>
      <w:r w:rsidRPr="00E27BA0">
        <w:t xml:space="preserve">Spremite promjene </w:t>
      </w:r>
      <w:r w:rsidR="002328B6" w:rsidRPr="00E27BA0">
        <w:t xml:space="preserve">u datoteci </w:t>
      </w:r>
      <w:r w:rsidR="002328B6" w:rsidRPr="0059235C">
        <w:rPr>
          <w:b/>
          <w:bCs/>
          <w:i/>
          <w:iCs/>
          <w:color w:val="000000" w:themeColor="text1"/>
        </w:rPr>
        <w:t>02_Podaci.xlsx</w:t>
      </w:r>
      <w:r w:rsidR="002328B6" w:rsidRPr="00E27BA0">
        <w:t xml:space="preserve"> i</w:t>
      </w:r>
      <w:r w:rsidRPr="00E27BA0">
        <w:t xml:space="preserve"> zatvorite</w:t>
      </w:r>
      <w:r w:rsidR="002328B6" w:rsidRPr="00E27BA0">
        <w:t xml:space="preserve"> sve datoteke</w:t>
      </w:r>
      <w:r w:rsidRPr="00E27BA0">
        <w:t>.</w:t>
      </w:r>
    </w:p>
    <w:p w14:paraId="42EE5296" w14:textId="185C6583" w:rsidR="00C03AE6" w:rsidRPr="00280A45" w:rsidRDefault="00C03AE6">
      <w:pPr>
        <w:rPr>
          <w:rFonts w:cs="Arial"/>
          <w:bCs/>
          <w:sz w:val="22"/>
          <w:szCs w:val="22"/>
        </w:rPr>
      </w:pPr>
    </w:p>
    <w:p w14:paraId="713FD8C1" w14:textId="77777777" w:rsidR="00144E8A" w:rsidRPr="00280A45" w:rsidRDefault="00144E8A" w:rsidP="00B5197E">
      <w:pPr>
        <w:pStyle w:val="-TEKST"/>
        <w:ind w:right="-10"/>
        <w:jc w:val="left"/>
      </w:pPr>
    </w:p>
    <w:p w14:paraId="119FD52E" w14:textId="77777777" w:rsidR="00EA2DC5" w:rsidRPr="00280A45" w:rsidRDefault="00EA2DC5" w:rsidP="00B5197E">
      <w:pPr>
        <w:pStyle w:val="-TEKST"/>
        <w:ind w:right="-10"/>
        <w:jc w:val="left"/>
      </w:pPr>
    </w:p>
    <w:p w14:paraId="7F8CEC65" w14:textId="77777777" w:rsidR="00144E8A" w:rsidRPr="00280A45" w:rsidRDefault="00144E8A" w:rsidP="00144E8A">
      <w:pPr>
        <w:pStyle w:val="-TEKST"/>
      </w:pPr>
    </w:p>
    <w:p w14:paraId="5C55D23B" w14:textId="77777777" w:rsidR="00144E8A" w:rsidRPr="00280A45" w:rsidRDefault="00144E8A" w:rsidP="00144E8A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1AFF59E2" wp14:editId="512801ED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4679950" cy="2461260"/>
                <wp:effectExtent l="0" t="0" r="6350" b="0"/>
                <wp:wrapNone/>
                <wp:docPr id="69015393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46126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44383" w14:textId="77777777" w:rsidR="004759B7" w:rsidRPr="00F443D0" w:rsidRDefault="004759B7" w:rsidP="00144E8A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443D0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U ovome je poglavlju obrađeno:</w:t>
                            </w:r>
                          </w:p>
                          <w:p w14:paraId="491EB582" w14:textId="70BDC6D4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upisivanje podatka u ćelije</w:t>
                            </w:r>
                          </w:p>
                          <w:p w14:paraId="3A26098E" w14:textId="1A0655C2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označavanje ćelija, redaka, stupaca i cijeloga radnog lista</w:t>
                            </w:r>
                          </w:p>
                          <w:p w14:paraId="60495172" w14:textId="1373BD53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traženje i zamjena određenog podatka</w:t>
                            </w:r>
                          </w:p>
                          <w:p w14:paraId="77C6597A" w14:textId="552CD571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razvrstavanje podataka</w:t>
                            </w:r>
                          </w:p>
                          <w:p w14:paraId="0F63A013" w14:textId="0557655A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filtriranje podataka</w:t>
                            </w:r>
                          </w:p>
                          <w:p w14:paraId="7C00AB07" w14:textId="2F05C7D4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kopiranje, premještanje i brisanje sadržaja ćelija</w:t>
                            </w:r>
                          </w:p>
                          <w:p w14:paraId="40AE193D" w14:textId="722E4C76" w:rsidR="004759B7" w:rsidRPr="00192F86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povezivanje podataka s programom za obradu teksta.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F59E2" id="AutoShape 418" o:spid="_x0000_s1065" style="position:absolute;left:0;text-align:left;margin-left:3.75pt;margin-top:1.5pt;width:368.5pt;height:193.8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" fillcolor="#eaeaea" stroked="f">
                <v:textbox>
                  <w:txbxContent>
                    <w:p w14:paraId="0C844383" w14:textId="77777777" w:rsidR="004759B7" w:rsidRPr="00F443D0" w:rsidRDefault="004759B7" w:rsidP="00144E8A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F443D0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>U ovome je poglavlju obrađeno:</w:t>
                      </w:r>
                    </w:p>
                    <w:p w14:paraId="491EB582" w14:textId="70BDC6D4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upisivanje podatka u ćelije</w:t>
                      </w:r>
                    </w:p>
                    <w:p w14:paraId="3A26098E" w14:textId="1A0655C2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označavanje ćelija, redaka, stupaca i cijeloga radnog lista</w:t>
                      </w:r>
                    </w:p>
                    <w:p w14:paraId="60495172" w14:textId="1373BD53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traženje i zamjena određenog podatka</w:t>
                      </w:r>
                    </w:p>
                    <w:p w14:paraId="77C6597A" w14:textId="552CD571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razvrstavanje podataka</w:t>
                      </w:r>
                    </w:p>
                    <w:p w14:paraId="0F63A013" w14:textId="0557655A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filtriranje podataka</w:t>
                      </w:r>
                    </w:p>
                    <w:p w14:paraId="7C00AB07" w14:textId="2F05C7D4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kopiranje, premještanje i brisanje sadržaja ćelija</w:t>
                      </w:r>
                    </w:p>
                    <w:p w14:paraId="40AE193D" w14:textId="722E4C76" w:rsidR="004759B7" w:rsidRPr="00192F86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povezivanje podataka s programom za obradu teksta.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6EFEDE" w14:textId="77777777" w:rsidR="00144E8A" w:rsidRPr="00280A45" w:rsidRDefault="00144E8A" w:rsidP="00144E8A">
      <w:pPr>
        <w:pStyle w:val="-TEKST"/>
      </w:pPr>
    </w:p>
    <w:p w14:paraId="343477E5" w14:textId="77777777" w:rsidR="00144E8A" w:rsidRPr="00280A45" w:rsidRDefault="00144E8A" w:rsidP="00144E8A">
      <w:pPr>
        <w:pStyle w:val="-TEKST"/>
      </w:pPr>
    </w:p>
    <w:p w14:paraId="5BE85F96" w14:textId="77777777" w:rsidR="00144E8A" w:rsidRPr="00280A45" w:rsidRDefault="00144E8A" w:rsidP="00144E8A">
      <w:pPr>
        <w:pStyle w:val="-TEKST"/>
      </w:pPr>
    </w:p>
    <w:p w14:paraId="7CA7DDB2" w14:textId="77777777" w:rsidR="00144E8A" w:rsidRPr="00280A45" w:rsidRDefault="00144E8A" w:rsidP="00144E8A">
      <w:pPr>
        <w:pStyle w:val="-TEKST"/>
      </w:pPr>
    </w:p>
    <w:p w14:paraId="4EF0FE8F" w14:textId="77777777" w:rsidR="00144E8A" w:rsidRPr="00280A45" w:rsidRDefault="00144E8A" w:rsidP="00144E8A">
      <w:pPr>
        <w:pStyle w:val="-TEKST"/>
      </w:pPr>
    </w:p>
    <w:p w14:paraId="0E628866" w14:textId="77777777" w:rsidR="00144E8A" w:rsidRPr="00280A45" w:rsidRDefault="00144E8A" w:rsidP="00144E8A">
      <w:pPr>
        <w:pStyle w:val="-TEKST"/>
      </w:pPr>
    </w:p>
    <w:p w14:paraId="7517595D" w14:textId="77777777" w:rsidR="00144E8A" w:rsidRPr="00280A45" w:rsidRDefault="00144E8A" w:rsidP="00144E8A">
      <w:pPr>
        <w:pStyle w:val="-TEKST"/>
      </w:pPr>
    </w:p>
    <w:p w14:paraId="1BCC3A5A" w14:textId="77777777" w:rsidR="00144E8A" w:rsidRPr="00280A45" w:rsidRDefault="00144E8A" w:rsidP="00144E8A">
      <w:pPr>
        <w:pStyle w:val="-TEKST"/>
      </w:pPr>
    </w:p>
    <w:p w14:paraId="04E74206" w14:textId="77777777" w:rsidR="00144E8A" w:rsidRPr="00280A45" w:rsidRDefault="00144E8A" w:rsidP="00144E8A">
      <w:pPr>
        <w:pStyle w:val="-TEKST"/>
      </w:pPr>
    </w:p>
    <w:p w14:paraId="36DCA3EA" w14:textId="77777777" w:rsidR="00144E8A" w:rsidRPr="00280A45" w:rsidRDefault="00144E8A" w:rsidP="00144E8A">
      <w:pPr>
        <w:pStyle w:val="-TEKST"/>
      </w:pPr>
    </w:p>
    <w:p w14:paraId="498929A4" w14:textId="77777777" w:rsidR="00144E8A" w:rsidRPr="00280A45" w:rsidRDefault="00144E8A" w:rsidP="00144E8A">
      <w:pPr>
        <w:pStyle w:val="-TEKST"/>
      </w:pPr>
    </w:p>
    <w:p w14:paraId="2E0F460E" w14:textId="77777777" w:rsidR="00144E8A" w:rsidRPr="00280A45" w:rsidRDefault="00144E8A" w:rsidP="00144E8A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6E87220D" w14:textId="7072ACB6" w:rsidR="00921A40" w:rsidRPr="00280A45" w:rsidRDefault="00921A40">
      <w:pPr>
        <w:pStyle w:val="1-NASLOV"/>
        <w:numPr>
          <w:ilvl w:val="0"/>
          <w:numId w:val="77"/>
        </w:numPr>
        <w:jc w:val="both"/>
      </w:pPr>
      <w:bookmarkStart w:id="121" w:name="_Toc150638107"/>
      <w:bookmarkStart w:id="122" w:name="_Toc152597500"/>
      <w:bookmarkStart w:id="123" w:name="_Toc152597544"/>
      <w:bookmarkStart w:id="124" w:name="_Toc152597575"/>
      <w:bookmarkStart w:id="125" w:name="_Toc153437111"/>
      <w:r w:rsidRPr="00280A45">
        <w:lastRenderedPageBreak/>
        <w:t xml:space="preserve"> Uređivanje i oblikovanje tablice</w:t>
      </w:r>
      <w:bookmarkEnd w:id="121"/>
      <w:bookmarkEnd w:id="122"/>
      <w:bookmarkEnd w:id="123"/>
      <w:bookmarkEnd w:id="124"/>
      <w:bookmarkEnd w:id="125"/>
    </w:p>
    <w:p w14:paraId="51323D44" w14:textId="77777777" w:rsidR="00921A40" w:rsidRPr="00280A45" w:rsidRDefault="00921A40" w:rsidP="00921A40">
      <w:pPr>
        <w:pStyle w:val="TSnormal"/>
        <w:shd w:val="clear" w:color="auto" w:fill="DEEAF6"/>
        <w:rPr>
          <w:sz w:val="24"/>
          <w:szCs w:val="22"/>
        </w:rPr>
      </w:pPr>
      <w:r w:rsidRPr="00280A45">
        <w:rPr>
          <w:sz w:val="22"/>
        </w:rPr>
        <w:t>Po završetku ovog poglavlja polaznik će moći:</w:t>
      </w:r>
    </w:p>
    <w:p w14:paraId="0F652CF4" w14:textId="5D3C0EB9" w:rsidR="00921A40" w:rsidRPr="00082597" w:rsidRDefault="00921A40" w:rsidP="00921A4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082597">
        <w:rPr>
          <w:rFonts w:ascii="Arial" w:hAnsi="Arial" w:cs="Arial"/>
          <w:iCs/>
          <w:sz w:val="22"/>
        </w:rPr>
        <w:t>u tablicu umetati nove retke ili stupce</w:t>
      </w:r>
    </w:p>
    <w:p w14:paraId="377A388D" w14:textId="1667DFB0" w:rsidR="00921A40" w:rsidRPr="00082597" w:rsidRDefault="00921A40" w:rsidP="00921A4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082597">
        <w:rPr>
          <w:rFonts w:ascii="Arial" w:hAnsi="Arial" w:cs="Arial"/>
          <w:iCs/>
          <w:sz w:val="22"/>
        </w:rPr>
        <w:t>brisati nepotrebne retke ili stupce</w:t>
      </w:r>
    </w:p>
    <w:p w14:paraId="66D83DA1" w14:textId="1ADF4A40" w:rsidR="00921A40" w:rsidRPr="00082597" w:rsidRDefault="00921A40" w:rsidP="00921A4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082597">
        <w:rPr>
          <w:rFonts w:ascii="Arial" w:hAnsi="Arial" w:cs="Arial"/>
          <w:iCs/>
          <w:sz w:val="22"/>
        </w:rPr>
        <w:t>mijenjati veličinu redaka i stupaca</w:t>
      </w:r>
    </w:p>
    <w:p w14:paraId="10C1437A" w14:textId="1C2D57CC" w:rsidR="00921A40" w:rsidRPr="00082597" w:rsidRDefault="00921A40" w:rsidP="00921A40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082597">
        <w:rPr>
          <w:rFonts w:ascii="Arial" w:hAnsi="Arial" w:cs="Arial"/>
          <w:iCs/>
          <w:sz w:val="22"/>
        </w:rPr>
        <w:t>oblikovati podatke i tablice.</w:t>
      </w:r>
    </w:p>
    <w:p w14:paraId="614647B4" w14:textId="77777777" w:rsidR="00921A40" w:rsidRPr="00280A45" w:rsidRDefault="00921A40" w:rsidP="00921A40">
      <w:pPr>
        <w:pStyle w:val="-TEKST"/>
        <w:ind w:right="-10"/>
        <w:jc w:val="left"/>
      </w:pPr>
    </w:p>
    <w:p w14:paraId="6039C0EB" w14:textId="680F9F2E" w:rsidR="00921A40" w:rsidRPr="00280A45" w:rsidRDefault="00C26BA9" w:rsidP="00921A40">
      <w:pPr>
        <w:pStyle w:val="-TEKST"/>
        <w:ind w:right="-10"/>
        <w:jc w:val="left"/>
      </w:pPr>
      <w:r w:rsidRPr="00280A45">
        <w:t xml:space="preserve">Nakon unosa podataka i stvaranja tablice tablicu treba urediti i oblikovati. Ako postoji potreba za novim stupcima i novim redcima, lako ih se može umetnuti, a nepotrebne obrisati. </w:t>
      </w:r>
      <w:r w:rsidR="00D73B41" w:rsidRPr="00280A45">
        <w:t xml:space="preserve">Visina redaka i širina stupaca može se mijenjati i prilagoditi upisanim podacima. </w:t>
      </w:r>
      <w:r w:rsidRPr="00280A45">
        <w:t>Podaci se mogu prikazati u odgovarajućem obliku i poravnati u ćeliji, a tablici se mogu dodati obrubi i sjenčanje.</w:t>
      </w:r>
    </w:p>
    <w:p w14:paraId="04D08FEE" w14:textId="7A58A611" w:rsidR="003676D4" w:rsidRPr="00280A45" w:rsidRDefault="00C42C50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26" w:name="a310"/>
      <w:bookmarkStart w:id="127" w:name="_Toc150638108"/>
      <w:bookmarkStart w:id="128" w:name="_Toc152597501"/>
      <w:bookmarkStart w:id="129" w:name="_Toc152597576"/>
      <w:bookmarkStart w:id="130" w:name="_Toc153437112"/>
      <w:r w:rsidRPr="00280A45">
        <w:rPr>
          <w:i w:val="0"/>
          <w:lang w:eastAsia="en-US"/>
        </w:rPr>
        <w:t>Umetanje</w:t>
      </w:r>
      <w:r w:rsidR="00A30690" w:rsidRPr="00280A45">
        <w:rPr>
          <w:i w:val="0"/>
          <w:lang w:eastAsia="en-US"/>
        </w:rPr>
        <w:t xml:space="preserve"> i</w:t>
      </w:r>
      <w:r w:rsidRPr="00280A45">
        <w:rPr>
          <w:i w:val="0"/>
          <w:lang w:eastAsia="en-US"/>
        </w:rPr>
        <w:t xml:space="preserve"> brisanje redaka i stupaca</w:t>
      </w:r>
      <w:bookmarkEnd w:id="126"/>
      <w:bookmarkEnd w:id="127"/>
      <w:bookmarkEnd w:id="128"/>
      <w:bookmarkEnd w:id="129"/>
      <w:bookmarkEnd w:id="130"/>
    </w:p>
    <w:p w14:paraId="502E476C" w14:textId="77777777" w:rsidR="003676D4" w:rsidRPr="00280A45" w:rsidRDefault="00FC48AF" w:rsidP="007134B5">
      <w:pPr>
        <w:pStyle w:val="-TEKST"/>
        <w:ind w:right="-10"/>
        <w:jc w:val="left"/>
      </w:pPr>
      <w:r w:rsidRPr="00280A45">
        <w:t xml:space="preserve">Između postojećih podataka u tablici mogu </w:t>
      </w:r>
      <w:r w:rsidR="00476C1C" w:rsidRPr="00280A45">
        <w:t xml:space="preserve">se </w:t>
      </w:r>
      <w:r w:rsidR="00832C4D" w:rsidRPr="00280A45">
        <w:t>dodati</w:t>
      </w:r>
      <w:r w:rsidRPr="00280A45">
        <w:t xml:space="preserve"> novi podaci umetanjem jedne ili više ćelija</w:t>
      </w:r>
      <w:r w:rsidR="00517A75" w:rsidRPr="00280A45">
        <w:t>,</w:t>
      </w:r>
      <w:r w:rsidRPr="00280A45">
        <w:t xml:space="preserve"> cijelog</w:t>
      </w:r>
      <w:r w:rsidR="007134B5" w:rsidRPr="00280A45">
        <w:t>a</w:t>
      </w:r>
      <w:r w:rsidRPr="00280A45">
        <w:t xml:space="preserve"> re</w:t>
      </w:r>
      <w:r w:rsidR="00372AC5" w:rsidRPr="00280A45">
        <w:t>t</w:t>
      </w:r>
      <w:r w:rsidRPr="00280A45">
        <w:t>ka ili stupca.</w:t>
      </w:r>
      <w:r w:rsidR="00B27418" w:rsidRPr="00280A45">
        <w:t xml:space="preserve"> </w:t>
      </w:r>
      <w:r w:rsidR="00517A75" w:rsidRPr="00280A45">
        <w:t>Također</w:t>
      </w:r>
      <w:r w:rsidR="00B27418" w:rsidRPr="00280A45">
        <w:t xml:space="preserve"> </w:t>
      </w:r>
      <w:r w:rsidR="007D711C" w:rsidRPr="00280A45">
        <w:t>s</w:t>
      </w:r>
      <w:r w:rsidR="00517A75" w:rsidRPr="00280A45">
        <w:t xml:space="preserve">e </w:t>
      </w:r>
      <w:r w:rsidR="00B27418" w:rsidRPr="00280A45">
        <w:t>mo</w:t>
      </w:r>
      <w:r w:rsidR="007D711C" w:rsidRPr="00280A45">
        <w:t>ž</w:t>
      </w:r>
      <w:r w:rsidR="00B27418" w:rsidRPr="00280A45">
        <w:t>e obrisati jedn</w:t>
      </w:r>
      <w:r w:rsidR="007D711C" w:rsidRPr="00280A45">
        <w:t>a</w:t>
      </w:r>
      <w:r w:rsidR="00B27418" w:rsidRPr="00280A45">
        <w:t xml:space="preserve"> ili više ćelija, cijeli redak ili stupac. Umetanje ili brisanje ćelija </w:t>
      </w:r>
      <w:r w:rsidR="003876CD" w:rsidRPr="00280A45">
        <w:t>unutar</w:t>
      </w:r>
      <w:r w:rsidR="00B27418" w:rsidRPr="00280A45">
        <w:t xml:space="preserve"> postojećih uzrokuje </w:t>
      </w:r>
      <w:r w:rsidR="00517A75" w:rsidRPr="00280A45">
        <w:t>pomicanje</w:t>
      </w:r>
      <w:r w:rsidR="00B27418" w:rsidRPr="00280A45">
        <w:t xml:space="preserve"> preostalih ćelija.</w:t>
      </w:r>
    </w:p>
    <w:p w14:paraId="1A76C949" w14:textId="0F643E75" w:rsidR="00BC029E" w:rsidRPr="00280A45" w:rsidRDefault="00BC029E" w:rsidP="00832C4D">
      <w:pPr>
        <w:pStyle w:val="-TEKST"/>
        <w:spacing w:before="240"/>
        <w:ind w:right="-11"/>
        <w:jc w:val="left"/>
      </w:pPr>
      <w:r w:rsidRPr="00280A45">
        <w:t xml:space="preserve">Umetanje </w:t>
      </w:r>
      <w:r w:rsidR="00D73B41" w:rsidRPr="00280A45">
        <w:t xml:space="preserve">novih redaka ili stupaca </w:t>
      </w:r>
      <w:r w:rsidRPr="00280A45">
        <w:t xml:space="preserve">radi </w:t>
      </w:r>
      <w:r w:rsidR="00D73B41" w:rsidRPr="00280A45">
        <w:t xml:space="preserve">se </w:t>
      </w:r>
      <w:r w:rsidRPr="00280A45">
        <w:t>ovako:</w:t>
      </w:r>
    </w:p>
    <w:p w14:paraId="5A14C132" w14:textId="77777777" w:rsidR="00EB2F3A" w:rsidRPr="00280A45" w:rsidRDefault="00FD2A1D" w:rsidP="00EE16B7">
      <w:pPr>
        <w:pStyle w:val="-BULLET"/>
        <w:ind w:right="-10"/>
      </w:pPr>
      <w:r w:rsidRPr="00280A45">
        <w:t>u</w:t>
      </w:r>
      <w:r w:rsidR="00EB2F3A" w:rsidRPr="00280A45">
        <w:t>metanj</w:t>
      </w:r>
      <w:r w:rsidR="004C62CD" w:rsidRPr="00280A45">
        <w:t>e</w:t>
      </w:r>
      <w:r w:rsidR="00EB2F3A" w:rsidRPr="00280A45">
        <w:t xml:space="preserve"> </w:t>
      </w:r>
      <w:r w:rsidR="00EB2F3A" w:rsidRPr="00280A45">
        <w:rPr>
          <w:b/>
        </w:rPr>
        <w:t>redaka</w:t>
      </w:r>
      <w:r w:rsidR="004505E7" w:rsidRPr="00280A45">
        <w:t>:</w:t>
      </w:r>
    </w:p>
    <w:p w14:paraId="69448689" w14:textId="044A7391" w:rsidR="00EB2F3A" w:rsidRPr="00280A45" w:rsidRDefault="00EB2F3A">
      <w:pPr>
        <w:widowControl w:val="0"/>
        <w:numPr>
          <w:ilvl w:val="0"/>
          <w:numId w:val="1"/>
        </w:numPr>
        <w:tabs>
          <w:tab w:val="clear" w:pos="720"/>
        </w:tabs>
        <w:spacing w:before="60" w:after="60"/>
        <w:ind w:left="1620" w:right="-10" w:hanging="363"/>
        <w:rPr>
          <w:sz w:val="22"/>
          <w:szCs w:val="22"/>
        </w:rPr>
      </w:pPr>
      <w:r w:rsidRPr="00280A45">
        <w:rPr>
          <w:sz w:val="22"/>
          <w:szCs w:val="22"/>
        </w:rPr>
        <w:t>označiti redak iznad kojeg</w:t>
      </w:r>
      <w:r w:rsidR="007134B5" w:rsidRPr="00280A45">
        <w:rPr>
          <w:sz w:val="22"/>
          <w:szCs w:val="22"/>
        </w:rPr>
        <w:t>a</w:t>
      </w:r>
      <w:r w:rsidRPr="00280A45">
        <w:rPr>
          <w:sz w:val="22"/>
          <w:szCs w:val="22"/>
        </w:rPr>
        <w:t xml:space="preserve"> se želi umetnuti novi redak</w:t>
      </w:r>
      <w:r w:rsidR="00825BDE" w:rsidRPr="00280A45">
        <w:rPr>
          <w:sz w:val="22"/>
          <w:szCs w:val="22"/>
        </w:rPr>
        <w:t xml:space="preserve"> (ili više redaka ako ih se želi odjednom umetnuti više)</w:t>
      </w:r>
    </w:p>
    <w:p w14:paraId="04EA1AC7" w14:textId="377DECF4" w:rsidR="00EB2F3A" w:rsidRPr="00280A45" w:rsidRDefault="00D73B41">
      <w:pPr>
        <w:widowControl w:val="0"/>
        <w:numPr>
          <w:ilvl w:val="0"/>
          <w:numId w:val="1"/>
        </w:numPr>
        <w:tabs>
          <w:tab w:val="clear" w:pos="720"/>
        </w:tabs>
        <w:spacing w:before="60" w:after="60"/>
        <w:ind w:left="1620" w:right="-10" w:hanging="363"/>
        <w:rPr>
          <w:sz w:val="22"/>
          <w:szCs w:val="22"/>
        </w:rPr>
      </w:pPr>
      <w:r w:rsidRPr="00280A45">
        <w:rPr>
          <w:sz w:val="22"/>
          <w:szCs w:val="22"/>
        </w:rPr>
        <w:t xml:space="preserve">odabrati naredbu na </w:t>
      </w:r>
      <w:r w:rsidR="00C31E7E" w:rsidRPr="00280A45">
        <w:rPr>
          <w:sz w:val="22"/>
          <w:szCs w:val="22"/>
        </w:rPr>
        <w:t>kartic</w:t>
      </w:r>
      <w:r w:rsidRPr="00280A45">
        <w:rPr>
          <w:sz w:val="22"/>
          <w:szCs w:val="22"/>
        </w:rPr>
        <w:t>i</w:t>
      </w:r>
      <w:r w:rsidR="00C31E7E" w:rsidRPr="00280A45">
        <w:rPr>
          <w:sz w:val="22"/>
          <w:szCs w:val="22"/>
        </w:rPr>
        <w:t xml:space="preserve"> </w:t>
      </w:r>
      <w:r w:rsidR="00BB737F" w:rsidRPr="00280A45">
        <w:rPr>
          <w:i/>
          <w:sz w:val="22"/>
          <w:szCs w:val="22"/>
        </w:rPr>
        <w:t>Polazno</w:t>
      </w:r>
      <w:r w:rsidR="00C31E7E" w:rsidRPr="00280A45">
        <w:rPr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C31E7E" w:rsidRPr="00280A45">
        <w:rPr>
          <w:rFonts w:cs="Arial"/>
          <w:sz w:val="22"/>
          <w:szCs w:val="22"/>
        </w:rPr>
        <w:t xml:space="preserve"> skupina </w:t>
      </w:r>
      <w:r w:rsidR="00BB737F" w:rsidRPr="00280A45">
        <w:rPr>
          <w:rFonts w:cs="Arial"/>
          <w:i/>
          <w:sz w:val="22"/>
          <w:szCs w:val="22"/>
        </w:rPr>
        <w:t>Ćelije</w:t>
      </w:r>
      <w:r w:rsidR="00C31E7E" w:rsidRPr="00280A45">
        <w:rPr>
          <w:rFonts w:cs="Arial"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C31E7E" w:rsidRPr="00280A45">
        <w:rPr>
          <w:rFonts w:cs="Arial"/>
          <w:sz w:val="22"/>
          <w:szCs w:val="22"/>
        </w:rPr>
        <w:t xml:space="preserve"> </w:t>
      </w:r>
      <w:r w:rsidR="00BB737F" w:rsidRPr="00280A45">
        <w:rPr>
          <w:rFonts w:cs="Arial"/>
          <w:i/>
          <w:sz w:val="22"/>
          <w:szCs w:val="22"/>
        </w:rPr>
        <w:t>Umetni</w:t>
      </w:r>
      <w:r w:rsidR="00C31E7E" w:rsidRPr="00280A45">
        <w:rPr>
          <w:rFonts w:cs="Arial"/>
          <w:b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Pr="00280A45">
        <w:rPr>
          <w:rFonts w:cs="Arial"/>
          <w:sz w:val="22"/>
          <w:szCs w:val="22"/>
        </w:rPr>
        <w:t xml:space="preserve"> </w:t>
      </w:r>
      <w:r w:rsidR="00BB737F" w:rsidRPr="00280A45">
        <w:rPr>
          <w:rFonts w:cs="Arial"/>
          <w:b/>
          <w:sz w:val="22"/>
          <w:szCs w:val="22"/>
        </w:rPr>
        <w:t>Umetni retke lista</w:t>
      </w:r>
    </w:p>
    <w:p w14:paraId="2411F214" w14:textId="77777777" w:rsidR="00EB2F3A" w:rsidRPr="00280A45" w:rsidRDefault="00FD2A1D" w:rsidP="00EE16B7">
      <w:pPr>
        <w:pStyle w:val="-BULLET"/>
        <w:ind w:right="-10"/>
      </w:pPr>
      <w:r w:rsidRPr="00280A45">
        <w:t>u</w:t>
      </w:r>
      <w:r w:rsidR="00EB2F3A" w:rsidRPr="00280A45">
        <w:t>metanj</w:t>
      </w:r>
      <w:r w:rsidR="004C62CD" w:rsidRPr="00280A45">
        <w:t>e</w:t>
      </w:r>
      <w:r w:rsidR="00EB2F3A" w:rsidRPr="00280A45">
        <w:t xml:space="preserve"> </w:t>
      </w:r>
      <w:r w:rsidR="00EB2F3A" w:rsidRPr="00280A45">
        <w:rPr>
          <w:b/>
        </w:rPr>
        <w:t>stupaca</w:t>
      </w:r>
      <w:r w:rsidR="00EB2F3A" w:rsidRPr="00280A45">
        <w:t>:</w:t>
      </w:r>
    </w:p>
    <w:p w14:paraId="5F809C11" w14:textId="0B491860" w:rsidR="00EB2F3A" w:rsidRPr="00280A45" w:rsidRDefault="00EB2F3A">
      <w:pPr>
        <w:widowControl w:val="0"/>
        <w:numPr>
          <w:ilvl w:val="0"/>
          <w:numId w:val="2"/>
        </w:numPr>
        <w:tabs>
          <w:tab w:val="clear" w:pos="720"/>
          <w:tab w:val="num" w:pos="-234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>označiti stupac ispred kojeg</w:t>
      </w:r>
      <w:r w:rsidR="007134B5" w:rsidRPr="00280A45">
        <w:rPr>
          <w:sz w:val="22"/>
          <w:szCs w:val="22"/>
        </w:rPr>
        <w:t>a</w:t>
      </w:r>
      <w:r w:rsidRPr="00280A45">
        <w:rPr>
          <w:sz w:val="22"/>
          <w:szCs w:val="22"/>
        </w:rPr>
        <w:t xml:space="preserve"> se želi umetnuti novi stupac</w:t>
      </w:r>
      <w:r w:rsidR="00825BDE" w:rsidRPr="00280A45">
        <w:rPr>
          <w:sz w:val="22"/>
          <w:szCs w:val="22"/>
        </w:rPr>
        <w:t xml:space="preserve"> (ili više stupaca ako ih se želi odjednom umetnuti više)</w:t>
      </w:r>
    </w:p>
    <w:p w14:paraId="63F017DB" w14:textId="06AE0F0A" w:rsidR="00EB2F3A" w:rsidRPr="00280A45" w:rsidRDefault="00D73B41">
      <w:pPr>
        <w:widowControl w:val="0"/>
        <w:numPr>
          <w:ilvl w:val="0"/>
          <w:numId w:val="2"/>
        </w:numPr>
        <w:tabs>
          <w:tab w:val="clear" w:pos="720"/>
          <w:tab w:val="num" w:pos="-234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 xml:space="preserve">odabrati naredbu na </w:t>
      </w:r>
      <w:r w:rsidR="003876CD" w:rsidRPr="00280A45">
        <w:rPr>
          <w:sz w:val="22"/>
          <w:szCs w:val="22"/>
        </w:rPr>
        <w:t>kartic</w:t>
      </w:r>
      <w:r w:rsidRPr="00280A45">
        <w:rPr>
          <w:sz w:val="22"/>
          <w:szCs w:val="22"/>
        </w:rPr>
        <w:t>i</w:t>
      </w:r>
      <w:r w:rsidR="003876CD" w:rsidRPr="00280A45">
        <w:rPr>
          <w:sz w:val="22"/>
          <w:szCs w:val="22"/>
        </w:rPr>
        <w:t xml:space="preserve"> </w:t>
      </w:r>
      <w:r w:rsidR="00BB737F" w:rsidRPr="00280A45">
        <w:rPr>
          <w:i/>
          <w:sz w:val="22"/>
          <w:szCs w:val="22"/>
        </w:rPr>
        <w:t>Polazno</w:t>
      </w:r>
      <w:r w:rsidR="003876CD" w:rsidRPr="00280A45">
        <w:rPr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3876CD" w:rsidRPr="00280A45">
        <w:rPr>
          <w:rFonts w:cs="Arial"/>
          <w:sz w:val="22"/>
          <w:szCs w:val="22"/>
        </w:rPr>
        <w:t xml:space="preserve"> skupina </w:t>
      </w:r>
      <w:r w:rsidR="00BB737F" w:rsidRPr="00280A45">
        <w:rPr>
          <w:rFonts w:cs="Arial"/>
          <w:i/>
          <w:sz w:val="22"/>
          <w:szCs w:val="22"/>
        </w:rPr>
        <w:t>Ćelije</w:t>
      </w:r>
      <w:r w:rsidR="003876CD" w:rsidRPr="00280A45">
        <w:rPr>
          <w:rFonts w:cs="Arial"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3876CD" w:rsidRPr="00280A45">
        <w:rPr>
          <w:rFonts w:cs="Arial"/>
          <w:sz w:val="22"/>
          <w:szCs w:val="22"/>
        </w:rPr>
        <w:t xml:space="preserve"> </w:t>
      </w:r>
      <w:r w:rsidR="00BB737F" w:rsidRPr="00280A45">
        <w:rPr>
          <w:rFonts w:cs="Arial"/>
          <w:i/>
          <w:sz w:val="22"/>
          <w:szCs w:val="22"/>
        </w:rPr>
        <w:t>Umetni</w:t>
      </w:r>
      <w:r w:rsidR="003876CD" w:rsidRPr="00280A45">
        <w:rPr>
          <w:rFonts w:cs="Arial"/>
          <w:b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3876CD" w:rsidRPr="00280A45">
        <w:rPr>
          <w:rFonts w:cs="Arial"/>
          <w:sz w:val="22"/>
          <w:szCs w:val="22"/>
        </w:rPr>
        <w:t xml:space="preserve"> </w:t>
      </w:r>
      <w:r w:rsidR="00BB737F" w:rsidRPr="00280A45">
        <w:rPr>
          <w:rFonts w:cs="Arial"/>
          <w:b/>
          <w:sz w:val="22"/>
          <w:szCs w:val="22"/>
        </w:rPr>
        <w:t>Umetni stupce lista</w:t>
      </w:r>
      <w:r w:rsidR="00EB2F3A" w:rsidRPr="00280A45">
        <w:rPr>
          <w:sz w:val="22"/>
          <w:szCs w:val="22"/>
        </w:rPr>
        <w:t>.</w:t>
      </w:r>
    </w:p>
    <w:p w14:paraId="229FEA09" w14:textId="546E3D11" w:rsidR="00AE2C60" w:rsidRPr="00280A45" w:rsidRDefault="00BC029E" w:rsidP="00832C4D">
      <w:pPr>
        <w:pStyle w:val="-TEKST"/>
        <w:spacing w:before="240"/>
        <w:ind w:right="-11"/>
        <w:jc w:val="left"/>
      </w:pPr>
      <w:r w:rsidRPr="00280A45">
        <w:t xml:space="preserve">Brisanje </w:t>
      </w:r>
      <w:r w:rsidR="00D73B41" w:rsidRPr="00280A45">
        <w:t xml:space="preserve">nepotrebnih </w:t>
      </w:r>
      <w:r w:rsidR="00825BDE" w:rsidRPr="00280A45">
        <w:t xml:space="preserve">redaka i </w:t>
      </w:r>
      <w:r w:rsidR="00D73B41" w:rsidRPr="00280A45">
        <w:t xml:space="preserve">stupaca </w:t>
      </w:r>
      <w:r w:rsidRPr="00280A45">
        <w:t xml:space="preserve">radi </w:t>
      </w:r>
      <w:r w:rsidR="00D73B41" w:rsidRPr="00280A45">
        <w:t xml:space="preserve">se </w:t>
      </w:r>
      <w:r w:rsidRPr="00280A45">
        <w:t>ovako:</w:t>
      </w:r>
    </w:p>
    <w:p w14:paraId="6BE22423" w14:textId="69708718" w:rsidR="00EB2F3A" w:rsidRPr="00280A45" w:rsidRDefault="00D73B41" w:rsidP="00EE16B7">
      <w:pPr>
        <w:pStyle w:val="-BULLET"/>
        <w:ind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414B0ED" wp14:editId="491A9BA1">
                <wp:simplePos x="0" y="0"/>
                <wp:positionH relativeFrom="page">
                  <wp:posOffset>5599430</wp:posOffset>
                </wp:positionH>
                <wp:positionV relativeFrom="paragraph">
                  <wp:posOffset>80645</wp:posOffset>
                </wp:positionV>
                <wp:extent cx="1619885" cy="878205"/>
                <wp:effectExtent l="0" t="0" r="18415" b="17145"/>
                <wp:wrapNone/>
                <wp:docPr id="1122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8782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9DAFDC" w14:textId="77777777" w:rsidR="004759B7" w:rsidRPr="00D60E2D" w:rsidRDefault="004759B7" w:rsidP="00D60E2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0706789" w14:textId="0F9E93B7" w:rsidR="004759B7" w:rsidRPr="00D60E2D" w:rsidRDefault="004759B7" w:rsidP="00D60E2D">
                            <w:pPr>
                              <w:spacing w:before="12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Naredbe </w:t>
                            </w:r>
                            <w:r w:rsidRPr="00D60E2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Umetni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D60E2D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Izbriši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nalaze se i na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brzo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izbornik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4B0ED" id="Rectangle 756" o:spid="_x0000_s1066" style="position:absolute;left:0;text-align:left;margin-left:440.9pt;margin-top:6.35pt;width:127.55pt;height:69.15pt;z-index: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" filled="f" fillcolor="#ddd" strokeweight=".25pt">
                <v:fill opacity="32896f"/>
                <v:textbox>
                  <w:txbxContent>
                    <w:p w14:paraId="649DAFDC" w14:textId="77777777" w:rsidR="004759B7" w:rsidRPr="00D60E2D" w:rsidRDefault="004759B7" w:rsidP="00D60E2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D60E2D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0706789" w14:textId="0F9E93B7" w:rsidR="004759B7" w:rsidRPr="00D60E2D" w:rsidRDefault="004759B7" w:rsidP="00D60E2D">
                      <w:pPr>
                        <w:spacing w:before="12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Naredbe </w:t>
                      </w:r>
                      <w:r w:rsidRPr="00D60E2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Umetni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 </w:t>
                      </w:r>
                      <w:r w:rsidRPr="00D60E2D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Izbriši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nalaze se i na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brzo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izbornik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u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D2A1D" w:rsidRPr="00280A45">
        <w:t>b</w:t>
      </w:r>
      <w:r w:rsidR="00EB2F3A" w:rsidRPr="00280A45">
        <w:t>risanj</w:t>
      </w:r>
      <w:r w:rsidR="004C62CD" w:rsidRPr="00280A45">
        <w:t>e</w:t>
      </w:r>
      <w:r w:rsidR="00EB2F3A" w:rsidRPr="00280A45">
        <w:t xml:space="preserve"> </w:t>
      </w:r>
      <w:r w:rsidR="00EB2F3A" w:rsidRPr="00280A45">
        <w:rPr>
          <w:b/>
        </w:rPr>
        <w:t>redaka</w:t>
      </w:r>
      <w:r w:rsidR="00EB2F3A" w:rsidRPr="00280A45">
        <w:t>:</w:t>
      </w:r>
    </w:p>
    <w:p w14:paraId="5D914923" w14:textId="6A8C4850" w:rsidR="00EB2F3A" w:rsidRPr="00280A45" w:rsidRDefault="00EB2F3A">
      <w:pPr>
        <w:widowControl w:val="0"/>
        <w:numPr>
          <w:ilvl w:val="0"/>
          <w:numId w:val="3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>označiti redak koj</w:t>
      </w:r>
      <w:r w:rsidR="001E08A4" w:rsidRPr="00280A45">
        <w:rPr>
          <w:sz w:val="22"/>
          <w:szCs w:val="22"/>
        </w:rPr>
        <w:t>i</w:t>
      </w:r>
      <w:r w:rsidRPr="00280A45">
        <w:rPr>
          <w:sz w:val="22"/>
          <w:szCs w:val="22"/>
        </w:rPr>
        <w:t xml:space="preserve"> se želi obrisati</w:t>
      </w:r>
    </w:p>
    <w:p w14:paraId="29AFB409" w14:textId="6644594C" w:rsidR="00EB2F3A" w:rsidRPr="00280A45" w:rsidRDefault="00D73B41">
      <w:pPr>
        <w:widowControl w:val="0"/>
        <w:numPr>
          <w:ilvl w:val="0"/>
          <w:numId w:val="3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 xml:space="preserve">odabrati naredbu na </w:t>
      </w:r>
      <w:r w:rsidR="0082642B" w:rsidRPr="00280A45">
        <w:rPr>
          <w:sz w:val="22"/>
          <w:szCs w:val="22"/>
        </w:rPr>
        <w:t>kartic</w:t>
      </w:r>
      <w:r w:rsidRPr="00280A45">
        <w:rPr>
          <w:sz w:val="22"/>
          <w:szCs w:val="22"/>
        </w:rPr>
        <w:t>i</w:t>
      </w:r>
      <w:r w:rsidR="0082642B" w:rsidRPr="00280A45">
        <w:rPr>
          <w:sz w:val="22"/>
          <w:szCs w:val="22"/>
        </w:rPr>
        <w:t xml:space="preserve"> </w:t>
      </w:r>
      <w:r w:rsidR="001F3D11" w:rsidRPr="00280A45">
        <w:rPr>
          <w:i/>
          <w:sz w:val="22"/>
          <w:szCs w:val="22"/>
        </w:rPr>
        <w:t>Polazno</w:t>
      </w:r>
      <w:r w:rsidR="0082642B" w:rsidRPr="00280A45">
        <w:rPr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skupina </w:t>
      </w:r>
      <w:r w:rsidR="001F3D11" w:rsidRPr="00280A45">
        <w:rPr>
          <w:rFonts w:cs="Arial"/>
          <w:i/>
          <w:sz w:val="22"/>
          <w:szCs w:val="22"/>
        </w:rPr>
        <w:t>Ćelije</w:t>
      </w:r>
      <w:r w:rsidR="0082642B" w:rsidRPr="00280A45">
        <w:rPr>
          <w:rFonts w:cs="Arial"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</w:t>
      </w:r>
      <w:r w:rsidR="001F3D11" w:rsidRPr="00280A45">
        <w:rPr>
          <w:rFonts w:cs="Arial"/>
          <w:i/>
          <w:sz w:val="22"/>
          <w:szCs w:val="22"/>
        </w:rPr>
        <w:t>Izbriši</w:t>
      </w:r>
      <w:r w:rsidR="0082642B" w:rsidRPr="00280A45">
        <w:rPr>
          <w:rFonts w:cs="Arial"/>
          <w:bCs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</w:t>
      </w:r>
      <w:r w:rsidR="001F3D11" w:rsidRPr="00280A45">
        <w:rPr>
          <w:rFonts w:cs="Arial"/>
          <w:b/>
          <w:sz w:val="22"/>
          <w:szCs w:val="22"/>
        </w:rPr>
        <w:t>Izbriši retke lista</w:t>
      </w:r>
    </w:p>
    <w:p w14:paraId="5E547453" w14:textId="1E550B38" w:rsidR="00823C87" w:rsidRPr="00280A45" w:rsidRDefault="00FD2A1D" w:rsidP="00EE16B7">
      <w:pPr>
        <w:pStyle w:val="-BULLET"/>
        <w:ind w:right="-10"/>
      </w:pPr>
      <w:r w:rsidRPr="00280A45">
        <w:t>b</w:t>
      </w:r>
      <w:r w:rsidR="00823C87" w:rsidRPr="00280A45">
        <w:t xml:space="preserve">risanje </w:t>
      </w:r>
      <w:r w:rsidR="00D73B41" w:rsidRPr="00280A45">
        <w:rPr>
          <w:b/>
        </w:rPr>
        <w:t>stupaca</w:t>
      </w:r>
      <w:r w:rsidR="00823C87" w:rsidRPr="00280A45">
        <w:t>:</w:t>
      </w:r>
    </w:p>
    <w:p w14:paraId="68FF8165" w14:textId="4D830275" w:rsidR="00823C87" w:rsidRPr="00280A45" w:rsidRDefault="00823C87">
      <w:pPr>
        <w:widowControl w:val="0"/>
        <w:numPr>
          <w:ilvl w:val="0"/>
          <w:numId w:val="4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 xml:space="preserve">označiti </w:t>
      </w:r>
      <w:r w:rsidR="00A30690" w:rsidRPr="00280A45">
        <w:rPr>
          <w:sz w:val="22"/>
          <w:szCs w:val="22"/>
        </w:rPr>
        <w:t>one</w:t>
      </w:r>
      <w:r w:rsidRPr="00280A45">
        <w:rPr>
          <w:sz w:val="22"/>
          <w:szCs w:val="22"/>
        </w:rPr>
        <w:t xml:space="preserve"> ćelij</w:t>
      </w:r>
      <w:r w:rsidR="00135645" w:rsidRPr="00280A45">
        <w:rPr>
          <w:sz w:val="22"/>
          <w:szCs w:val="22"/>
        </w:rPr>
        <w:t>e</w:t>
      </w:r>
      <w:r w:rsidRPr="00280A45">
        <w:rPr>
          <w:sz w:val="22"/>
          <w:szCs w:val="22"/>
        </w:rPr>
        <w:t xml:space="preserve"> </w:t>
      </w:r>
      <w:r w:rsidR="00A30690" w:rsidRPr="00280A45">
        <w:rPr>
          <w:sz w:val="22"/>
          <w:szCs w:val="22"/>
        </w:rPr>
        <w:t xml:space="preserve">koje </w:t>
      </w:r>
      <w:r w:rsidRPr="00280A45">
        <w:rPr>
          <w:sz w:val="22"/>
          <w:szCs w:val="22"/>
        </w:rPr>
        <w:t>se žel</w:t>
      </w:r>
      <w:r w:rsidR="0059235C">
        <w:rPr>
          <w:sz w:val="22"/>
          <w:szCs w:val="22"/>
        </w:rPr>
        <w:t>i</w:t>
      </w:r>
      <w:r w:rsidRPr="00280A45">
        <w:rPr>
          <w:sz w:val="22"/>
          <w:szCs w:val="22"/>
        </w:rPr>
        <w:t xml:space="preserve"> </w:t>
      </w:r>
      <w:r w:rsidR="00570F73" w:rsidRPr="00280A45">
        <w:rPr>
          <w:sz w:val="22"/>
          <w:szCs w:val="22"/>
        </w:rPr>
        <w:t>o</w:t>
      </w:r>
      <w:r w:rsidRPr="00280A45">
        <w:rPr>
          <w:sz w:val="22"/>
          <w:szCs w:val="22"/>
        </w:rPr>
        <w:t>brisati</w:t>
      </w:r>
    </w:p>
    <w:p w14:paraId="2D13F974" w14:textId="1D5DC967" w:rsidR="00823C87" w:rsidRPr="00280A45" w:rsidRDefault="00D73B41">
      <w:pPr>
        <w:widowControl w:val="0"/>
        <w:numPr>
          <w:ilvl w:val="0"/>
          <w:numId w:val="4"/>
        </w:numPr>
        <w:tabs>
          <w:tab w:val="clear" w:pos="720"/>
        </w:tabs>
        <w:spacing w:before="60" w:after="60"/>
        <w:ind w:left="1620" w:right="-10" w:hanging="357"/>
        <w:rPr>
          <w:sz w:val="22"/>
          <w:szCs w:val="22"/>
        </w:rPr>
      </w:pPr>
      <w:r w:rsidRPr="00280A45">
        <w:rPr>
          <w:sz w:val="22"/>
          <w:szCs w:val="22"/>
        </w:rPr>
        <w:t xml:space="preserve">odabrati naredbu na </w:t>
      </w:r>
      <w:r w:rsidR="0082642B" w:rsidRPr="00280A45">
        <w:rPr>
          <w:sz w:val="22"/>
          <w:szCs w:val="22"/>
        </w:rPr>
        <w:t>kartic</w:t>
      </w:r>
      <w:r w:rsidRPr="00280A45">
        <w:rPr>
          <w:sz w:val="22"/>
          <w:szCs w:val="22"/>
        </w:rPr>
        <w:t>i</w:t>
      </w:r>
      <w:r w:rsidR="0082642B" w:rsidRPr="00280A45">
        <w:rPr>
          <w:sz w:val="22"/>
          <w:szCs w:val="22"/>
        </w:rPr>
        <w:t xml:space="preserve"> </w:t>
      </w:r>
      <w:r w:rsidR="001F3D11" w:rsidRPr="00280A45">
        <w:rPr>
          <w:i/>
          <w:sz w:val="22"/>
          <w:szCs w:val="22"/>
        </w:rPr>
        <w:t>Polazno</w:t>
      </w:r>
      <w:r w:rsidR="0082642B" w:rsidRPr="00280A45">
        <w:rPr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skupina </w:t>
      </w:r>
      <w:r w:rsidR="001F3D11" w:rsidRPr="00280A45">
        <w:rPr>
          <w:rFonts w:cs="Arial"/>
          <w:i/>
          <w:sz w:val="22"/>
          <w:szCs w:val="22"/>
        </w:rPr>
        <w:t>Ćelije</w:t>
      </w:r>
      <w:r w:rsidR="0082642B" w:rsidRPr="00280A45">
        <w:rPr>
          <w:rFonts w:cs="Arial"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="0082642B" w:rsidRPr="00280A45">
        <w:rPr>
          <w:rFonts w:cs="Arial"/>
          <w:sz w:val="22"/>
          <w:szCs w:val="22"/>
        </w:rPr>
        <w:t xml:space="preserve"> </w:t>
      </w:r>
      <w:r w:rsidR="001F3D11" w:rsidRPr="00280A45">
        <w:rPr>
          <w:rFonts w:cs="Arial"/>
          <w:i/>
          <w:sz w:val="22"/>
          <w:szCs w:val="22"/>
        </w:rPr>
        <w:t>Izbriši</w:t>
      </w:r>
      <w:r w:rsidR="0082642B" w:rsidRPr="00280A45">
        <w:rPr>
          <w:rFonts w:cs="Arial"/>
          <w:bCs/>
          <w:sz w:val="22"/>
          <w:szCs w:val="22"/>
        </w:rPr>
        <w:t xml:space="preserve"> </w:t>
      </w:r>
      <w:r w:rsidR="00B81A50" w:rsidRPr="00280A45">
        <w:rPr>
          <w:rFonts w:cs="Arial"/>
          <w:sz w:val="22"/>
          <w:szCs w:val="22"/>
        </w:rPr>
        <w:t>→</w:t>
      </w:r>
      <w:r w:rsidRPr="00280A45">
        <w:rPr>
          <w:rFonts w:cs="Arial"/>
          <w:sz w:val="22"/>
          <w:szCs w:val="22"/>
        </w:rPr>
        <w:t xml:space="preserve"> </w:t>
      </w:r>
      <w:r w:rsidR="001B4CB4" w:rsidRPr="00280A45">
        <w:rPr>
          <w:rFonts w:cs="Arial"/>
          <w:b/>
          <w:sz w:val="22"/>
          <w:szCs w:val="22"/>
        </w:rPr>
        <w:t>Izbriši</w:t>
      </w:r>
      <w:r w:rsidR="001F3D11" w:rsidRPr="00280A45">
        <w:rPr>
          <w:rFonts w:cs="Arial"/>
          <w:b/>
          <w:sz w:val="22"/>
          <w:szCs w:val="22"/>
        </w:rPr>
        <w:t xml:space="preserve"> </w:t>
      </w:r>
      <w:r w:rsidRPr="00280A45">
        <w:rPr>
          <w:rFonts w:cs="Arial"/>
          <w:b/>
          <w:sz w:val="22"/>
          <w:szCs w:val="22"/>
        </w:rPr>
        <w:t>stupce lista</w:t>
      </w:r>
      <w:r w:rsidR="00823C87" w:rsidRPr="00280A45">
        <w:rPr>
          <w:sz w:val="22"/>
          <w:szCs w:val="22"/>
        </w:rPr>
        <w:t>.</w:t>
      </w:r>
    </w:p>
    <w:p w14:paraId="26B7E1CB" w14:textId="35E7E65E" w:rsidR="00570F73" w:rsidRPr="00280A45" w:rsidRDefault="00D652F1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31" w:name="a311"/>
      <w:bookmarkStart w:id="132" w:name="_Toc150638109"/>
      <w:bookmarkStart w:id="133" w:name="_Toc152597502"/>
      <w:bookmarkStart w:id="134" w:name="_Toc152597577"/>
      <w:bookmarkStart w:id="135" w:name="_Toc153437113"/>
      <w:r w:rsidRPr="00280A45">
        <w:rPr>
          <w:i w:val="0"/>
          <w:lang w:eastAsia="en-US"/>
        </w:rPr>
        <w:lastRenderedPageBreak/>
        <w:t>Promjena veličine</w:t>
      </w:r>
      <w:r w:rsidR="00A30690" w:rsidRPr="00280A45">
        <w:rPr>
          <w:i w:val="0"/>
          <w:lang w:eastAsia="en-US"/>
        </w:rPr>
        <w:t xml:space="preserve"> redaka i stupaca</w:t>
      </w:r>
      <w:bookmarkEnd w:id="131"/>
      <w:bookmarkEnd w:id="132"/>
      <w:bookmarkEnd w:id="133"/>
      <w:bookmarkEnd w:id="134"/>
      <w:bookmarkEnd w:id="135"/>
    </w:p>
    <w:p w14:paraId="775DF7F1" w14:textId="36F032B4" w:rsidR="00B05AE8" w:rsidRPr="00280A45" w:rsidRDefault="00D652F1" w:rsidP="00EE16B7">
      <w:pPr>
        <w:pStyle w:val="-TEKST"/>
        <w:ind w:right="-10"/>
        <w:jc w:val="left"/>
      </w:pPr>
      <w:r w:rsidRPr="00280A45">
        <w:t xml:space="preserve">Promjena veličine </w:t>
      </w:r>
      <w:r w:rsidR="000A3EB3" w:rsidRPr="00280A45">
        <w:t>redaka i stupaca odnosi se na promjenu visine</w:t>
      </w:r>
      <w:r w:rsidR="001E08A4" w:rsidRPr="00280A45">
        <w:t xml:space="preserve"> </w:t>
      </w:r>
      <w:r w:rsidR="00FB167F" w:rsidRPr="00280A45">
        <w:t>retka</w:t>
      </w:r>
      <w:r w:rsidRPr="00280A45">
        <w:t xml:space="preserve"> </w:t>
      </w:r>
      <w:r w:rsidR="001E08A4" w:rsidRPr="00280A45">
        <w:t>i</w:t>
      </w:r>
      <w:r w:rsidR="000A3EB3" w:rsidRPr="00280A45">
        <w:t xml:space="preserve"> širine</w:t>
      </w:r>
      <w:r w:rsidRPr="00280A45">
        <w:t xml:space="preserve"> </w:t>
      </w:r>
      <w:r w:rsidR="00FB167F" w:rsidRPr="00280A45">
        <w:t>stupca</w:t>
      </w:r>
      <w:r w:rsidR="000A3EB3" w:rsidRPr="00280A45">
        <w:t xml:space="preserve">. </w:t>
      </w:r>
      <w:r w:rsidR="00EC58E8" w:rsidRPr="00280A45">
        <w:t>U novome radnom listu svi stupci imaju standardnu širinu, a redci s</w:t>
      </w:r>
      <w:r w:rsidR="000A3EB3" w:rsidRPr="00280A45">
        <w:t>tandardn</w:t>
      </w:r>
      <w:r w:rsidR="00EC58E8" w:rsidRPr="00280A45">
        <w:t>u</w:t>
      </w:r>
      <w:r w:rsidR="000A3EB3" w:rsidRPr="00280A45">
        <w:t xml:space="preserve"> visin</w:t>
      </w:r>
      <w:r w:rsidR="00EC58E8" w:rsidRPr="00280A45">
        <w:t>u, što ovisi o veličini standardnog</w:t>
      </w:r>
      <w:r w:rsidR="0055369C" w:rsidRPr="00280A45">
        <w:t>a</w:t>
      </w:r>
      <w:r w:rsidR="00EC58E8" w:rsidRPr="00280A45">
        <w:t xml:space="preserve"> fonta</w:t>
      </w:r>
      <w:r w:rsidR="00BA1363" w:rsidRPr="00280A45">
        <w:t>.</w:t>
      </w:r>
      <w:r w:rsidR="00B05AE8" w:rsidRPr="00280A45">
        <w:t xml:space="preserve"> </w:t>
      </w:r>
      <w:r w:rsidR="0055369C" w:rsidRPr="00280A45">
        <w:t>Vrijednost za standardnu širinu stupca označava prosječan broj znakova standardnoga fonta koji mogu stati u ćeliju.</w:t>
      </w:r>
    </w:p>
    <w:p w14:paraId="6AFDD887" w14:textId="35B2F796" w:rsidR="000A3EB3" w:rsidRPr="00280A45" w:rsidRDefault="003F4C44" w:rsidP="00EE16B7">
      <w:pPr>
        <w:pStyle w:val="-TEKST"/>
        <w:ind w:right="-10"/>
        <w:jc w:val="left"/>
      </w:pPr>
      <w:r w:rsidRPr="00280A45">
        <w:t xml:space="preserve">U radu s tablicama često je potrebno prilagoditi visinu retka i širinu stupca kako bi sadržaj ćelije bio vidljiv. </w:t>
      </w:r>
      <w:r w:rsidR="00B05AE8" w:rsidRPr="00280A45">
        <w:t>Ako je širina stupca neprilagođena, dio tek</w:t>
      </w:r>
      <w:r w:rsidRPr="00280A45">
        <w:t>sta je nevidljiv</w:t>
      </w:r>
      <w:r w:rsidR="0059235C">
        <w:t xml:space="preserve">, a </w:t>
      </w:r>
      <w:r w:rsidRPr="00280A45">
        <w:t xml:space="preserve">ako se u ćeliji nalazi broj ili datum, prikazani su znakovi </w:t>
      </w:r>
      <w:r w:rsidR="00D652F1" w:rsidRPr="00280A45">
        <w:t>ljestvica</w:t>
      </w:r>
      <w:r w:rsidRPr="00280A45">
        <w:t xml:space="preserve"> (######).</w:t>
      </w:r>
      <w:r w:rsidR="00BA1363" w:rsidRPr="00280A45">
        <w:t xml:space="preserve"> </w:t>
      </w:r>
    </w:p>
    <w:p w14:paraId="2768962D" w14:textId="1B7EB89D" w:rsidR="000A3EB3" w:rsidRPr="00280A45" w:rsidRDefault="000A3EB3" w:rsidP="00EE16B7">
      <w:pPr>
        <w:pStyle w:val="-TEKST"/>
        <w:ind w:right="-10"/>
        <w:jc w:val="left"/>
      </w:pPr>
      <w:r w:rsidRPr="00280A45">
        <w:t xml:space="preserve">Promjena </w:t>
      </w:r>
      <w:r w:rsidRPr="00280A45">
        <w:rPr>
          <w:b/>
        </w:rPr>
        <w:t>visine redaka</w:t>
      </w:r>
      <w:r w:rsidR="00253ED3" w:rsidRPr="00280A45">
        <w:rPr>
          <w:bCs w:val="0"/>
        </w:rPr>
        <w:t xml:space="preserve"> radi se ovako</w:t>
      </w:r>
      <w:r w:rsidRPr="00280A45">
        <w:t>:</w:t>
      </w:r>
    </w:p>
    <w:p w14:paraId="7255FBCF" w14:textId="77777777" w:rsidR="00010393" w:rsidRPr="00280A45" w:rsidRDefault="000A3EB3">
      <w:pPr>
        <w:pStyle w:val="-NUMBvjezba"/>
        <w:numPr>
          <w:ilvl w:val="0"/>
          <w:numId w:val="44"/>
        </w:numPr>
        <w:ind w:right="-10"/>
      </w:pPr>
      <w:r w:rsidRPr="00280A45">
        <w:t xml:space="preserve">označiti redak ili </w:t>
      </w:r>
      <w:r w:rsidR="00F5407F" w:rsidRPr="00280A45">
        <w:t>re</w:t>
      </w:r>
      <w:r w:rsidR="005D17D4" w:rsidRPr="00280A45">
        <w:t>t</w:t>
      </w:r>
      <w:r w:rsidRPr="00280A45">
        <w:t>ke kojima se mijenja visina</w:t>
      </w:r>
    </w:p>
    <w:p w14:paraId="67AA2EA1" w14:textId="77777777" w:rsidR="00010393" w:rsidRPr="00280A45" w:rsidRDefault="004C4EA6" w:rsidP="00D52E41">
      <w:pPr>
        <w:pStyle w:val="-NUMBvjezba"/>
      </w:pPr>
      <w:r w:rsidRPr="00280A45">
        <w:t xml:space="preserve">kartica </w:t>
      </w:r>
      <w:r w:rsidR="001F3D11" w:rsidRPr="00280A45">
        <w:rPr>
          <w:i/>
        </w:rPr>
        <w:t>Polazno</w:t>
      </w:r>
      <w:r w:rsidRPr="00280A45">
        <w:t xml:space="preserve"> </w:t>
      </w:r>
      <w:r w:rsidR="00B81A50" w:rsidRPr="00280A45">
        <w:rPr>
          <w:rFonts w:cs="Arial"/>
        </w:rPr>
        <w:t>→</w:t>
      </w:r>
      <w:r w:rsidRPr="00280A45">
        <w:rPr>
          <w:rFonts w:cs="Arial"/>
        </w:rPr>
        <w:t xml:space="preserve"> skupina </w:t>
      </w:r>
      <w:r w:rsidR="001F3D11" w:rsidRPr="00280A45">
        <w:rPr>
          <w:rFonts w:cs="Arial"/>
          <w:i/>
        </w:rPr>
        <w:t>Ćelije</w:t>
      </w:r>
      <w:r w:rsidRPr="00280A45">
        <w:rPr>
          <w:rFonts w:cs="Arial"/>
        </w:rPr>
        <w:t xml:space="preserve"> </w:t>
      </w:r>
      <w:r w:rsidR="00B81A50" w:rsidRPr="00280A45">
        <w:rPr>
          <w:rFonts w:cs="Arial"/>
        </w:rPr>
        <w:t>→</w:t>
      </w:r>
      <w:r w:rsidRPr="00280A45">
        <w:rPr>
          <w:rFonts w:cs="Arial"/>
        </w:rPr>
        <w:t xml:space="preserve"> </w:t>
      </w:r>
      <w:r w:rsidR="001F3D11" w:rsidRPr="00280A45">
        <w:rPr>
          <w:rFonts w:cs="Arial"/>
          <w:i/>
        </w:rPr>
        <w:t>Oblikuj</w:t>
      </w:r>
      <w:r w:rsidRPr="00280A45">
        <w:rPr>
          <w:rFonts w:cs="Arial"/>
          <w:b/>
        </w:rPr>
        <w:t xml:space="preserve"> </w:t>
      </w:r>
      <w:r w:rsidR="00B81A50" w:rsidRPr="00280A45">
        <w:rPr>
          <w:rFonts w:cs="Arial"/>
        </w:rPr>
        <w:t>→</w:t>
      </w:r>
      <w:r w:rsidRPr="00280A45">
        <w:rPr>
          <w:rFonts w:cs="Arial"/>
        </w:rPr>
        <w:t xml:space="preserve"> </w:t>
      </w:r>
      <w:r w:rsidR="009A613E" w:rsidRPr="00280A45">
        <w:rPr>
          <w:rFonts w:cs="Arial"/>
          <w:b/>
        </w:rPr>
        <w:t>Visina retka</w:t>
      </w:r>
    </w:p>
    <w:p w14:paraId="06CBCF34" w14:textId="2E1B47DC" w:rsidR="000A3EB3" w:rsidRPr="00280A45" w:rsidRDefault="00C41A4B" w:rsidP="00D52E41">
      <w:pPr>
        <w:pStyle w:val="-NUMBvjezba"/>
      </w:pPr>
      <w:r w:rsidRPr="00280A45">
        <w:t>upisati visinu</w:t>
      </w:r>
      <w:r w:rsidR="00E80D4D" w:rsidRPr="00280A45">
        <w:t xml:space="preserve"> u okvir</w:t>
      </w:r>
      <w:r w:rsidR="00655528" w:rsidRPr="00280A45">
        <w:t xml:space="preserve"> </w:t>
      </w:r>
      <w:r w:rsidR="00655528" w:rsidRPr="00280A45">
        <w:rPr>
          <w:b/>
          <w:bCs/>
        </w:rPr>
        <w:t>Visina retka</w:t>
      </w:r>
      <w:r w:rsidRPr="00280A45">
        <w:t>.</w:t>
      </w:r>
    </w:p>
    <w:p w14:paraId="53D8A2E8" w14:textId="045532FB" w:rsidR="008E65F0" w:rsidRPr="00280A45" w:rsidRDefault="00054233" w:rsidP="00D63DCD">
      <w:pPr>
        <w:pStyle w:val="-TEKST"/>
        <w:spacing w:before="60"/>
        <w:ind w:right="-11"/>
        <w:jc w:val="left"/>
      </w:pPr>
      <w:r w:rsidRPr="00280A45">
        <w:tab/>
      </w:r>
      <w:r w:rsidR="00322888" w:rsidRPr="00F3155B">
        <w:rPr>
          <w:noProof/>
        </w:rPr>
        <w:drawing>
          <wp:inline distT="0" distB="0" distL="0" distR="0" wp14:anchorId="77191F5D" wp14:editId="19D51744">
            <wp:extent cx="1617465" cy="1362075"/>
            <wp:effectExtent l="19050" t="19050" r="20955" b="9525"/>
            <wp:docPr id="140562538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25385" name="Slika 6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8" cy="13652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2888" w:rsidRPr="00280A45">
        <w:t xml:space="preserve">  </w:t>
      </w:r>
      <w:r w:rsidR="00322888" w:rsidRPr="00F3155B">
        <w:rPr>
          <w:noProof/>
        </w:rPr>
        <w:drawing>
          <wp:inline distT="0" distB="0" distL="0" distR="0" wp14:anchorId="1EEA5583" wp14:editId="1EDF32D9">
            <wp:extent cx="1423636" cy="720000"/>
            <wp:effectExtent l="19050" t="19050" r="24765" b="23495"/>
            <wp:docPr id="52361979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19798" name="Slika 523619798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36" cy="72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E65F0" w:rsidRPr="00280A45">
        <w:t xml:space="preserve"> </w:t>
      </w:r>
    </w:p>
    <w:p w14:paraId="38EE6DC8" w14:textId="2703AC05" w:rsidR="004C4EA6" w:rsidRPr="00280A45" w:rsidRDefault="000A3EB3" w:rsidP="00EE16B7">
      <w:pPr>
        <w:pStyle w:val="-TEKST"/>
        <w:ind w:right="-10"/>
        <w:jc w:val="left"/>
      </w:pPr>
      <w:r w:rsidRPr="00280A45">
        <w:t xml:space="preserve">Visina redaka može </w:t>
      </w:r>
      <w:r w:rsidR="001E08A4" w:rsidRPr="00280A45">
        <w:t xml:space="preserve">se </w:t>
      </w:r>
      <w:r w:rsidRPr="00280A45">
        <w:t xml:space="preserve">podešavati i mišem. U području broja </w:t>
      </w:r>
      <w:r w:rsidR="00F5407F" w:rsidRPr="00280A45">
        <w:t>re</w:t>
      </w:r>
      <w:r w:rsidR="005D17D4" w:rsidRPr="00280A45">
        <w:t>t</w:t>
      </w:r>
      <w:r w:rsidRPr="00280A45">
        <w:t xml:space="preserve">ka postavi se pokazivač miša na </w:t>
      </w:r>
      <w:r w:rsidR="00921269" w:rsidRPr="00280A45">
        <w:t xml:space="preserve">donju </w:t>
      </w:r>
      <w:r w:rsidRPr="00280A45">
        <w:t>razdjelnu crtu</w:t>
      </w:r>
      <w:r w:rsidR="005D17D4" w:rsidRPr="00280A45">
        <w:t xml:space="preserve"> i</w:t>
      </w:r>
      <w:r w:rsidR="00CC137F">
        <w:t>,</w:t>
      </w:r>
      <w:r w:rsidRPr="00280A45">
        <w:t xml:space="preserve"> kada pokazivač poprimi oblik dvostruke strelice</w:t>
      </w:r>
      <w:r w:rsidR="00985927" w:rsidRPr="00280A45">
        <w:t xml:space="preserve"> </w:t>
      </w:r>
      <w:r w:rsidR="00455799" w:rsidRPr="00F3155B">
        <w:rPr>
          <w:bCs w:val="0"/>
          <w:noProof/>
          <w:position w:val="-6"/>
        </w:rPr>
        <w:drawing>
          <wp:inline distT="0" distB="0" distL="0" distR="0" wp14:anchorId="73AE6168" wp14:editId="03DBC3ED">
            <wp:extent cx="152400" cy="152400"/>
            <wp:effectExtent l="0" t="0" r="0" b="0"/>
            <wp:docPr id="94" name="Slika 94" descr="dvostruka%20strelica%20red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vostruka%20strelica%20redak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A45">
        <w:t>, pritisnutom lijevom tipkom miša povuče se na odgovarajuću visinu.</w:t>
      </w:r>
    </w:p>
    <w:p w14:paraId="2DF660C8" w14:textId="69864DD6" w:rsidR="00322888" w:rsidRPr="00280A45" w:rsidRDefault="00253ED3" w:rsidP="00EE16B7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1A3158D" wp14:editId="48A5B53D">
                <wp:simplePos x="0" y="0"/>
                <wp:positionH relativeFrom="page">
                  <wp:posOffset>276225</wp:posOffset>
                </wp:positionH>
                <wp:positionV relativeFrom="paragraph">
                  <wp:posOffset>886460</wp:posOffset>
                </wp:positionV>
                <wp:extent cx="1619885" cy="1362075"/>
                <wp:effectExtent l="0" t="0" r="18415" b="28575"/>
                <wp:wrapNone/>
                <wp:docPr id="82222665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3620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FA1515" w14:textId="77777777" w:rsidR="004759B7" w:rsidRPr="00D60E2D" w:rsidRDefault="004759B7" w:rsidP="007604A2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8077C6D" w14:textId="66F77F08" w:rsidR="004759B7" w:rsidRPr="00D60E2D" w:rsidRDefault="004759B7" w:rsidP="007604A2">
                            <w:pPr>
                              <w:spacing w:before="120"/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Naredbe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Visina retka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Širina stupca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nalaze se i na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brzo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 xml:space="preserve"> izbornik</w:t>
                            </w:r>
                            <w:r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u dobivenim nad naslovima redaka ili naslovima stupaca</w:t>
                            </w:r>
                            <w:r w:rsidRPr="00D60E2D">
                              <w:rPr>
                                <w:rFonts w:cs="Arial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3158D" id="_x0000_s1067" style="position:absolute;margin-left:21.75pt;margin-top:69.8pt;width:127.55pt;height:107.2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" filled="f" fillcolor="#ddd" strokeweight=".25pt">
                <v:fill opacity="32896f"/>
                <v:textbox>
                  <w:txbxContent>
                    <w:p w14:paraId="1FFA1515" w14:textId="77777777" w:rsidR="004759B7" w:rsidRPr="00D60E2D" w:rsidRDefault="004759B7" w:rsidP="007604A2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D60E2D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8077C6D" w14:textId="66F77F08" w:rsidR="004759B7" w:rsidRPr="00D60E2D" w:rsidRDefault="004759B7" w:rsidP="007604A2">
                      <w:pPr>
                        <w:spacing w:before="120"/>
                        <w:rPr>
                          <w:rFonts w:cs="Arial"/>
                          <w:bCs/>
                          <w:sz w:val="18"/>
                          <w:szCs w:val="18"/>
                        </w:rPr>
                      </w:pP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Naredbe 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Visina retka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 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Širina stupca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nalaze se i na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brzo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m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 xml:space="preserve"> izbornik</w:t>
                      </w:r>
                      <w:r>
                        <w:rPr>
                          <w:rFonts w:cs="Arial"/>
                          <w:bCs/>
                          <w:sz w:val="18"/>
                          <w:szCs w:val="18"/>
                        </w:rPr>
                        <w:t>u dobivenim nad naslovima redaka ili naslovima stupaca</w:t>
                      </w:r>
                      <w:r w:rsidRPr="00D60E2D">
                        <w:rPr>
                          <w:rFonts w:cs="Arial"/>
                          <w:bCs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22888" w:rsidRPr="00F3155B">
        <w:rPr>
          <w:noProof/>
        </w:rPr>
        <w:drawing>
          <wp:inline distT="0" distB="0" distL="0" distR="0" wp14:anchorId="20F8195E" wp14:editId="68F1DC73">
            <wp:extent cx="1585043" cy="695325"/>
            <wp:effectExtent l="19050" t="19050" r="15240" b="9525"/>
            <wp:docPr id="2121760087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60087" name="Slika 2121760087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14" cy="69864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BAB4D" w14:textId="095561D7" w:rsidR="000A3EB3" w:rsidRPr="00280A45" w:rsidRDefault="000A3EB3" w:rsidP="00EE16B7">
      <w:pPr>
        <w:pStyle w:val="-TEKST"/>
        <w:ind w:right="-10"/>
        <w:jc w:val="left"/>
      </w:pPr>
      <w:r w:rsidRPr="00280A45">
        <w:t xml:space="preserve">Dvostrukim klikom </w:t>
      </w:r>
      <w:r w:rsidR="00476C1C" w:rsidRPr="00280A45">
        <w:t>miš</w:t>
      </w:r>
      <w:r w:rsidR="00CC137F">
        <w:t>a</w:t>
      </w:r>
      <w:r w:rsidR="00476C1C" w:rsidRPr="00280A45">
        <w:t xml:space="preserve"> </w:t>
      </w:r>
      <w:r w:rsidRPr="00280A45">
        <w:t>na razdjelnu crtu</w:t>
      </w:r>
      <w:r w:rsidR="00BD7875" w:rsidRPr="00280A45">
        <w:t xml:space="preserve"> ili </w:t>
      </w:r>
      <w:r w:rsidR="00A358A0" w:rsidRPr="00280A45">
        <w:t>odabirom</w:t>
      </w:r>
      <w:r w:rsidR="00BD7875" w:rsidRPr="00280A45">
        <w:t xml:space="preserve"> </w:t>
      </w:r>
      <w:r w:rsidR="00054233" w:rsidRPr="00280A45">
        <w:t xml:space="preserve">naredbe </w:t>
      </w:r>
      <w:r w:rsidR="00253ED3" w:rsidRPr="00280A45">
        <w:rPr>
          <w:i/>
        </w:rPr>
        <w:t>Polazno</w:t>
      </w:r>
      <w:r w:rsidR="00253ED3" w:rsidRPr="00280A45">
        <w:t xml:space="preserve"> → </w:t>
      </w:r>
      <w:r w:rsidR="00253ED3" w:rsidRPr="00280A45">
        <w:rPr>
          <w:i/>
        </w:rPr>
        <w:t>Ćelije</w:t>
      </w:r>
      <w:r w:rsidR="00253ED3" w:rsidRPr="00280A45">
        <w:t xml:space="preserve"> → </w:t>
      </w:r>
      <w:r w:rsidR="00253ED3" w:rsidRPr="00280A45">
        <w:rPr>
          <w:i/>
        </w:rPr>
        <w:t>Oblikuj</w:t>
      </w:r>
      <w:r w:rsidR="00253ED3" w:rsidRPr="00280A45">
        <w:rPr>
          <w:b/>
        </w:rPr>
        <w:t xml:space="preserve"> </w:t>
      </w:r>
      <w:r w:rsidR="00253ED3" w:rsidRPr="00280A45">
        <w:t xml:space="preserve">→ </w:t>
      </w:r>
      <w:r w:rsidR="00820FE6" w:rsidRPr="00280A45">
        <w:rPr>
          <w:b/>
        </w:rPr>
        <w:t xml:space="preserve">Automatski prilagodi </w:t>
      </w:r>
      <w:r w:rsidR="009A613E" w:rsidRPr="00280A45">
        <w:rPr>
          <w:b/>
        </w:rPr>
        <w:t>visinu retka</w:t>
      </w:r>
      <w:r w:rsidR="00561758" w:rsidRPr="00280A45">
        <w:t xml:space="preserve"> </w:t>
      </w:r>
      <w:r w:rsidRPr="00280A45">
        <w:t xml:space="preserve">visina </w:t>
      </w:r>
      <w:r w:rsidR="00BD7875" w:rsidRPr="00280A45">
        <w:t>re</w:t>
      </w:r>
      <w:r w:rsidR="005D17D4" w:rsidRPr="00280A45">
        <w:t>t</w:t>
      </w:r>
      <w:r w:rsidR="00BD7875" w:rsidRPr="00280A45">
        <w:t>ka</w:t>
      </w:r>
      <w:r w:rsidRPr="00280A45">
        <w:t xml:space="preserve"> će se prilagoditi najvišem zapisu </w:t>
      </w:r>
      <w:r w:rsidR="00026194" w:rsidRPr="00280A45">
        <w:t>(</w:t>
      </w:r>
      <w:r w:rsidR="00825BDE" w:rsidRPr="00280A45">
        <w:t>najvišem</w:t>
      </w:r>
      <w:r w:rsidR="00026194" w:rsidRPr="00280A45">
        <w:t xml:space="preserve"> fontu) </w:t>
      </w:r>
      <w:r w:rsidRPr="00280A45">
        <w:t>u označenom</w:t>
      </w:r>
      <w:r w:rsidR="007134B5" w:rsidRPr="00280A45">
        <w:t>e</w:t>
      </w:r>
      <w:r w:rsidRPr="00280A45">
        <w:t xml:space="preserve"> </w:t>
      </w:r>
      <w:r w:rsidR="00F5407F" w:rsidRPr="00280A45">
        <w:t>re</w:t>
      </w:r>
      <w:r w:rsidR="005D17D4" w:rsidRPr="00280A45">
        <w:t>t</w:t>
      </w:r>
      <w:r w:rsidRPr="00280A45">
        <w:t>ku.</w:t>
      </w:r>
    </w:p>
    <w:p w14:paraId="6F179039" w14:textId="6F0745D5" w:rsidR="004C62CD" w:rsidRPr="00280A45" w:rsidRDefault="004C62CD" w:rsidP="00EE16B7">
      <w:pPr>
        <w:pStyle w:val="-TEKST"/>
        <w:ind w:right="-10"/>
        <w:jc w:val="left"/>
      </w:pPr>
      <w:r w:rsidRPr="00280A45">
        <w:t xml:space="preserve">Promjena </w:t>
      </w:r>
      <w:r w:rsidRPr="00280A45">
        <w:rPr>
          <w:b/>
        </w:rPr>
        <w:t>širine stupaca</w:t>
      </w:r>
      <w:r w:rsidR="00253ED3" w:rsidRPr="00280A45">
        <w:rPr>
          <w:bCs w:val="0"/>
        </w:rPr>
        <w:t xml:space="preserve"> radi se ovako</w:t>
      </w:r>
      <w:r w:rsidR="00253ED3" w:rsidRPr="00280A45">
        <w:t>:</w:t>
      </w:r>
    </w:p>
    <w:p w14:paraId="7604C015" w14:textId="3C53AC97" w:rsidR="00010393" w:rsidRPr="00280A45" w:rsidRDefault="004C62CD">
      <w:pPr>
        <w:pStyle w:val="NUMBERRED"/>
        <w:numPr>
          <w:ilvl w:val="0"/>
          <w:numId w:val="23"/>
        </w:numPr>
        <w:ind w:right="-10"/>
      </w:pPr>
      <w:r w:rsidRPr="00280A45">
        <w:t>označiti stupac ili stupce kojima se mijenja širina</w:t>
      </w:r>
    </w:p>
    <w:p w14:paraId="2F49DCB1" w14:textId="4464C92B" w:rsidR="00054233" w:rsidRPr="00280A45" w:rsidRDefault="00054233">
      <w:pPr>
        <w:pStyle w:val="NUMBERRED"/>
        <w:numPr>
          <w:ilvl w:val="0"/>
          <w:numId w:val="23"/>
        </w:numPr>
        <w:ind w:right="-10"/>
      </w:pPr>
      <w:r w:rsidRPr="00280A45">
        <w:t xml:space="preserve">kartica </w:t>
      </w:r>
      <w:r w:rsidR="009A613E" w:rsidRPr="00280A45">
        <w:rPr>
          <w:i/>
        </w:rPr>
        <w:t>Polazno</w:t>
      </w:r>
      <w:r w:rsidRPr="00280A45">
        <w:t xml:space="preserve"> </w:t>
      </w:r>
      <w:r w:rsidR="00B81A50" w:rsidRPr="00280A45">
        <w:t>→</w:t>
      </w:r>
      <w:r w:rsidRPr="00280A45">
        <w:t xml:space="preserve"> skupina </w:t>
      </w:r>
      <w:r w:rsidR="009A613E" w:rsidRPr="00280A45">
        <w:rPr>
          <w:i/>
        </w:rPr>
        <w:t>Ćelije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9A613E" w:rsidRPr="00280A45">
        <w:rPr>
          <w:i/>
        </w:rPr>
        <w:t>Oblikuj</w:t>
      </w:r>
      <w:r w:rsidRPr="00280A45">
        <w:rPr>
          <w:b/>
        </w:rPr>
        <w:t xml:space="preserve"> </w:t>
      </w:r>
      <w:r w:rsidR="00B81A50" w:rsidRPr="00280A45">
        <w:t>→</w:t>
      </w:r>
      <w:r w:rsidRPr="00280A45">
        <w:t xml:space="preserve"> </w:t>
      </w:r>
      <w:r w:rsidR="009A613E" w:rsidRPr="00280A45">
        <w:rPr>
          <w:b/>
        </w:rPr>
        <w:t>Širina stupca</w:t>
      </w:r>
    </w:p>
    <w:p w14:paraId="3FA43DE7" w14:textId="6111AC20" w:rsidR="00054233" w:rsidRPr="00280A45" w:rsidRDefault="00C41A4B">
      <w:pPr>
        <w:pStyle w:val="NUMBERRED"/>
        <w:numPr>
          <w:ilvl w:val="0"/>
          <w:numId w:val="23"/>
        </w:numPr>
        <w:ind w:right="-10"/>
      </w:pPr>
      <w:r w:rsidRPr="00280A45">
        <w:t>upisati širinu</w:t>
      </w:r>
      <w:r w:rsidR="00E80D4D" w:rsidRPr="00280A45">
        <w:t xml:space="preserve"> u okvir</w:t>
      </w:r>
      <w:r w:rsidR="00655528" w:rsidRPr="00280A45">
        <w:t xml:space="preserve"> </w:t>
      </w:r>
      <w:r w:rsidR="00655528" w:rsidRPr="00280A45">
        <w:rPr>
          <w:b/>
          <w:bCs/>
        </w:rPr>
        <w:t>Širina stupca</w:t>
      </w:r>
      <w:r w:rsidR="004C62CD" w:rsidRPr="00280A45">
        <w:t>.</w:t>
      </w:r>
    </w:p>
    <w:p w14:paraId="44A451EA" w14:textId="40629C1A" w:rsidR="00561758" w:rsidRPr="00280A45" w:rsidRDefault="000A3EB3" w:rsidP="00EE16B7">
      <w:pPr>
        <w:pStyle w:val="-TEKST"/>
        <w:ind w:right="-10"/>
        <w:jc w:val="left"/>
      </w:pPr>
      <w:r w:rsidRPr="00280A45">
        <w:t>I š</w:t>
      </w:r>
      <w:r w:rsidR="004C62CD" w:rsidRPr="00280A45">
        <w:t xml:space="preserve">irina stupaca može </w:t>
      </w:r>
      <w:r w:rsidR="001E08A4" w:rsidRPr="00280A45">
        <w:t xml:space="preserve">se </w:t>
      </w:r>
      <w:r w:rsidR="004C62CD" w:rsidRPr="00280A45">
        <w:t xml:space="preserve">podešavati mišem. U području naziva stupaca postavi se pokazivač miša na </w:t>
      </w:r>
      <w:r w:rsidR="000E10D7" w:rsidRPr="00280A45">
        <w:t xml:space="preserve">desnu </w:t>
      </w:r>
      <w:r w:rsidR="004C62CD" w:rsidRPr="00280A45">
        <w:t>razdjelnu crtu</w:t>
      </w:r>
      <w:r w:rsidR="005D17D4" w:rsidRPr="00280A45">
        <w:t xml:space="preserve"> i</w:t>
      </w:r>
      <w:r w:rsidR="00CC137F">
        <w:t>,</w:t>
      </w:r>
      <w:r w:rsidR="0073283F" w:rsidRPr="00280A45">
        <w:t xml:space="preserve"> kada pokazivač poprimi oblik dvostruke strelice</w:t>
      </w:r>
      <w:r w:rsidR="00985927" w:rsidRPr="00280A45">
        <w:t xml:space="preserve"> </w:t>
      </w:r>
      <w:r w:rsidR="00455799" w:rsidRPr="00F3155B">
        <w:rPr>
          <w:noProof/>
          <w:position w:val="-6"/>
        </w:rPr>
        <w:drawing>
          <wp:inline distT="0" distB="0" distL="0" distR="0" wp14:anchorId="6D138A2F" wp14:editId="21A91959">
            <wp:extent cx="114300" cy="152400"/>
            <wp:effectExtent l="0" t="0" r="0" b="0"/>
            <wp:docPr id="95" name="Slika 95" descr="dvostruka%20str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vostruka%20strelica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83F" w:rsidRPr="00280A45">
        <w:t xml:space="preserve">, pritisnutom lijevom tipkom miša povuče se na odgovarajuću širinu. </w:t>
      </w:r>
    </w:p>
    <w:p w14:paraId="6EE751C6" w14:textId="09233A58" w:rsidR="004C62CD" w:rsidRPr="00280A45" w:rsidRDefault="0073283F" w:rsidP="00EE16B7">
      <w:pPr>
        <w:pStyle w:val="-TEKST"/>
        <w:ind w:right="-10"/>
        <w:jc w:val="left"/>
      </w:pPr>
      <w:r w:rsidRPr="00280A45">
        <w:t xml:space="preserve">Dvostrukim </w:t>
      </w:r>
      <w:r w:rsidR="00082597">
        <w:t>klikom</w:t>
      </w:r>
      <w:r w:rsidR="00CC137F">
        <w:t xml:space="preserve"> miša</w:t>
      </w:r>
      <w:r w:rsidR="007134B5" w:rsidRPr="00280A45">
        <w:t xml:space="preserve"> </w:t>
      </w:r>
      <w:r w:rsidRPr="00280A45">
        <w:t>na razdjelnu crtu</w:t>
      </w:r>
      <w:r w:rsidR="00BD7875" w:rsidRPr="00280A45">
        <w:t xml:space="preserve"> ili </w:t>
      </w:r>
      <w:r w:rsidR="00A358A0" w:rsidRPr="00280A45">
        <w:t>od</w:t>
      </w:r>
      <w:r w:rsidR="00B4538F" w:rsidRPr="00280A45">
        <w:t>a</w:t>
      </w:r>
      <w:r w:rsidR="00A358A0" w:rsidRPr="00280A45">
        <w:t>birom</w:t>
      </w:r>
      <w:r w:rsidR="00BD7875" w:rsidRPr="00280A45">
        <w:t xml:space="preserve"> </w:t>
      </w:r>
      <w:r w:rsidR="00561758" w:rsidRPr="00280A45">
        <w:t xml:space="preserve">naredbe </w:t>
      </w:r>
      <w:r w:rsidR="00655528" w:rsidRPr="00280A45">
        <w:rPr>
          <w:i/>
        </w:rPr>
        <w:t>Polazno</w:t>
      </w:r>
      <w:r w:rsidR="00655528" w:rsidRPr="00280A45">
        <w:t xml:space="preserve"> → </w:t>
      </w:r>
      <w:r w:rsidR="00655528" w:rsidRPr="00280A45">
        <w:rPr>
          <w:i/>
        </w:rPr>
        <w:t>Ćelije</w:t>
      </w:r>
      <w:r w:rsidR="00655528" w:rsidRPr="00280A45">
        <w:t xml:space="preserve"> → </w:t>
      </w:r>
      <w:r w:rsidR="00655528" w:rsidRPr="00280A45">
        <w:rPr>
          <w:i/>
        </w:rPr>
        <w:t>Oblikuj</w:t>
      </w:r>
      <w:r w:rsidR="00655528" w:rsidRPr="00280A45">
        <w:rPr>
          <w:bCs w:val="0"/>
        </w:rPr>
        <w:t xml:space="preserve"> </w:t>
      </w:r>
      <w:r w:rsidR="00655528" w:rsidRPr="00280A45">
        <w:t xml:space="preserve">→ </w:t>
      </w:r>
      <w:r w:rsidR="007604A2" w:rsidRPr="00280A45">
        <w:rPr>
          <w:b/>
        </w:rPr>
        <w:t xml:space="preserve">Automatski prilagodi </w:t>
      </w:r>
      <w:r w:rsidR="009A613E" w:rsidRPr="00280A45">
        <w:rPr>
          <w:b/>
        </w:rPr>
        <w:t>širinu stupca</w:t>
      </w:r>
      <w:r w:rsidR="00561758" w:rsidRPr="00280A45">
        <w:t xml:space="preserve"> </w:t>
      </w:r>
      <w:r w:rsidR="0059235C">
        <w:t xml:space="preserve">i </w:t>
      </w:r>
      <w:r w:rsidRPr="00280A45">
        <w:t xml:space="preserve">širina stupca </w:t>
      </w:r>
      <w:r w:rsidR="0059235C" w:rsidRPr="00280A45">
        <w:t xml:space="preserve">će se </w:t>
      </w:r>
      <w:r w:rsidRPr="00280A45">
        <w:t xml:space="preserve">prilagoditi </w:t>
      </w:r>
      <w:r w:rsidR="00655528" w:rsidRPr="00280A45">
        <w:t>najdužem</w:t>
      </w:r>
      <w:r w:rsidRPr="00280A45">
        <w:t xml:space="preserve"> zapisu u označenom</w:t>
      </w:r>
      <w:r w:rsidR="007134B5" w:rsidRPr="00280A45">
        <w:t>e</w:t>
      </w:r>
      <w:r w:rsidRPr="00280A45">
        <w:t xml:space="preserve"> stupcu.</w:t>
      </w:r>
    </w:p>
    <w:p w14:paraId="18F33A30" w14:textId="1C7D784C" w:rsidR="006E63BA" w:rsidRPr="00280A45" w:rsidRDefault="006E63BA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36" w:name="a312"/>
      <w:bookmarkStart w:id="137" w:name="_Toc150638110"/>
      <w:bookmarkStart w:id="138" w:name="_Toc152597503"/>
      <w:bookmarkStart w:id="139" w:name="_Toc152597578"/>
      <w:bookmarkStart w:id="140" w:name="_Toc153437114"/>
      <w:r w:rsidRPr="00280A45">
        <w:rPr>
          <w:i w:val="0"/>
          <w:lang w:eastAsia="en-US"/>
        </w:rPr>
        <w:lastRenderedPageBreak/>
        <w:t>Zamrzavanje naslovnih redaka i stupaca</w:t>
      </w:r>
      <w:bookmarkEnd w:id="136"/>
      <w:bookmarkEnd w:id="137"/>
      <w:bookmarkEnd w:id="138"/>
      <w:bookmarkEnd w:id="139"/>
      <w:bookmarkEnd w:id="140"/>
    </w:p>
    <w:p w14:paraId="460BFA49" w14:textId="2681896D" w:rsidR="006E63BA" w:rsidRPr="00280A45" w:rsidRDefault="006E63BA" w:rsidP="006E63BA">
      <w:pPr>
        <w:pStyle w:val="-TEKST"/>
        <w:ind w:right="-10"/>
        <w:jc w:val="left"/>
      </w:pPr>
      <w:r w:rsidRPr="00280A45">
        <w:t xml:space="preserve">Kada radni list sadrži više informacija nego što može stati na zaslon, sadržaj prozora mora se pomaknuti kako bi bili vidljivi i drugi dijelovi tablice. Pri tome se često na zaslonu želi zadržati određeni dio tablice, npr. naslovi redaka ili stupaca – zaglavlja tablice. Njihova vidljivost može se postići zamrzavanjem dijela radne tablice. Prilikom </w:t>
      </w:r>
      <w:r w:rsidR="000E10D7" w:rsidRPr="00280A45">
        <w:t xml:space="preserve">pomicanja </w:t>
      </w:r>
      <w:r w:rsidRPr="00280A45">
        <w:t>sadržaja zamrznuti dijelovi i dalje ostaju prikazani u prozoru na istome mjestu.</w:t>
      </w:r>
    </w:p>
    <w:p w14:paraId="548D9ADC" w14:textId="77777777" w:rsidR="006E63BA" w:rsidRPr="00280A45" w:rsidRDefault="006E63BA" w:rsidP="006E63BA">
      <w:pPr>
        <w:pStyle w:val="-TEKST"/>
        <w:ind w:right="-10"/>
        <w:jc w:val="left"/>
      </w:pPr>
      <w:r w:rsidRPr="00280A45">
        <w:t xml:space="preserve">Postupak </w:t>
      </w:r>
      <w:r w:rsidR="00D06AFF" w:rsidRPr="00280A45">
        <w:t>zamrzavanja</w:t>
      </w:r>
      <w:r w:rsidRPr="00280A45">
        <w:t>:</w:t>
      </w:r>
    </w:p>
    <w:p w14:paraId="577AC9AE" w14:textId="77777777" w:rsidR="006E63BA" w:rsidRPr="00280A45" w:rsidRDefault="006E63BA">
      <w:pPr>
        <w:pStyle w:val="NUMBERRED"/>
        <w:numPr>
          <w:ilvl w:val="0"/>
          <w:numId w:val="45"/>
        </w:numPr>
        <w:ind w:right="-10"/>
      </w:pPr>
      <w:r w:rsidRPr="00280A45">
        <w:t>odabrati ćeliju, redak ili stupac iznad i(li) lijevo od kojih se žele zamrznuti redci ili stupci</w:t>
      </w:r>
    </w:p>
    <w:p w14:paraId="1C97F74C" w14:textId="48B5CCA6" w:rsidR="006E63BA" w:rsidRPr="00280A45" w:rsidRDefault="006E63BA" w:rsidP="006E63BA">
      <w:pPr>
        <w:pStyle w:val="NUMBERRED"/>
        <w:ind w:right="-10"/>
      </w:pPr>
      <w:r w:rsidRPr="00280A45">
        <w:t xml:space="preserve">odabrati na kartici </w:t>
      </w:r>
      <w:r w:rsidRPr="00280A45">
        <w:rPr>
          <w:i/>
        </w:rPr>
        <w:t>Prikaz</w:t>
      </w:r>
      <w:r w:rsidRPr="00280A45">
        <w:t xml:space="preserve"> </w:t>
      </w:r>
      <w:r w:rsidR="00B81A50" w:rsidRPr="00280A45">
        <w:t>→</w:t>
      </w:r>
      <w:r w:rsidRPr="00280A45">
        <w:t xml:space="preserve"> u skupini </w:t>
      </w:r>
      <w:r w:rsidRPr="00280A45">
        <w:rPr>
          <w:i/>
        </w:rPr>
        <w:t>Prozor</w:t>
      </w:r>
      <w:r w:rsidRPr="00280A45">
        <w:t xml:space="preserve"> </w:t>
      </w:r>
      <w:r w:rsidR="00B81A50" w:rsidRPr="00280A45">
        <w:t>→</w:t>
      </w:r>
      <w:r w:rsidRPr="00280A45">
        <w:t xml:space="preserve"> naredbu </w:t>
      </w:r>
      <w:r w:rsidR="002D429B" w:rsidRPr="00280A45">
        <w:rPr>
          <w:b/>
          <w:bCs/>
          <w:iCs/>
        </w:rPr>
        <w:t>Zamrzavanj</w:t>
      </w:r>
      <w:r w:rsidR="00486745" w:rsidRPr="00280A45">
        <w:rPr>
          <w:b/>
          <w:bCs/>
          <w:iCs/>
        </w:rPr>
        <w:t>e</w:t>
      </w:r>
      <w:r w:rsidR="002D429B" w:rsidRPr="00280A45">
        <w:rPr>
          <w:b/>
          <w:bCs/>
          <w:iCs/>
        </w:rPr>
        <w:t xml:space="preserve"> okana</w:t>
      </w:r>
      <w:r w:rsidRPr="00280A45">
        <w:rPr>
          <w:b/>
          <w:bCs/>
          <w:iCs/>
        </w:rPr>
        <w:t xml:space="preserve"> </w:t>
      </w:r>
      <w:r w:rsidR="00B81A50" w:rsidRPr="00280A45">
        <w:t>→</w:t>
      </w:r>
      <w:r w:rsidRPr="00280A45">
        <w:t xml:space="preserve"> </w:t>
      </w:r>
      <w:r w:rsidRPr="00280A45">
        <w:rPr>
          <w:iCs/>
        </w:rPr>
        <w:t>i</w:t>
      </w:r>
      <w:r w:rsidRPr="00280A45">
        <w:t xml:space="preserve"> mogućnost </w:t>
      </w:r>
      <w:r w:rsidRPr="00280A45">
        <w:rPr>
          <w:b/>
        </w:rPr>
        <w:t>Zamrzni okna</w:t>
      </w:r>
      <w:r w:rsidRPr="00280A45">
        <w:t>.</w:t>
      </w:r>
    </w:p>
    <w:p w14:paraId="0CF6E558" w14:textId="77777777" w:rsidR="006E63BA" w:rsidRPr="00280A45" w:rsidRDefault="00455799" w:rsidP="006E63BA">
      <w:pPr>
        <w:pStyle w:val="-TEKST"/>
        <w:ind w:right="-10" w:firstLine="697"/>
        <w:jc w:val="left"/>
      </w:pPr>
      <w:r w:rsidRPr="00F3155B">
        <w:rPr>
          <w:noProof/>
        </w:rPr>
        <w:drawing>
          <wp:inline distT="0" distB="0" distL="0" distR="0" wp14:anchorId="505AA9F1" wp14:editId="4CADCF1D">
            <wp:extent cx="2066925" cy="1246613"/>
            <wp:effectExtent l="19050" t="19050" r="9525" b="10795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lika 9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59" cy="125218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C9266D" w14:textId="77777777" w:rsidR="006E63BA" w:rsidRPr="00280A45" w:rsidRDefault="006E63BA" w:rsidP="006E63BA">
      <w:pPr>
        <w:pStyle w:val="-TEKST"/>
        <w:ind w:right="-10"/>
        <w:jc w:val="left"/>
      </w:pPr>
      <w:r w:rsidRPr="00280A45">
        <w:t xml:space="preserve">Mogućnosti </w:t>
      </w:r>
      <w:r w:rsidRPr="00280A45">
        <w:rPr>
          <w:b/>
        </w:rPr>
        <w:t>Zamrzni gornji redak</w:t>
      </w:r>
      <w:r w:rsidRPr="00280A45">
        <w:t xml:space="preserve"> i </w:t>
      </w:r>
      <w:r w:rsidRPr="00280A45">
        <w:rPr>
          <w:b/>
        </w:rPr>
        <w:t>Zamrzni prvi stupac</w:t>
      </w:r>
      <w:r w:rsidRPr="00280A45">
        <w:t xml:space="preserve"> zamrznut će samo prvi redak ili prvi stupac.</w:t>
      </w:r>
    </w:p>
    <w:p w14:paraId="3BC3CC86" w14:textId="609BD4C8" w:rsidR="006F36B9" w:rsidRPr="00280A45" w:rsidRDefault="006E63BA" w:rsidP="0095486B">
      <w:pPr>
        <w:pStyle w:val="-TEKST"/>
        <w:ind w:right="-10"/>
        <w:jc w:val="left"/>
      </w:pPr>
      <w:r w:rsidRPr="00280A45">
        <w:t xml:space="preserve">Odmrzavanje naslova </w:t>
      </w:r>
      <w:r w:rsidR="000C3D32" w:rsidRPr="00280A45">
        <w:t xml:space="preserve">redaka i stupaca </w:t>
      </w:r>
      <w:r w:rsidRPr="00280A45">
        <w:t xml:space="preserve">vrši se odabirom naredbe </w:t>
      </w:r>
      <w:r w:rsidRPr="00280A45">
        <w:rPr>
          <w:b/>
          <w:bCs w:val="0"/>
          <w:iCs/>
        </w:rPr>
        <w:t>Odmrzni okna</w:t>
      </w:r>
      <w:r w:rsidRPr="00280A45">
        <w:t xml:space="preserve"> koja se </w:t>
      </w:r>
      <w:r w:rsidR="000C3D32" w:rsidRPr="00280A45">
        <w:t xml:space="preserve">nakon zamrzavanja </w:t>
      </w:r>
      <w:r w:rsidRPr="00280A45">
        <w:t xml:space="preserve">pojavljuje na istome mjestu gdje su i mogućnosti </w:t>
      </w:r>
      <w:r w:rsidR="000C3D32" w:rsidRPr="00280A45">
        <w:t xml:space="preserve">za </w:t>
      </w:r>
      <w:r w:rsidRPr="00280A45">
        <w:t>zamrzavanj</w:t>
      </w:r>
      <w:r w:rsidR="000C3D32" w:rsidRPr="00280A45">
        <w:t>e</w:t>
      </w:r>
      <w:r w:rsidRPr="00280A45">
        <w:t>.</w:t>
      </w:r>
    </w:p>
    <w:p w14:paraId="338A5CF1" w14:textId="147CAE6A" w:rsidR="00B31338" w:rsidRPr="00280A45" w:rsidRDefault="00B31338">
      <w:pPr>
        <w:pStyle w:val="Naslov2"/>
        <w:numPr>
          <w:ilvl w:val="1"/>
          <w:numId w:val="70"/>
        </w:numPr>
        <w:spacing w:before="480" w:after="200"/>
        <w:jc w:val="both"/>
        <w:rPr>
          <w:i w:val="0"/>
          <w:lang w:eastAsia="en-US"/>
        </w:rPr>
      </w:pPr>
      <w:bookmarkStart w:id="141" w:name="_Toc150638111"/>
      <w:bookmarkStart w:id="142" w:name="_Toc152597504"/>
      <w:bookmarkStart w:id="143" w:name="_Toc152597579"/>
      <w:bookmarkStart w:id="144" w:name="_Toc153437115"/>
      <w:r w:rsidRPr="00280A45">
        <w:rPr>
          <w:i w:val="0"/>
          <w:lang w:eastAsia="en-US"/>
        </w:rPr>
        <w:t xml:space="preserve">Oblikovanje </w:t>
      </w:r>
      <w:r w:rsidR="00144E8A" w:rsidRPr="00280A45">
        <w:rPr>
          <w:i w:val="0"/>
          <w:lang w:eastAsia="en-US"/>
        </w:rPr>
        <w:t xml:space="preserve">podataka i </w:t>
      </w:r>
      <w:r w:rsidR="002222EA" w:rsidRPr="00280A45">
        <w:rPr>
          <w:i w:val="0"/>
          <w:lang w:eastAsia="en-US"/>
        </w:rPr>
        <w:t>tablice</w:t>
      </w:r>
      <w:bookmarkEnd w:id="141"/>
      <w:bookmarkEnd w:id="142"/>
      <w:bookmarkEnd w:id="143"/>
      <w:bookmarkEnd w:id="144"/>
    </w:p>
    <w:p w14:paraId="24A6D346" w14:textId="57735AFC" w:rsidR="00B31338" w:rsidRPr="00280A45" w:rsidRDefault="00B31338" w:rsidP="00B31338">
      <w:pPr>
        <w:pStyle w:val="-TEKST"/>
        <w:ind w:right="-10"/>
        <w:jc w:val="left"/>
      </w:pPr>
      <w:r w:rsidRPr="00280A45">
        <w:t xml:space="preserve">Pod oblikovanjem se podrazumijeva oblikovanje </w:t>
      </w:r>
      <w:r w:rsidR="000C3D32" w:rsidRPr="00280A45">
        <w:t>podataka zapisanih</w:t>
      </w:r>
      <w:r w:rsidRPr="00280A45">
        <w:t xml:space="preserve"> u ćelijama i oblikovanje </w:t>
      </w:r>
      <w:r w:rsidR="000C3D32" w:rsidRPr="00280A45">
        <w:t xml:space="preserve">same </w:t>
      </w:r>
      <w:r w:rsidRPr="00280A45">
        <w:t xml:space="preserve">tablice odnosno ćelija. </w:t>
      </w:r>
    </w:p>
    <w:p w14:paraId="55A567F8" w14:textId="3096C7D1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Naredbe za oblikovanje nalaze se na kartici </w:t>
      </w:r>
      <w:r w:rsidRPr="00280A45">
        <w:rPr>
          <w:b/>
        </w:rPr>
        <w:t>Polazno</w:t>
      </w:r>
      <w:r w:rsidRPr="00280A45">
        <w:t xml:space="preserve"> u skupinama </w:t>
      </w:r>
      <w:r w:rsidRPr="00280A45">
        <w:rPr>
          <w:b/>
        </w:rPr>
        <w:t>Font</w:t>
      </w:r>
      <w:r w:rsidRPr="00280A45">
        <w:t xml:space="preserve">, </w:t>
      </w:r>
      <w:r w:rsidRPr="00280A45">
        <w:rPr>
          <w:b/>
        </w:rPr>
        <w:t>Poravnanje</w:t>
      </w:r>
      <w:r w:rsidRPr="00280A45">
        <w:t xml:space="preserve">, </w:t>
      </w:r>
      <w:r w:rsidRPr="00280A45">
        <w:rPr>
          <w:b/>
        </w:rPr>
        <w:t>Broj</w:t>
      </w:r>
      <w:r w:rsidRPr="00280A45">
        <w:t xml:space="preserve"> i </w:t>
      </w:r>
      <w:r w:rsidRPr="00280A45">
        <w:rPr>
          <w:b/>
        </w:rPr>
        <w:t>Stilovi</w:t>
      </w:r>
      <w:r w:rsidRPr="00280A45">
        <w:t>.</w:t>
      </w:r>
    </w:p>
    <w:p w14:paraId="459285C9" w14:textId="237C6DC7" w:rsidR="00B31338" w:rsidRPr="00280A45" w:rsidRDefault="009E5B28" w:rsidP="00B31338">
      <w:pPr>
        <w:pStyle w:val="-TEKST"/>
        <w:spacing w:before="60"/>
        <w:ind w:right="-11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F1BD26" wp14:editId="479A96F5">
                <wp:simplePos x="0" y="0"/>
                <wp:positionH relativeFrom="column">
                  <wp:posOffset>4936490</wp:posOffset>
                </wp:positionH>
                <wp:positionV relativeFrom="paragraph">
                  <wp:posOffset>490220</wp:posOffset>
                </wp:positionV>
                <wp:extent cx="1619885" cy="1235710"/>
                <wp:effectExtent l="0" t="0" r="18415" b="21590"/>
                <wp:wrapNone/>
                <wp:docPr id="1204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357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344765" w14:textId="77777777" w:rsidR="004759B7" w:rsidRPr="00B81576" w:rsidRDefault="004759B7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60A3CAAD" w14:textId="77777777" w:rsidR="004759B7" w:rsidRPr="00B81576" w:rsidRDefault="004759B7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Oblikovanje podatka, fonta i ćelije može se izvršiti i pomoću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naredbi na </w:t>
                            </w:r>
                            <w:r w:rsidRPr="00696CC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Mini alatn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oj</w:t>
                            </w:r>
                            <w:r w:rsidRPr="00696CC6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 xml:space="preserve"> tra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ci</w:t>
                            </w:r>
                            <w:r w:rsidRPr="00B81576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>prikazan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oj</w:t>
                            </w:r>
                            <w:r w:rsidRPr="00B81576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uz brzi izbornik.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1BD26" id="Rectangle 780" o:spid="_x0000_s1068" style="position:absolute;margin-left:388.7pt;margin-top:38.6pt;width:127.55pt;height:9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" filled="f" fillcolor="#ddd" strokeweight=".25pt">
                <v:fill opacity="32896f"/>
                <v:textbox inset=",2.5mm">
                  <w:txbxContent>
                    <w:p w14:paraId="30344765" w14:textId="77777777" w:rsidR="004759B7" w:rsidRPr="00B81576" w:rsidRDefault="004759B7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B81576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60A3CAAD" w14:textId="77777777" w:rsidR="004759B7" w:rsidRPr="00B81576" w:rsidRDefault="004759B7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Oblikovanje podatka, fonta i ćelije može se izvršiti i pomoću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naredbi na </w:t>
                      </w:r>
                      <w:r w:rsidRPr="00696CC6">
                        <w:rPr>
                          <w:rFonts w:cs="Arial"/>
                          <w:b/>
                          <w:sz w:val="18"/>
                          <w:szCs w:val="18"/>
                        </w:rPr>
                        <w:t>Mini alatn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oj</w:t>
                      </w:r>
                      <w:r w:rsidRPr="00696CC6">
                        <w:rPr>
                          <w:rFonts w:cs="Arial"/>
                          <w:b/>
                          <w:sz w:val="18"/>
                          <w:szCs w:val="18"/>
                        </w:rPr>
                        <w:t xml:space="preserve"> tra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ci</w:t>
                      </w:r>
                      <w:r w:rsidRPr="00B81576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>prikazan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oj</w:t>
                      </w:r>
                      <w:r w:rsidRPr="00B81576">
                        <w:rPr>
                          <w:rFonts w:cs="Arial"/>
                          <w:sz w:val="18"/>
                          <w:szCs w:val="18"/>
                        </w:rPr>
                        <w:t xml:space="preserve"> uz brzi izbornik.</w:t>
                      </w:r>
                    </w:p>
                  </w:txbxContent>
                </v:textbox>
              </v:rect>
            </w:pict>
          </mc:Fallback>
        </mc:AlternateContent>
      </w:r>
      <w:r w:rsidR="00B31338" w:rsidRPr="00F3155B">
        <w:rPr>
          <w:noProof/>
        </w:rPr>
        <w:drawing>
          <wp:inline distT="0" distB="0" distL="0" distR="0" wp14:anchorId="135BA94E" wp14:editId="52458D17">
            <wp:extent cx="4538122" cy="504825"/>
            <wp:effectExtent l="19050" t="19050" r="15240" b="9525"/>
            <wp:docPr id="188" name="Slika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Slika 18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59" cy="50630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123510E" w14:textId="69586A92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Naredbe u skupini </w:t>
      </w:r>
      <w:r w:rsidRPr="00280A45">
        <w:rPr>
          <w:b/>
        </w:rPr>
        <w:t>Font</w:t>
      </w:r>
      <w:r w:rsidRPr="00280A45">
        <w:t xml:space="preserve"> služe za oblikovanje znakova, dodavanje obruba i sjenčanje ćelija. Naredbama u skupini </w:t>
      </w:r>
      <w:r w:rsidRPr="00280A45">
        <w:rPr>
          <w:b/>
        </w:rPr>
        <w:t>Poravnanje</w:t>
      </w:r>
      <w:r w:rsidRPr="00280A45">
        <w:t xml:space="preserve"> mogu se izvršiti razna poravnanja sadržaja ćelije. Naredbama skupine </w:t>
      </w:r>
      <w:r w:rsidRPr="00280A45">
        <w:rPr>
          <w:b/>
        </w:rPr>
        <w:t>Broj</w:t>
      </w:r>
      <w:r w:rsidRPr="00280A45">
        <w:t xml:space="preserve"> podacima se određuju oblici, npr. oblik broja sa zadanim brojem decimala, oblik postotka, valutni oblik itd. Skupina </w:t>
      </w:r>
      <w:r w:rsidRPr="00280A45">
        <w:rPr>
          <w:b/>
        </w:rPr>
        <w:t>Stilovi</w:t>
      </w:r>
      <w:r w:rsidRPr="00280A45">
        <w:t xml:space="preserve"> nudi mogućnosti automatskoga oblikovanja.</w:t>
      </w:r>
    </w:p>
    <w:p w14:paraId="62E9422D" w14:textId="59A9A56A" w:rsidR="00B31338" w:rsidRPr="00280A45" w:rsidRDefault="00B31338" w:rsidP="00B31338">
      <w:pPr>
        <w:pStyle w:val="-TEKST"/>
        <w:ind w:right="-10"/>
        <w:jc w:val="left"/>
        <w:rPr>
          <w:bCs w:val="0"/>
        </w:rPr>
      </w:pPr>
      <w:r w:rsidRPr="00280A45">
        <w:t xml:space="preserve">Ako su potrebne dodatne i detaljne mogućnosti oblikovanja, one se mogu pronaći na karticama dijaloškoga okvira </w:t>
      </w:r>
      <w:r w:rsidRPr="00280A45">
        <w:rPr>
          <w:b/>
        </w:rPr>
        <w:t>Oblikovanje ćelija</w:t>
      </w:r>
      <w:r w:rsidRPr="00280A45">
        <w:t>. Dijaloški se okvir pokreće klikom miš</w:t>
      </w:r>
      <w:r w:rsidR="00A20FA2">
        <w:t>a</w:t>
      </w:r>
      <w:r w:rsidRPr="00280A45">
        <w:t xml:space="preserve"> na strelicu </w:t>
      </w:r>
      <w:r w:rsidRPr="00F3155B">
        <w:rPr>
          <w:noProof/>
          <w:position w:val="-6"/>
        </w:rPr>
        <w:drawing>
          <wp:inline distT="0" distB="0" distL="0" distR="0" wp14:anchorId="3D4EC685" wp14:editId="1222BD0D">
            <wp:extent cx="115200" cy="124062"/>
            <wp:effectExtent l="19050" t="19050" r="18415" b="9525"/>
            <wp:docPr id="189" name="Slika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pokretač dijaloških okvira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2406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 xml:space="preserve"> (</w:t>
      </w:r>
      <w:r w:rsidRPr="00280A45">
        <w:rPr>
          <w:b/>
          <w:iCs/>
        </w:rPr>
        <w:t>Pokretač dijaloškog okvira</w:t>
      </w:r>
      <w:r w:rsidRPr="00280A45">
        <w:t>) u donjem desnom kutu pojedine skupine.</w:t>
      </w:r>
    </w:p>
    <w:p w14:paraId="68599963" w14:textId="20E0C0FD" w:rsidR="00323EDD" w:rsidRPr="00280A45" w:rsidRDefault="00323EDD" w:rsidP="00323EDD">
      <w:pPr>
        <w:pStyle w:val="-TEKST"/>
        <w:spacing w:before="60"/>
        <w:ind w:right="-11"/>
        <w:jc w:val="left"/>
        <w:rPr>
          <w:bCs w:val="0"/>
        </w:rPr>
      </w:pPr>
      <w:r w:rsidRPr="00280A45">
        <w:t xml:space="preserve">Dijaloški okvir </w:t>
      </w:r>
      <w:r w:rsidRPr="00280A45">
        <w:rPr>
          <w:b/>
          <w:bCs w:val="0"/>
          <w:iCs/>
        </w:rPr>
        <w:t>Oblikovanje ćelija</w:t>
      </w:r>
      <w:r w:rsidRPr="00280A45">
        <w:rPr>
          <w:i/>
        </w:rPr>
        <w:t xml:space="preserve"> </w:t>
      </w:r>
      <w:r w:rsidRPr="00280A45">
        <w:t xml:space="preserve">pokreće se i naredbom </w:t>
      </w:r>
      <w:r w:rsidRPr="00280A45">
        <w:rPr>
          <w:b/>
        </w:rPr>
        <w:t>Oblikuj ćelije</w:t>
      </w:r>
      <w:r w:rsidRPr="00280A45">
        <w:t xml:space="preserve"> s brzoga izbornika ili na kartici </w:t>
      </w:r>
      <w:r w:rsidRPr="00280A45">
        <w:rPr>
          <w:i/>
        </w:rPr>
        <w:t>Polazno</w:t>
      </w:r>
      <w:r w:rsidRPr="00280A45">
        <w:t xml:space="preserve"> </w:t>
      </w:r>
      <w:r w:rsidRPr="00280A45">
        <w:sym w:font="Wingdings 3" w:char="F022"/>
      </w:r>
      <w:r w:rsidRPr="00280A45">
        <w:t xml:space="preserve"> skupina </w:t>
      </w:r>
      <w:r w:rsidRPr="00280A45">
        <w:rPr>
          <w:i/>
        </w:rPr>
        <w:t>Ćelije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i/>
        </w:rPr>
        <w:t>Oblikuj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b/>
        </w:rPr>
        <w:t>Oblikovanje ćelija</w:t>
      </w:r>
      <w:r w:rsidRPr="00280A45">
        <w:t>.</w:t>
      </w:r>
      <w:r w:rsidRPr="00280A45">
        <w:br w:type="page"/>
      </w:r>
    </w:p>
    <w:p w14:paraId="7A83A05C" w14:textId="1F37D154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45" w:name="a51"/>
      <w:bookmarkStart w:id="146" w:name="_Toc150638112"/>
      <w:bookmarkStart w:id="147" w:name="_Toc152597505"/>
      <w:bookmarkStart w:id="148" w:name="_Toc152597580"/>
      <w:r w:rsidRPr="00280A45">
        <w:rPr>
          <w:lang w:eastAsia="en-US"/>
        </w:rPr>
        <w:lastRenderedPageBreak/>
        <w:t>Oblikovanje podataka</w:t>
      </w:r>
      <w:bookmarkEnd w:id="145"/>
      <w:bookmarkEnd w:id="146"/>
      <w:bookmarkEnd w:id="147"/>
      <w:bookmarkEnd w:id="148"/>
    </w:p>
    <w:p w14:paraId="26ABE2BC" w14:textId="268560EF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 kartici </w:t>
      </w:r>
      <w:r w:rsidRPr="00280A45">
        <w:rPr>
          <w:b/>
        </w:rPr>
        <w:t>Broj</w:t>
      </w:r>
      <w:r w:rsidRPr="00280A45">
        <w:t xml:space="preserve"> dijaloškoga okvira </w:t>
      </w:r>
      <w:r w:rsidRPr="00280A45">
        <w:rPr>
          <w:b/>
        </w:rPr>
        <w:t>Oblikovanje ćelija</w:t>
      </w:r>
      <w:r w:rsidRPr="00280A45">
        <w:t xml:space="preserve"> nude se mnogobrojne mogućnosti za oblikovanje brojčanih, datumskih i tekstnih vrijednosti. </w:t>
      </w:r>
    </w:p>
    <w:p w14:paraId="2B25FCC5" w14:textId="77777777" w:rsidR="00B31338" w:rsidRPr="00280A45" w:rsidRDefault="00B31338" w:rsidP="00B31338">
      <w:pPr>
        <w:pStyle w:val="-TEKST"/>
        <w:ind w:right="-10"/>
        <w:jc w:val="left"/>
      </w:pPr>
      <w:r w:rsidRPr="00280A45">
        <w:t>U tablici su prikazane kategorije oblikovanja ćelije s primjerima i opisima:</w:t>
      </w:r>
    </w:p>
    <w:tbl>
      <w:tblPr>
        <w:tblW w:w="75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80"/>
        <w:gridCol w:w="1800"/>
        <w:gridCol w:w="3780"/>
      </w:tblGrid>
      <w:tr w:rsidR="00B31338" w:rsidRPr="00280A45" w14:paraId="56B869FA" w14:textId="77777777" w:rsidTr="00D45666">
        <w:trPr>
          <w:trHeight w:val="454"/>
        </w:trPr>
        <w:tc>
          <w:tcPr>
            <w:tcW w:w="1980" w:type="dxa"/>
            <w:shd w:val="clear" w:color="auto" w:fill="E0E0E0"/>
            <w:vAlign w:val="center"/>
          </w:tcPr>
          <w:p w14:paraId="6B5EED6D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Kategorija</w:t>
            </w:r>
          </w:p>
        </w:tc>
        <w:tc>
          <w:tcPr>
            <w:tcW w:w="1800" w:type="dxa"/>
            <w:shd w:val="clear" w:color="auto" w:fill="E0E0E0"/>
            <w:vAlign w:val="center"/>
          </w:tcPr>
          <w:p w14:paraId="33C762F6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Primjer</w:t>
            </w:r>
          </w:p>
        </w:tc>
        <w:tc>
          <w:tcPr>
            <w:tcW w:w="3780" w:type="dxa"/>
            <w:shd w:val="clear" w:color="auto" w:fill="E0E0E0"/>
            <w:vAlign w:val="center"/>
          </w:tcPr>
          <w:p w14:paraId="032C54A8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Opis</w:t>
            </w:r>
          </w:p>
        </w:tc>
      </w:tr>
      <w:tr w:rsidR="00B31338" w:rsidRPr="00280A45" w14:paraId="6A3025AA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BC67775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Općenito</w:t>
            </w:r>
          </w:p>
        </w:tc>
        <w:tc>
          <w:tcPr>
            <w:tcW w:w="1800" w:type="dxa"/>
            <w:vAlign w:val="center"/>
          </w:tcPr>
          <w:p w14:paraId="07E1B9F8" w14:textId="1D6AA59A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456.908,</w:t>
            </w:r>
            <w:r w:rsidR="00C41EE5" w:rsidRPr="00280A45">
              <w:rPr>
                <w:rFonts w:cs="Arial"/>
                <w:sz w:val="20"/>
                <w:szCs w:val="20"/>
              </w:rPr>
              <w:t>15</w:t>
            </w:r>
            <w:r w:rsidRPr="00280A45">
              <w:rPr>
                <w:rFonts w:cs="Arial"/>
                <w:sz w:val="20"/>
                <w:szCs w:val="20"/>
              </w:rPr>
              <w:t xml:space="preserve"> </w:t>
            </w:r>
            <w:r w:rsidR="00F04EE2" w:rsidRPr="00280A45">
              <w:rPr>
                <w:rFonts w:cs="Arial"/>
                <w:sz w:val="20"/>
                <w:szCs w:val="20"/>
              </w:rPr>
              <w:t>€</w:t>
            </w:r>
          </w:p>
          <w:p w14:paraId="79A8194F" w14:textId="01FA59AF" w:rsidR="00B31338" w:rsidRPr="00280A45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         </w:t>
            </w:r>
            <w:r w:rsidR="00B31338" w:rsidRPr="00280A45">
              <w:rPr>
                <w:rFonts w:cs="Arial"/>
                <w:sz w:val="20"/>
                <w:szCs w:val="20"/>
              </w:rPr>
              <w:t>10,6</w:t>
            </w:r>
            <w:r w:rsidRPr="00280A45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3780" w:type="dxa"/>
            <w:vAlign w:val="center"/>
          </w:tcPr>
          <w:p w14:paraId="40DFF112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E4569D">
              <w:rPr>
                <w:rFonts w:cs="Arial"/>
                <w:sz w:val="20"/>
                <w:szCs w:val="20"/>
              </w:rPr>
              <w:t>Excel</w:t>
            </w:r>
            <w:r w:rsidRPr="00280A45">
              <w:rPr>
                <w:rFonts w:cs="Arial"/>
                <w:sz w:val="20"/>
                <w:szCs w:val="20"/>
              </w:rPr>
              <w:t xml:space="preserve"> prikazuje vrijednost onako kako je upisana. Taj oblik prikazuje znak valute ili postotka samo ako su upisani.</w:t>
            </w:r>
          </w:p>
        </w:tc>
      </w:tr>
      <w:tr w:rsidR="00B31338" w:rsidRPr="00280A45" w14:paraId="40F78C76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5421DAB3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Brojčana</w:t>
            </w:r>
          </w:p>
        </w:tc>
        <w:tc>
          <w:tcPr>
            <w:tcW w:w="1800" w:type="dxa"/>
            <w:vAlign w:val="center"/>
          </w:tcPr>
          <w:p w14:paraId="31CFED1B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3.400,50</w:t>
            </w:r>
          </w:p>
          <w:p w14:paraId="10C7E3C0" w14:textId="5D7132A4" w:rsidR="00B31338" w:rsidRPr="00280A45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  </w:t>
            </w:r>
            <w:r w:rsidR="00B31338" w:rsidRPr="00280A45">
              <w:rPr>
                <w:rFonts w:cs="Arial"/>
                <w:sz w:val="20"/>
                <w:szCs w:val="20"/>
              </w:rPr>
              <w:t>-120,39</w:t>
            </w:r>
          </w:p>
        </w:tc>
        <w:tc>
          <w:tcPr>
            <w:tcW w:w="3780" w:type="dxa"/>
            <w:vAlign w:val="center"/>
          </w:tcPr>
          <w:p w14:paraId="5F790667" w14:textId="206DAB25" w:rsidR="00B31338" w:rsidRPr="00280A45" w:rsidRDefault="00F04EE2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Zadani </w:t>
            </w:r>
            <w:r w:rsidR="00B31338" w:rsidRPr="00280A45">
              <w:rPr>
                <w:rFonts w:cs="Arial"/>
                <w:sz w:val="20"/>
                <w:szCs w:val="20"/>
              </w:rPr>
              <w:t>oblik broja ima dva decimalna mjesta koja se mogu povećavati ili smanjivati. Može se odrediti razdjelnik za tisućice i oblik negativnog broja. Negativni brojevi mogu se pojaviti i u crvenoj boji.</w:t>
            </w:r>
          </w:p>
        </w:tc>
      </w:tr>
      <w:tr w:rsidR="00B31338" w:rsidRPr="00280A45" w14:paraId="17F1CBC8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3D46C0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Valutna</w:t>
            </w:r>
          </w:p>
        </w:tc>
        <w:tc>
          <w:tcPr>
            <w:tcW w:w="1800" w:type="dxa"/>
            <w:vAlign w:val="center"/>
          </w:tcPr>
          <w:p w14:paraId="3741F8C1" w14:textId="1F5AEB76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 3.400,50 </w:t>
            </w:r>
            <w:r w:rsidR="00F04EE2" w:rsidRPr="00280A45">
              <w:rPr>
                <w:rFonts w:cs="Arial"/>
                <w:sz w:val="20"/>
                <w:szCs w:val="20"/>
              </w:rPr>
              <w:t>€</w:t>
            </w:r>
          </w:p>
          <w:p w14:paraId="78F0C945" w14:textId="478856A6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-3.400,50 </w:t>
            </w:r>
            <w:r w:rsidR="00F04EE2" w:rsidRPr="00280A45">
              <w:rPr>
                <w:rFonts w:cs="Arial"/>
                <w:sz w:val="20"/>
                <w:szCs w:val="20"/>
              </w:rPr>
              <w:t>EUR</w:t>
            </w:r>
          </w:p>
        </w:tc>
        <w:tc>
          <w:tcPr>
            <w:tcW w:w="3780" w:type="dxa"/>
            <w:vAlign w:val="center"/>
          </w:tcPr>
          <w:p w14:paraId="48664F02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Valutni oblici služe za općenite novčane vrijednosti prema izabranim simbolima.</w:t>
            </w:r>
          </w:p>
        </w:tc>
      </w:tr>
      <w:tr w:rsidR="00B31338" w:rsidRPr="00280A45" w14:paraId="4C16C588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2237925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Računovodstveni</w:t>
            </w:r>
          </w:p>
        </w:tc>
        <w:tc>
          <w:tcPr>
            <w:tcW w:w="1800" w:type="dxa"/>
            <w:vAlign w:val="center"/>
          </w:tcPr>
          <w:p w14:paraId="15EB50D8" w14:textId="699C3626" w:rsidR="00B31338" w:rsidRPr="00280A45" w:rsidRDefault="00B31338" w:rsidP="00D45666">
            <w:pPr>
              <w:widowControl w:val="0"/>
              <w:tabs>
                <w:tab w:val="decimal" w:pos="612"/>
              </w:tabs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3.400,00 </w:t>
            </w:r>
            <w:r w:rsidR="00F04EE2" w:rsidRPr="00280A45">
              <w:rPr>
                <w:rFonts w:cs="Arial"/>
                <w:sz w:val="20"/>
                <w:szCs w:val="20"/>
              </w:rPr>
              <w:t>€</w:t>
            </w:r>
          </w:p>
          <w:p w14:paraId="7F891E1F" w14:textId="562E4E7A" w:rsidR="00B31338" w:rsidRPr="00280A45" w:rsidRDefault="00B31338" w:rsidP="00D45666">
            <w:pPr>
              <w:widowControl w:val="0"/>
              <w:tabs>
                <w:tab w:val="decimal" w:pos="612"/>
              </w:tabs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-978,21 </w:t>
            </w:r>
            <w:r w:rsidR="00F04EE2" w:rsidRPr="00280A45">
              <w:rPr>
                <w:rFonts w:cs="Arial"/>
                <w:sz w:val="20"/>
                <w:szCs w:val="20"/>
              </w:rPr>
              <w:t>€</w:t>
            </w:r>
          </w:p>
        </w:tc>
        <w:tc>
          <w:tcPr>
            <w:tcW w:w="3780" w:type="dxa"/>
            <w:vAlign w:val="center"/>
          </w:tcPr>
          <w:p w14:paraId="4A55792E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Računovodstveni oblici poravnavaju simbole valute i decimalne točke u stupcu. </w:t>
            </w:r>
          </w:p>
        </w:tc>
      </w:tr>
      <w:tr w:rsidR="00B31338" w:rsidRPr="00280A45" w14:paraId="08048860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20A4DAD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Datum</w:t>
            </w:r>
          </w:p>
        </w:tc>
        <w:tc>
          <w:tcPr>
            <w:tcW w:w="1800" w:type="dxa"/>
            <w:vAlign w:val="center"/>
          </w:tcPr>
          <w:p w14:paraId="6F6CE556" w14:textId="4A41B801" w:rsidR="00B31338" w:rsidRPr="00280A45" w:rsidRDefault="00C41EE5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1</w:t>
            </w:r>
            <w:r w:rsidR="00323EDD" w:rsidRPr="00280A45">
              <w:rPr>
                <w:rFonts w:cs="Arial"/>
                <w:sz w:val="20"/>
                <w:szCs w:val="20"/>
              </w:rPr>
              <w:t>8</w:t>
            </w:r>
            <w:r w:rsidR="00B31338" w:rsidRPr="00280A45">
              <w:rPr>
                <w:rFonts w:cs="Arial"/>
                <w:sz w:val="20"/>
                <w:szCs w:val="20"/>
              </w:rPr>
              <w:t>.</w:t>
            </w:r>
            <w:r w:rsidR="00323EDD" w:rsidRPr="00280A45">
              <w:rPr>
                <w:rFonts w:cs="Arial"/>
                <w:sz w:val="20"/>
                <w:szCs w:val="20"/>
              </w:rPr>
              <w:t>11</w:t>
            </w:r>
            <w:r w:rsidR="00B31338" w:rsidRPr="00280A45">
              <w:rPr>
                <w:rFonts w:cs="Arial"/>
                <w:sz w:val="20"/>
                <w:szCs w:val="20"/>
              </w:rPr>
              <w:t>.</w:t>
            </w:r>
            <w:r w:rsidRPr="00280A45">
              <w:rPr>
                <w:rFonts w:cs="Arial"/>
                <w:sz w:val="20"/>
                <w:szCs w:val="20"/>
              </w:rPr>
              <w:t>2023</w:t>
            </w:r>
            <w:r w:rsidR="00B31338" w:rsidRPr="00280A45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3780" w:type="dxa"/>
            <w:vAlign w:val="center"/>
          </w:tcPr>
          <w:p w14:paraId="3FA71605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Datumski oblici</w:t>
            </w:r>
          </w:p>
        </w:tc>
      </w:tr>
      <w:tr w:rsidR="00B31338" w:rsidRPr="00280A45" w14:paraId="45ED1794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0F07416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Vrijeme</w:t>
            </w:r>
          </w:p>
        </w:tc>
        <w:tc>
          <w:tcPr>
            <w:tcW w:w="1800" w:type="dxa"/>
            <w:vAlign w:val="center"/>
          </w:tcPr>
          <w:p w14:paraId="13A24616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10:00</w:t>
            </w:r>
            <w:r w:rsidR="006E5E86" w:rsidRPr="00280A45">
              <w:rPr>
                <w:rFonts w:cs="Arial"/>
                <w:sz w:val="20"/>
                <w:szCs w:val="20"/>
              </w:rPr>
              <w:t>:00</w:t>
            </w:r>
          </w:p>
        </w:tc>
        <w:tc>
          <w:tcPr>
            <w:tcW w:w="3780" w:type="dxa"/>
            <w:vAlign w:val="center"/>
          </w:tcPr>
          <w:p w14:paraId="53678884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Vremenski oblici</w:t>
            </w:r>
          </w:p>
        </w:tc>
      </w:tr>
      <w:tr w:rsidR="00B31338" w:rsidRPr="00280A45" w14:paraId="0044C654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33AE6AA0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Postotak</w:t>
            </w:r>
          </w:p>
        </w:tc>
        <w:tc>
          <w:tcPr>
            <w:tcW w:w="1800" w:type="dxa"/>
            <w:vAlign w:val="center"/>
          </w:tcPr>
          <w:p w14:paraId="453D3824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99,50%</w:t>
            </w:r>
          </w:p>
        </w:tc>
        <w:tc>
          <w:tcPr>
            <w:tcW w:w="3780" w:type="dxa"/>
            <w:vAlign w:val="center"/>
          </w:tcPr>
          <w:p w14:paraId="589FA9DF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Oblici postotka množe vrijednost ćelije sa 100 i prikazuju rezultat sa simbolom postotka.</w:t>
            </w:r>
          </w:p>
        </w:tc>
      </w:tr>
      <w:tr w:rsidR="00B31338" w:rsidRPr="00280A45" w14:paraId="69E1470F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697930B9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Razlomak</w:t>
            </w:r>
          </w:p>
        </w:tc>
        <w:tc>
          <w:tcPr>
            <w:tcW w:w="1800" w:type="dxa"/>
            <w:vAlign w:val="center"/>
          </w:tcPr>
          <w:p w14:paraId="694F097D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1/2</w:t>
            </w:r>
          </w:p>
        </w:tc>
        <w:tc>
          <w:tcPr>
            <w:tcW w:w="3780" w:type="dxa"/>
            <w:vAlign w:val="center"/>
          </w:tcPr>
          <w:p w14:paraId="182BF84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Oblik razlomka s unaprijed određenim nazivnikom.</w:t>
            </w:r>
          </w:p>
        </w:tc>
      </w:tr>
      <w:tr w:rsidR="00B31338" w:rsidRPr="00280A45" w14:paraId="71EAE6BD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02700749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Znanstvena</w:t>
            </w:r>
          </w:p>
        </w:tc>
        <w:tc>
          <w:tcPr>
            <w:tcW w:w="1800" w:type="dxa"/>
            <w:vAlign w:val="center"/>
          </w:tcPr>
          <w:p w14:paraId="1ED42029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3,40E+03</w:t>
            </w:r>
          </w:p>
        </w:tc>
        <w:tc>
          <w:tcPr>
            <w:tcW w:w="3780" w:type="dxa"/>
            <w:vAlign w:val="center"/>
          </w:tcPr>
          <w:p w14:paraId="4AE297EB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Taj se oblik rabi za prikaz brojeva u znanstvenoj notaciji.</w:t>
            </w:r>
          </w:p>
        </w:tc>
      </w:tr>
      <w:tr w:rsidR="00B31338" w:rsidRPr="00280A45" w14:paraId="6251E0BC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5BA2CEBA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Tekst</w:t>
            </w:r>
          </w:p>
        </w:tc>
        <w:tc>
          <w:tcPr>
            <w:tcW w:w="1800" w:type="dxa"/>
            <w:vAlign w:val="center"/>
          </w:tcPr>
          <w:p w14:paraId="0FE1AF55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135RV90</w:t>
            </w:r>
          </w:p>
        </w:tc>
        <w:tc>
          <w:tcPr>
            <w:tcW w:w="3780" w:type="dxa"/>
            <w:vAlign w:val="center"/>
          </w:tcPr>
          <w:p w14:paraId="601009B9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Sadržaj ćelije prikazan je točno onako kako je unesen, tekst i brojevi prikazuju se kao tekst.</w:t>
            </w:r>
          </w:p>
        </w:tc>
      </w:tr>
      <w:tr w:rsidR="00B31338" w:rsidRPr="00280A45" w14:paraId="7B76FB2A" w14:textId="77777777" w:rsidTr="00D45666">
        <w:trPr>
          <w:trHeight w:val="397"/>
        </w:trPr>
        <w:tc>
          <w:tcPr>
            <w:tcW w:w="1980" w:type="dxa"/>
            <w:shd w:val="clear" w:color="auto" w:fill="auto"/>
            <w:vAlign w:val="center"/>
          </w:tcPr>
          <w:p w14:paraId="7A278707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Posebno</w:t>
            </w:r>
          </w:p>
        </w:tc>
        <w:tc>
          <w:tcPr>
            <w:tcW w:w="1800" w:type="dxa"/>
            <w:vAlign w:val="center"/>
          </w:tcPr>
          <w:p w14:paraId="5974059D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02110-000</w:t>
            </w:r>
          </w:p>
        </w:tc>
        <w:tc>
          <w:tcPr>
            <w:tcW w:w="3780" w:type="dxa"/>
            <w:vAlign w:val="center"/>
          </w:tcPr>
          <w:p w14:paraId="53082B6E" w14:textId="10AA6BA1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Taj je oblik dizajniran za prikaz poštanskih brojeva, brojeva telefona, </w:t>
            </w:r>
            <w:r w:rsidR="006E5E86" w:rsidRPr="00280A45">
              <w:rPr>
                <w:rFonts w:cs="Arial"/>
                <w:sz w:val="20"/>
                <w:szCs w:val="20"/>
              </w:rPr>
              <w:t>OIB</w:t>
            </w:r>
            <w:r w:rsidRPr="00280A45">
              <w:rPr>
                <w:rFonts w:cs="Arial"/>
                <w:sz w:val="20"/>
                <w:szCs w:val="20"/>
              </w:rPr>
              <w:t>-a i sl. tako da nije potrebno upisivati dodatne znakove kao što su povlake.</w:t>
            </w:r>
          </w:p>
        </w:tc>
      </w:tr>
      <w:tr w:rsidR="00B31338" w:rsidRPr="00280A45" w14:paraId="505D24C3" w14:textId="77777777" w:rsidTr="00D45666">
        <w:trPr>
          <w:trHeight w:val="1867"/>
        </w:trPr>
        <w:tc>
          <w:tcPr>
            <w:tcW w:w="1980" w:type="dxa"/>
            <w:shd w:val="clear" w:color="auto" w:fill="auto"/>
            <w:vAlign w:val="center"/>
          </w:tcPr>
          <w:p w14:paraId="1E8E8327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Korisnička</w:t>
            </w:r>
          </w:p>
        </w:tc>
        <w:tc>
          <w:tcPr>
            <w:tcW w:w="1800" w:type="dxa"/>
            <w:vAlign w:val="center"/>
          </w:tcPr>
          <w:p w14:paraId="5C4A439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#.##0,00</w:t>
            </w:r>
          </w:p>
        </w:tc>
        <w:tc>
          <w:tcPr>
            <w:tcW w:w="3780" w:type="dxa"/>
            <w:vAlign w:val="center"/>
          </w:tcPr>
          <w:p w14:paraId="2810ACB6" w14:textId="77777777" w:rsidR="006E5E86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Služi za izradu vlastitoga oblika. Može se rabiti bilo koji oblik iz popisa </w:t>
            </w:r>
            <w:r w:rsidRPr="00E4569D">
              <w:rPr>
                <w:rFonts w:cs="Arial"/>
                <w:b/>
                <w:bCs/>
                <w:iCs/>
                <w:sz w:val="20"/>
                <w:szCs w:val="20"/>
              </w:rPr>
              <w:t>Vrsta</w:t>
            </w:r>
            <w:r w:rsidRPr="00280A45">
              <w:rPr>
                <w:rFonts w:cs="Arial"/>
                <w:sz w:val="20"/>
                <w:szCs w:val="20"/>
              </w:rPr>
              <w:t xml:space="preserve"> te se na njemu mogu učiniti promjene.</w:t>
            </w:r>
          </w:p>
          <w:p w14:paraId="22BE9152" w14:textId="5CC6DA65" w:rsidR="006E5E86" w:rsidRPr="00280A45" w:rsidRDefault="00B31338" w:rsidP="006E5E86">
            <w:pPr>
              <w:widowControl w:val="0"/>
              <w:spacing w:before="12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Oznaka # prikazuje samo značajne znamenke, nevažne nule ne prikazuje. </w:t>
            </w:r>
          </w:p>
          <w:p w14:paraId="03D9AA0B" w14:textId="77777777" w:rsidR="00B31338" w:rsidRPr="00280A45" w:rsidRDefault="006E5E86" w:rsidP="0095486B">
            <w:pPr>
              <w:widowControl w:val="0"/>
              <w:spacing w:before="12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Oznaka </w:t>
            </w:r>
            <w:r w:rsidR="00B31338" w:rsidRPr="00280A45">
              <w:rPr>
                <w:rFonts w:cs="Arial"/>
                <w:sz w:val="20"/>
                <w:szCs w:val="20"/>
              </w:rPr>
              <w:t>0 (nula) prikazuje nevažne nule ako broj ima manje znamenki nego što u obliku ima nula.</w:t>
            </w:r>
          </w:p>
        </w:tc>
      </w:tr>
    </w:tbl>
    <w:p w14:paraId="20583298" w14:textId="77777777" w:rsidR="00B31338" w:rsidRPr="00280A45" w:rsidRDefault="00B31338" w:rsidP="00B31338">
      <w:pPr>
        <w:pStyle w:val="-TEKST"/>
        <w:ind w:right="-10"/>
        <w:jc w:val="left"/>
      </w:pPr>
    </w:p>
    <w:p w14:paraId="0F27261C" w14:textId="77777777" w:rsidR="00B31338" w:rsidRPr="00280A45" w:rsidRDefault="00B31338" w:rsidP="00B31338">
      <w:pPr>
        <w:pStyle w:val="-TEKST"/>
        <w:spacing w:before="240"/>
        <w:ind w:right="-11"/>
        <w:jc w:val="left"/>
      </w:pPr>
      <w:r w:rsidRPr="00280A45">
        <w:lastRenderedPageBreak/>
        <w:t xml:space="preserve">Češće rabljene naredbe za oblikovanje podataka nalaze se na kartici </w:t>
      </w:r>
      <w:r w:rsidRPr="00280A45">
        <w:rPr>
          <w:b/>
        </w:rPr>
        <w:t>Polazno</w:t>
      </w:r>
      <w:r w:rsidRPr="00280A45">
        <w:t xml:space="preserve"> u skupini </w:t>
      </w:r>
      <w:r w:rsidRPr="00280A45">
        <w:rPr>
          <w:b/>
        </w:rPr>
        <w:t>Broj</w:t>
      </w:r>
      <w:r w:rsidRPr="00280A45">
        <w:t xml:space="preserve">: </w:t>
      </w:r>
    </w:p>
    <w:tbl>
      <w:tblPr>
        <w:tblW w:w="72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312"/>
        <w:gridCol w:w="3685"/>
      </w:tblGrid>
      <w:tr w:rsidR="00B31338" w:rsidRPr="00280A45" w14:paraId="262B478A" w14:textId="77777777" w:rsidTr="0095486B">
        <w:trPr>
          <w:trHeight w:val="454"/>
        </w:trPr>
        <w:tc>
          <w:tcPr>
            <w:tcW w:w="1276" w:type="dxa"/>
            <w:shd w:val="clear" w:color="auto" w:fill="E0E0E0"/>
            <w:vAlign w:val="center"/>
          </w:tcPr>
          <w:p w14:paraId="6BEDBD3C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2312" w:type="dxa"/>
            <w:shd w:val="clear" w:color="auto" w:fill="E0E0E0"/>
            <w:vAlign w:val="center"/>
          </w:tcPr>
          <w:p w14:paraId="1A81A86D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3685" w:type="dxa"/>
            <w:shd w:val="clear" w:color="auto" w:fill="E0E0E0"/>
            <w:vAlign w:val="center"/>
          </w:tcPr>
          <w:p w14:paraId="7B271A5C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280A45" w14:paraId="171BC067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65644662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noProof/>
              </w:rPr>
              <w:drawing>
                <wp:inline distT="0" distB="0" distL="0" distR="0" wp14:anchorId="045967D4" wp14:editId="74F0F240">
                  <wp:extent cx="684000" cy="126000"/>
                  <wp:effectExtent l="19050" t="19050" r="20955" b="26670"/>
                  <wp:docPr id="214" name="Slika 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općen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126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52ED01DB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Oblik broja</w:t>
            </w:r>
          </w:p>
        </w:tc>
        <w:tc>
          <w:tcPr>
            <w:tcW w:w="3685" w:type="dxa"/>
            <w:vAlign w:val="center"/>
          </w:tcPr>
          <w:p w14:paraId="696D09BE" w14:textId="6B291A79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 xml:space="preserve">Nudi mogućnosti odabira oblika </w:t>
            </w:r>
            <w:r w:rsidR="001C5D50" w:rsidRPr="00280A45">
              <w:rPr>
                <w:rFonts w:cs="Arial"/>
                <w:sz w:val="20"/>
                <w:szCs w:val="20"/>
              </w:rPr>
              <w:t xml:space="preserve">za </w:t>
            </w:r>
            <w:r w:rsidR="00AD12AF" w:rsidRPr="00280A45">
              <w:rPr>
                <w:rFonts w:cs="Arial"/>
                <w:sz w:val="20"/>
                <w:szCs w:val="20"/>
              </w:rPr>
              <w:t>prikaz vrijednosti u ćeliji</w:t>
            </w:r>
            <w:r w:rsidRPr="00280A45">
              <w:rPr>
                <w:rFonts w:cs="Arial"/>
                <w:sz w:val="20"/>
                <w:szCs w:val="20"/>
              </w:rPr>
              <w:t>.</w:t>
            </w:r>
          </w:p>
        </w:tc>
      </w:tr>
      <w:tr w:rsidR="00B31338" w:rsidRPr="00280A45" w14:paraId="3BFC57C1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1EB0E4FE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A8A70F7" wp14:editId="0C1CAD58">
                  <wp:extent cx="285750" cy="176492"/>
                  <wp:effectExtent l="19050" t="19050" r="19050" b="14605"/>
                  <wp:docPr id="216" name="Slika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Slika 216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7649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034DB93F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Oblik računovodstvenog broja</w:t>
            </w:r>
          </w:p>
        </w:tc>
        <w:tc>
          <w:tcPr>
            <w:tcW w:w="3685" w:type="dxa"/>
            <w:vAlign w:val="center"/>
          </w:tcPr>
          <w:p w14:paraId="57C8589D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Podatku daje računovodstveni i valutni oblik.</w:t>
            </w:r>
          </w:p>
        </w:tc>
      </w:tr>
      <w:tr w:rsidR="00B31338" w:rsidRPr="00280A45" w14:paraId="3E328D4A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ABF53FD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332B4E0" wp14:editId="0B51E027">
                  <wp:extent cx="190500" cy="160020"/>
                  <wp:effectExtent l="19050" t="19050" r="19050" b="11430"/>
                  <wp:docPr id="309" name="Slika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Slika 309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00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7905F8AF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Stil postotka</w:t>
            </w:r>
          </w:p>
        </w:tc>
        <w:tc>
          <w:tcPr>
            <w:tcW w:w="3685" w:type="dxa"/>
            <w:vAlign w:val="center"/>
          </w:tcPr>
          <w:p w14:paraId="7522415D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Podatku daje oblik postotka.</w:t>
            </w:r>
          </w:p>
        </w:tc>
      </w:tr>
      <w:tr w:rsidR="00B31338" w:rsidRPr="00280A45" w14:paraId="3242E1EE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34631724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noProof/>
              </w:rPr>
              <w:drawing>
                <wp:inline distT="0" distB="0" distL="0" distR="0" wp14:anchorId="5F10E56C" wp14:editId="263E5559">
                  <wp:extent cx="190800" cy="200842"/>
                  <wp:effectExtent l="19050" t="19050" r="19050" b="27940"/>
                  <wp:docPr id="310" name="Slika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stil zare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" cy="200842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587B8FF3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Stil zareza</w:t>
            </w:r>
          </w:p>
        </w:tc>
        <w:tc>
          <w:tcPr>
            <w:tcW w:w="3685" w:type="dxa"/>
            <w:vAlign w:val="center"/>
          </w:tcPr>
          <w:p w14:paraId="174E4F3F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Podatku daje računovodstveni oblik s razdjelnikom tisućica.</w:t>
            </w:r>
          </w:p>
        </w:tc>
      </w:tr>
      <w:tr w:rsidR="00B31338" w:rsidRPr="00280A45" w14:paraId="06432BA8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4AE22A39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405D0D80" wp14:editId="4CDBBCFE">
                  <wp:extent cx="190800" cy="173455"/>
                  <wp:effectExtent l="19050" t="19050" r="19050" b="17145"/>
                  <wp:docPr id="311" name="Slika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lik - povećaj decimale.png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1734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617AA07A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Povećaj broj decimala</w:t>
            </w:r>
          </w:p>
        </w:tc>
        <w:tc>
          <w:tcPr>
            <w:tcW w:w="3685" w:type="dxa"/>
            <w:vAlign w:val="center"/>
          </w:tcPr>
          <w:p w14:paraId="386B4502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Povećava broj decimalnih mjesta za prikaz.</w:t>
            </w:r>
          </w:p>
        </w:tc>
      </w:tr>
      <w:tr w:rsidR="00B31338" w:rsidRPr="00280A45" w14:paraId="7D4A3F67" w14:textId="77777777" w:rsidTr="0095486B">
        <w:trPr>
          <w:trHeight w:val="397"/>
        </w:trPr>
        <w:tc>
          <w:tcPr>
            <w:tcW w:w="1276" w:type="dxa"/>
            <w:shd w:val="clear" w:color="auto" w:fill="auto"/>
            <w:vAlign w:val="center"/>
          </w:tcPr>
          <w:p w14:paraId="59EE7BE9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24EE3FC8" wp14:editId="63119786">
                  <wp:extent cx="190800" cy="200842"/>
                  <wp:effectExtent l="19050" t="19050" r="19050" b="27940"/>
                  <wp:docPr id="312" name="Slika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oblik - smanji decimale.png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0084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  <w:vAlign w:val="center"/>
          </w:tcPr>
          <w:p w14:paraId="2D14761C" w14:textId="7277D29D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Smanj</w:t>
            </w:r>
            <w:r w:rsidR="006E5E86" w:rsidRPr="00280A45">
              <w:rPr>
                <w:rFonts w:cs="Arial"/>
                <w:bCs/>
                <w:iCs/>
                <w:sz w:val="20"/>
                <w:szCs w:val="20"/>
              </w:rPr>
              <w:t>i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 broj </w:t>
            </w:r>
            <w:r w:rsidR="006E5E86" w:rsidRPr="00280A45">
              <w:rPr>
                <w:rFonts w:cs="Arial"/>
                <w:bCs/>
                <w:iCs/>
                <w:sz w:val="20"/>
                <w:szCs w:val="20"/>
              </w:rPr>
              <w:t>d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>ecimal</w:t>
            </w:r>
            <w:r w:rsidR="006E5E86" w:rsidRPr="00280A45">
              <w:rPr>
                <w:rFonts w:cs="Arial"/>
                <w:bCs/>
                <w:iCs/>
                <w:sz w:val="20"/>
                <w:szCs w:val="20"/>
              </w:rPr>
              <w:t>a</w:t>
            </w:r>
          </w:p>
        </w:tc>
        <w:tc>
          <w:tcPr>
            <w:tcW w:w="3685" w:type="dxa"/>
            <w:vAlign w:val="center"/>
          </w:tcPr>
          <w:p w14:paraId="0503C932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Smanjuje broj decimalnih mjesta za prikaz.</w:t>
            </w:r>
          </w:p>
        </w:tc>
      </w:tr>
    </w:tbl>
    <w:p w14:paraId="7E5FF465" w14:textId="49CDC3B1" w:rsidR="00B31338" w:rsidRPr="00280A45" w:rsidRDefault="00A21931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49" w:name="a521"/>
      <w:bookmarkStart w:id="150" w:name="_Toc150638113"/>
      <w:bookmarkStart w:id="151" w:name="_Toc152597506"/>
      <w:bookmarkStart w:id="152" w:name="_Toc152597581"/>
      <w:r w:rsidRPr="00280A45">
        <w:rPr>
          <w:lang w:eastAsia="en-US"/>
        </w:rPr>
        <w:t>O</w:t>
      </w:r>
      <w:r w:rsidR="00B31338" w:rsidRPr="00280A45">
        <w:rPr>
          <w:lang w:eastAsia="en-US"/>
        </w:rPr>
        <w:t>blikovanje znakova</w:t>
      </w:r>
      <w:bookmarkEnd w:id="149"/>
      <w:bookmarkEnd w:id="150"/>
      <w:bookmarkEnd w:id="151"/>
      <w:bookmarkEnd w:id="152"/>
    </w:p>
    <w:p w14:paraId="422FBEA7" w14:textId="3C6C37D2" w:rsidR="00B31338" w:rsidRPr="00280A45" w:rsidRDefault="00B31338" w:rsidP="00B31338">
      <w:pPr>
        <w:pStyle w:val="-TEKST"/>
        <w:ind w:right="-10"/>
        <w:jc w:val="left"/>
      </w:pPr>
      <w:r w:rsidRPr="00280A45">
        <w:t xml:space="preserve">Oblikovanje znakova obuhvaća: promjenu vrste, stila, veličine i boje znakova, podcrtavanje znakova i dodavanje efekata. </w:t>
      </w:r>
    </w:p>
    <w:p w14:paraId="3CB1DF2A" w14:textId="77777777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Najbrži je način za oblikovanje znakova uporaba naredbi u skupini </w:t>
      </w:r>
      <w:r w:rsidRPr="00280A45">
        <w:rPr>
          <w:b/>
        </w:rPr>
        <w:t>Font</w:t>
      </w:r>
      <w:r w:rsidRPr="00280A45">
        <w:t xml:space="preserve"> na kartici </w:t>
      </w:r>
      <w:r w:rsidRPr="00280A45">
        <w:rPr>
          <w:b/>
        </w:rPr>
        <w:t>Polazno</w:t>
      </w:r>
      <w:r w:rsidRPr="00280A45"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160"/>
        <w:gridCol w:w="3960"/>
      </w:tblGrid>
      <w:tr w:rsidR="00B31338" w:rsidRPr="00280A45" w14:paraId="78FD5AAA" w14:textId="77777777" w:rsidTr="00D45666">
        <w:trPr>
          <w:trHeight w:val="397"/>
        </w:trPr>
        <w:tc>
          <w:tcPr>
            <w:tcW w:w="1260" w:type="dxa"/>
            <w:shd w:val="clear" w:color="auto" w:fill="E0E0E0"/>
            <w:vAlign w:val="center"/>
          </w:tcPr>
          <w:p w14:paraId="0ECB2793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2160" w:type="dxa"/>
            <w:shd w:val="clear" w:color="auto" w:fill="E0E0E0"/>
            <w:vAlign w:val="center"/>
          </w:tcPr>
          <w:p w14:paraId="22B9F9A9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3960" w:type="dxa"/>
            <w:shd w:val="clear" w:color="auto" w:fill="E0E0E0"/>
            <w:vAlign w:val="center"/>
          </w:tcPr>
          <w:p w14:paraId="53AB9844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280A45" w14:paraId="420C73FF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2A8C3687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FC0ADF8" wp14:editId="1DDF10C9">
                  <wp:extent cx="618666" cy="144000"/>
                  <wp:effectExtent l="19050" t="19050" r="10160" b="27940"/>
                  <wp:docPr id="313" name="Slika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Slika 313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66" cy="144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0149BCD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Font</w:t>
            </w:r>
          </w:p>
        </w:tc>
        <w:tc>
          <w:tcPr>
            <w:tcW w:w="3960" w:type="dxa"/>
            <w:vAlign w:val="center"/>
          </w:tcPr>
          <w:p w14:paraId="11AA019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mogućnosti odabira vrste fonta</w:t>
            </w:r>
          </w:p>
        </w:tc>
      </w:tr>
      <w:tr w:rsidR="00B31338" w:rsidRPr="00280A45" w14:paraId="51A5D09D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72CACB8F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1193B515" wp14:editId="6A9693BC">
                  <wp:extent cx="334286" cy="180000"/>
                  <wp:effectExtent l="19050" t="19050" r="27940" b="10795"/>
                  <wp:docPr id="314" name="Slika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oblik - veličina fonta.pn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86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8F0298E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Veličina fonta</w:t>
            </w:r>
          </w:p>
        </w:tc>
        <w:tc>
          <w:tcPr>
            <w:tcW w:w="3960" w:type="dxa"/>
            <w:vAlign w:val="center"/>
          </w:tcPr>
          <w:p w14:paraId="6077091F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određivanje veličine fonta</w:t>
            </w:r>
          </w:p>
        </w:tc>
      </w:tr>
      <w:tr w:rsidR="00B31338" w:rsidRPr="00280A45" w14:paraId="4DBC5C8C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6140F585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2DAE7A79" wp14:editId="199D525F">
                  <wp:extent cx="370800" cy="194670"/>
                  <wp:effectExtent l="19050" t="19050" r="10795" b="15240"/>
                  <wp:docPr id="315" name="Slika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oblik - povećavanje fonta.png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00" cy="1946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1417CB08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Povećavanje/Smanji-vanje veličine fonta</w:t>
            </w:r>
          </w:p>
        </w:tc>
        <w:tc>
          <w:tcPr>
            <w:tcW w:w="3960" w:type="dxa"/>
            <w:vAlign w:val="center"/>
          </w:tcPr>
          <w:p w14:paraId="6FD4B1F8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povećavanje ili smanjivanje veličine fonta</w:t>
            </w:r>
          </w:p>
        </w:tc>
      </w:tr>
      <w:tr w:rsidR="00B31338" w:rsidRPr="00280A45" w14:paraId="62FD916B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E373E9A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436DB4E4" wp14:editId="62C17960">
                  <wp:extent cx="171450" cy="180975"/>
                  <wp:effectExtent l="19050" t="19050" r="19050" b="28575"/>
                  <wp:docPr id="316" name="Slika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oblik - bold.pn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80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38696852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Podebljano</w:t>
            </w:r>
          </w:p>
        </w:tc>
        <w:tc>
          <w:tcPr>
            <w:tcW w:w="3960" w:type="dxa"/>
            <w:vAlign w:val="center"/>
          </w:tcPr>
          <w:p w14:paraId="3ED3EB7B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podebljani font</w:t>
            </w:r>
          </w:p>
        </w:tc>
      </w:tr>
      <w:tr w:rsidR="00B31338" w:rsidRPr="00280A45" w14:paraId="2038CF3F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34C09781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335A3CF4" wp14:editId="27E137C1">
                  <wp:extent cx="172800" cy="180000"/>
                  <wp:effectExtent l="19050" t="19050" r="17780" b="10795"/>
                  <wp:docPr id="317" name="Slika 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oblik - italic.png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B80FD56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Kurziv</w:t>
            </w:r>
          </w:p>
        </w:tc>
        <w:tc>
          <w:tcPr>
            <w:tcW w:w="3960" w:type="dxa"/>
            <w:vAlign w:val="center"/>
          </w:tcPr>
          <w:p w14:paraId="7E83C566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ukošeni font</w:t>
            </w:r>
          </w:p>
        </w:tc>
      </w:tr>
      <w:tr w:rsidR="00B31338" w:rsidRPr="00280A45" w14:paraId="19736157" w14:textId="77777777" w:rsidTr="002D6922">
        <w:trPr>
          <w:trHeight w:val="441"/>
        </w:trPr>
        <w:tc>
          <w:tcPr>
            <w:tcW w:w="1260" w:type="dxa"/>
            <w:shd w:val="clear" w:color="auto" w:fill="auto"/>
            <w:vAlign w:val="center"/>
          </w:tcPr>
          <w:p w14:paraId="3E735AA9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0624BC29" wp14:editId="4A532A97">
                  <wp:extent cx="324000" cy="181059"/>
                  <wp:effectExtent l="19050" t="19050" r="19050" b="28575"/>
                  <wp:docPr id="318" name="Slika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oblik - podcrtavanje.pn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18105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6A69D6C4" w14:textId="29DB8716" w:rsidR="00B31338" w:rsidRPr="00280A45" w:rsidRDefault="00AD12AF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Podcrtaj</w:t>
            </w:r>
          </w:p>
        </w:tc>
        <w:tc>
          <w:tcPr>
            <w:tcW w:w="3960" w:type="dxa"/>
            <w:vAlign w:val="center"/>
          </w:tcPr>
          <w:p w14:paraId="79610114" w14:textId="08877002" w:rsidR="00B31338" w:rsidRPr="00280A45" w:rsidRDefault="00212DB7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podcrtavanje jednostruko ili dvostruko</w:t>
            </w:r>
          </w:p>
        </w:tc>
      </w:tr>
      <w:tr w:rsidR="00B31338" w:rsidRPr="00280A45" w14:paraId="0B938365" w14:textId="77777777" w:rsidTr="00D45666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7A6A10DB" w14:textId="77777777" w:rsidR="00B31338" w:rsidRPr="00280A45" w:rsidRDefault="00B31338" w:rsidP="00D45666">
            <w:pPr>
              <w:widowControl w:val="0"/>
              <w:jc w:val="center"/>
            </w:pPr>
            <w:r w:rsidRPr="00F3155B">
              <w:rPr>
                <w:noProof/>
              </w:rPr>
              <w:drawing>
                <wp:inline distT="0" distB="0" distL="0" distR="0" wp14:anchorId="7395B772" wp14:editId="51AB9363">
                  <wp:extent cx="273913" cy="180000"/>
                  <wp:effectExtent l="19050" t="19050" r="12065" b="10795"/>
                  <wp:docPr id="319" name="Slika 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Slika 319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13" cy="180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Align w:val="center"/>
          </w:tcPr>
          <w:p w14:paraId="5215A1FC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Boja fonta</w:t>
            </w:r>
          </w:p>
        </w:tc>
        <w:tc>
          <w:tcPr>
            <w:tcW w:w="3960" w:type="dxa"/>
            <w:vAlign w:val="center"/>
          </w:tcPr>
          <w:p w14:paraId="22F42747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boja fonta</w:t>
            </w:r>
          </w:p>
        </w:tc>
      </w:tr>
    </w:tbl>
    <w:p w14:paraId="546DFA69" w14:textId="77777777" w:rsidR="00B31338" w:rsidRPr="00280A45" w:rsidRDefault="00B31338" w:rsidP="00500AE9">
      <w:pPr>
        <w:pStyle w:val="-TEKST"/>
        <w:spacing w:before="240"/>
        <w:ind w:right="-11"/>
        <w:jc w:val="left"/>
      </w:pPr>
      <w:r w:rsidRPr="00280A45">
        <w:t xml:space="preserve">Drugi je način za oblikovanje znakova pomoću dijaloškoga okvira </w:t>
      </w:r>
      <w:r w:rsidRPr="00280A45">
        <w:rPr>
          <w:b/>
        </w:rPr>
        <w:t>Oblikovanje</w:t>
      </w:r>
      <w:r w:rsidRPr="00280A45">
        <w:rPr>
          <w:i/>
        </w:rPr>
        <w:t xml:space="preserve"> </w:t>
      </w:r>
      <w:r w:rsidRPr="00280A45">
        <w:rPr>
          <w:b/>
        </w:rPr>
        <w:t>ćelija</w:t>
      </w:r>
      <w:r w:rsidRPr="00280A45">
        <w:t xml:space="preserve">, kartica </w:t>
      </w:r>
      <w:r w:rsidRPr="00280A45">
        <w:rPr>
          <w:b/>
        </w:rPr>
        <w:t>Font</w:t>
      </w:r>
      <w:r w:rsidRPr="00280A45">
        <w:t xml:space="preserve">: </w:t>
      </w:r>
    </w:p>
    <w:p w14:paraId="1A2C61FE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Font</w:t>
      </w:r>
      <w:r w:rsidRPr="00280A45">
        <w:t xml:space="preserve"> odabire se vrsta fonta</w:t>
      </w:r>
    </w:p>
    <w:p w14:paraId="33B80A91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Stil fonta</w:t>
      </w:r>
      <w:r w:rsidRPr="00280A45">
        <w:t xml:space="preserve"> odabire se stil fonta – podebljano, ukošeno</w:t>
      </w:r>
    </w:p>
    <w:p w14:paraId="367A267B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Veličina</w:t>
      </w:r>
      <w:r w:rsidRPr="00280A45">
        <w:t xml:space="preserve"> odabire se ili se upisuje veličina fonta</w:t>
      </w:r>
    </w:p>
    <w:p w14:paraId="0723134E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Podcrtano</w:t>
      </w:r>
      <w:r w:rsidRPr="00280A45">
        <w:t xml:space="preserve"> odabire se oblik linije za podcrtavanje</w:t>
      </w:r>
    </w:p>
    <w:p w14:paraId="67A849E9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Boja</w:t>
      </w:r>
      <w:r w:rsidRPr="00280A45">
        <w:t xml:space="preserve"> odabire se boja fonta</w:t>
      </w:r>
    </w:p>
    <w:p w14:paraId="3E2860C9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Efekti</w:t>
      </w:r>
      <w:r w:rsidRPr="00280A45">
        <w:t xml:space="preserve"> dodaju se efekti precrtanoga teksta, oblik eksponenta i oblik indeksa</w:t>
      </w:r>
    </w:p>
    <w:p w14:paraId="2E15E380" w14:textId="77777777" w:rsidR="00B31338" w:rsidRPr="00280A45" w:rsidRDefault="00B31338" w:rsidP="00B31338">
      <w:pPr>
        <w:pStyle w:val="-BULLET"/>
        <w:ind w:right="-10"/>
      </w:pPr>
      <w:r w:rsidRPr="00280A45">
        <w:t xml:space="preserve">u okviru </w:t>
      </w:r>
      <w:r w:rsidRPr="00280A45">
        <w:rPr>
          <w:b/>
        </w:rPr>
        <w:t>Pretpregled</w:t>
      </w:r>
      <w:r w:rsidRPr="00280A45">
        <w:t xml:space="preserve"> prikazuje se uzorak teksta sa svim primijenjenim oblikovanjima.</w:t>
      </w:r>
    </w:p>
    <w:p w14:paraId="6A297C58" w14:textId="54942192" w:rsidR="008610B9" w:rsidRPr="00280A45" w:rsidRDefault="008610B9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7D186563" w14:textId="086BD7AE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53" w:name="a522"/>
      <w:bookmarkStart w:id="154" w:name="_Toc150638114"/>
      <w:bookmarkStart w:id="155" w:name="_Toc152597507"/>
      <w:bookmarkStart w:id="156" w:name="_Toc152597582"/>
      <w:r w:rsidRPr="00280A45">
        <w:rPr>
          <w:lang w:eastAsia="en-US"/>
        </w:rPr>
        <w:lastRenderedPageBreak/>
        <w:t>Poravnanje sadržaja ćelije</w:t>
      </w:r>
      <w:bookmarkEnd w:id="153"/>
      <w:bookmarkEnd w:id="154"/>
      <w:bookmarkEnd w:id="155"/>
      <w:bookmarkEnd w:id="156"/>
    </w:p>
    <w:p w14:paraId="2BF68BAA" w14:textId="0157A965" w:rsidR="00B31338" w:rsidRPr="00280A45" w:rsidRDefault="00B31338" w:rsidP="00500AE9">
      <w:pPr>
        <w:pStyle w:val="-TEKST"/>
        <w:spacing w:after="240"/>
        <w:ind w:right="-11"/>
        <w:jc w:val="left"/>
      </w:pPr>
      <w:r w:rsidRPr="00280A45">
        <w:t>Upisani podaci u ćeliji se automatski poravnavaju – tekst na lijevu, a brojevi</w:t>
      </w:r>
      <w:r w:rsidR="00825BDE" w:rsidRPr="00280A45">
        <w:t>, datumi i vrijeme</w:t>
      </w:r>
      <w:r w:rsidRPr="00280A45">
        <w:t xml:space="preserve"> na desnu stranu. Prema osnovnim postavkama </w:t>
      </w:r>
      <w:r w:rsidR="00825BDE" w:rsidRPr="00280A45">
        <w:t xml:space="preserve">upisani podaci </w:t>
      </w:r>
      <w:r w:rsidRPr="00280A45">
        <w:t>smješteni su na dnu ćelije. Međutim, promijeniti se može i vodoravno i okomito poravnanje podataka u ćeliji.</w:t>
      </w:r>
    </w:p>
    <w:p w14:paraId="13EDE551" w14:textId="677F9178" w:rsidR="008610B9" w:rsidRPr="00280A45" w:rsidRDefault="008610B9" w:rsidP="00500AE9">
      <w:pPr>
        <w:pStyle w:val="-TEKST"/>
        <w:spacing w:after="240"/>
        <w:ind w:right="-11"/>
        <w:jc w:val="left"/>
      </w:pPr>
      <w:r w:rsidRPr="00280A45">
        <w:t xml:space="preserve">Naredbe za poravnanje podataka nalaze se na kartici </w:t>
      </w:r>
      <w:r w:rsidRPr="00280A45">
        <w:rPr>
          <w:b/>
          <w:bCs w:val="0"/>
        </w:rPr>
        <w:t>Polazno</w:t>
      </w:r>
      <w:r w:rsidRPr="00280A45">
        <w:t xml:space="preserve"> u skupini </w:t>
      </w:r>
      <w:r w:rsidRPr="00280A45">
        <w:rPr>
          <w:b/>
          <w:bCs w:val="0"/>
        </w:rPr>
        <w:t>Poravnanje</w:t>
      </w:r>
      <w:r w:rsidRPr="00280A45">
        <w:t>:</w:t>
      </w:r>
    </w:p>
    <w:tbl>
      <w:tblPr>
        <w:tblW w:w="73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118"/>
        <w:gridCol w:w="2948"/>
      </w:tblGrid>
      <w:tr w:rsidR="00B31338" w:rsidRPr="00280A45" w14:paraId="48D9C025" w14:textId="77777777" w:rsidTr="00500AE9">
        <w:trPr>
          <w:trHeight w:val="397"/>
        </w:trPr>
        <w:tc>
          <w:tcPr>
            <w:tcW w:w="1260" w:type="dxa"/>
            <w:shd w:val="clear" w:color="auto" w:fill="E0E0E0"/>
            <w:vAlign w:val="center"/>
          </w:tcPr>
          <w:p w14:paraId="2C58C69C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Naredba</w:t>
            </w:r>
          </w:p>
        </w:tc>
        <w:tc>
          <w:tcPr>
            <w:tcW w:w="3118" w:type="dxa"/>
            <w:shd w:val="clear" w:color="auto" w:fill="E0E0E0"/>
            <w:vAlign w:val="center"/>
          </w:tcPr>
          <w:p w14:paraId="64C81DF2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Naziv</w:t>
            </w:r>
          </w:p>
        </w:tc>
        <w:tc>
          <w:tcPr>
            <w:tcW w:w="2948" w:type="dxa"/>
            <w:shd w:val="clear" w:color="auto" w:fill="E0E0E0"/>
            <w:vAlign w:val="center"/>
          </w:tcPr>
          <w:p w14:paraId="6C31AD7F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B31338" w:rsidRPr="00280A45" w14:paraId="49EA9743" w14:textId="77777777" w:rsidTr="00500AE9">
        <w:trPr>
          <w:trHeight w:val="516"/>
        </w:trPr>
        <w:tc>
          <w:tcPr>
            <w:tcW w:w="1260" w:type="dxa"/>
            <w:shd w:val="clear" w:color="auto" w:fill="auto"/>
            <w:vAlign w:val="center"/>
          </w:tcPr>
          <w:p w14:paraId="64AD3191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4EAAA64" wp14:editId="6997A833">
                  <wp:extent cx="612000" cy="252000"/>
                  <wp:effectExtent l="19050" t="19050" r="17145" b="15240"/>
                  <wp:docPr id="769" name="Slika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oblik poravnanje ok.pn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2520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6353779E" w14:textId="35B08AD3" w:rsidR="00B31338" w:rsidRPr="00280A45" w:rsidRDefault="008E1CC1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Poravnavanje </w:t>
            </w:r>
            <w:r w:rsidR="00B31338" w:rsidRPr="00280A45">
              <w:rPr>
                <w:rFonts w:cs="Arial"/>
                <w:bCs/>
                <w:iCs/>
                <w:sz w:val="20"/>
                <w:szCs w:val="20"/>
              </w:rPr>
              <w:t>s gornjom/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 </w:t>
            </w:r>
            <w:r w:rsidR="00B31338" w:rsidRPr="00280A45">
              <w:rPr>
                <w:rFonts w:cs="Arial"/>
                <w:bCs/>
                <w:iCs/>
                <w:sz w:val="20"/>
                <w:szCs w:val="20"/>
              </w:rPr>
              <w:t xml:space="preserve">donjom marginom i 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sa </w:t>
            </w:r>
            <w:r w:rsidR="00B31338" w:rsidRPr="00280A45">
              <w:rPr>
                <w:rFonts w:cs="Arial"/>
                <w:bCs/>
                <w:iCs/>
                <w:sz w:val="20"/>
                <w:szCs w:val="20"/>
              </w:rPr>
              <w:t>sredin</w:t>
            </w:r>
            <w:r w:rsidRPr="00280A45">
              <w:rPr>
                <w:rFonts w:cs="Arial"/>
                <w:bCs/>
                <w:iCs/>
                <w:sz w:val="20"/>
                <w:szCs w:val="20"/>
              </w:rPr>
              <w:t>om</w:t>
            </w:r>
          </w:p>
        </w:tc>
        <w:tc>
          <w:tcPr>
            <w:tcW w:w="2948" w:type="dxa"/>
            <w:vAlign w:val="center"/>
          </w:tcPr>
          <w:p w14:paraId="1420D07A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okomito poravnanje sadržaja</w:t>
            </w:r>
            <w:r w:rsidR="008416C5" w:rsidRPr="00280A45">
              <w:rPr>
                <w:rFonts w:cs="Arial"/>
                <w:sz w:val="20"/>
                <w:szCs w:val="20"/>
              </w:rPr>
              <w:t xml:space="preserve"> u ćeliji</w:t>
            </w:r>
          </w:p>
        </w:tc>
      </w:tr>
      <w:tr w:rsidR="00B31338" w:rsidRPr="00280A45" w14:paraId="4CB03BB3" w14:textId="77777777" w:rsidTr="00500AE9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7B9AEFF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A1C9FB0" wp14:editId="37272A1C">
                  <wp:extent cx="657225" cy="228600"/>
                  <wp:effectExtent l="19050" t="19050" r="28575" b="19050"/>
                  <wp:docPr id="770" name="Slika 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oblik poravnanje vod.png"/>
                          <pic:cNvPicPr/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97B3551" w14:textId="3A50621A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 xml:space="preserve">Lijevo/desno poravnanje i </w:t>
            </w:r>
            <w:r w:rsidR="008E1CC1" w:rsidRPr="00280A45">
              <w:rPr>
                <w:rFonts w:cs="Arial"/>
                <w:bCs/>
                <w:iCs/>
                <w:sz w:val="20"/>
                <w:szCs w:val="20"/>
              </w:rPr>
              <w:t>centriraj</w:t>
            </w:r>
          </w:p>
        </w:tc>
        <w:tc>
          <w:tcPr>
            <w:tcW w:w="2948" w:type="dxa"/>
            <w:vAlign w:val="center"/>
          </w:tcPr>
          <w:p w14:paraId="46B9459C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vodoravno poravnanje sadržaja</w:t>
            </w:r>
            <w:r w:rsidR="008416C5" w:rsidRPr="00280A45">
              <w:rPr>
                <w:rFonts w:cs="Arial"/>
                <w:sz w:val="20"/>
                <w:szCs w:val="20"/>
              </w:rPr>
              <w:t xml:space="preserve"> u ćeliji</w:t>
            </w:r>
          </w:p>
        </w:tc>
      </w:tr>
      <w:tr w:rsidR="00B31338" w:rsidRPr="00280A45" w14:paraId="2DF226CA" w14:textId="77777777" w:rsidTr="00500AE9">
        <w:trPr>
          <w:trHeight w:val="503"/>
        </w:trPr>
        <w:tc>
          <w:tcPr>
            <w:tcW w:w="1260" w:type="dxa"/>
            <w:shd w:val="clear" w:color="auto" w:fill="auto"/>
            <w:vAlign w:val="center"/>
          </w:tcPr>
          <w:p w14:paraId="1FEF2D8D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748741B8" wp14:editId="03F12FFA">
                  <wp:extent cx="304800" cy="200025"/>
                  <wp:effectExtent l="19050" t="19050" r="19050" b="28575"/>
                  <wp:docPr id="771" name="Slika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oblik usmjerenje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35B346CD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Usmjerenje</w:t>
            </w:r>
          </w:p>
        </w:tc>
        <w:tc>
          <w:tcPr>
            <w:tcW w:w="2948" w:type="dxa"/>
            <w:vAlign w:val="center"/>
          </w:tcPr>
          <w:p w14:paraId="39AFF260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usmjerenje sadržaja pod kutom</w:t>
            </w:r>
          </w:p>
        </w:tc>
      </w:tr>
      <w:tr w:rsidR="00B31338" w:rsidRPr="00280A45" w14:paraId="719A6277" w14:textId="77777777" w:rsidTr="00500AE9">
        <w:trPr>
          <w:trHeight w:val="567"/>
        </w:trPr>
        <w:tc>
          <w:tcPr>
            <w:tcW w:w="1260" w:type="dxa"/>
            <w:shd w:val="clear" w:color="auto" w:fill="auto"/>
            <w:vAlign w:val="center"/>
          </w:tcPr>
          <w:p w14:paraId="3DC6EC06" w14:textId="77777777" w:rsidR="00B31338" w:rsidRPr="00280A45" w:rsidRDefault="00B31338" w:rsidP="00D45666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F3155B"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 wp14:anchorId="56CA2E4F" wp14:editId="255F7826">
                  <wp:extent cx="438150" cy="209550"/>
                  <wp:effectExtent l="19050" t="19050" r="19050" b="19050"/>
                  <wp:docPr id="772" name="Slika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Slika 772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2095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13597773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Smanji/povećaj uvlaku</w:t>
            </w:r>
          </w:p>
        </w:tc>
        <w:tc>
          <w:tcPr>
            <w:tcW w:w="2948" w:type="dxa"/>
            <w:vAlign w:val="center"/>
          </w:tcPr>
          <w:p w14:paraId="6A484560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smanjivanje/povećavanje uvlake</w:t>
            </w:r>
          </w:p>
        </w:tc>
      </w:tr>
      <w:tr w:rsidR="00B31338" w:rsidRPr="00280A45" w14:paraId="4941D534" w14:textId="77777777" w:rsidTr="00500AE9">
        <w:trPr>
          <w:trHeight w:val="369"/>
        </w:trPr>
        <w:tc>
          <w:tcPr>
            <w:tcW w:w="1260" w:type="dxa"/>
            <w:shd w:val="clear" w:color="auto" w:fill="auto"/>
            <w:vAlign w:val="center"/>
          </w:tcPr>
          <w:p w14:paraId="4AC07354" w14:textId="77777777" w:rsidR="00B31338" w:rsidRPr="00280A45" w:rsidRDefault="00B31338" w:rsidP="00D45666">
            <w:pPr>
              <w:widowControl w:val="0"/>
              <w:jc w:val="center"/>
              <w:rPr>
                <w:sz w:val="22"/>
                <w:szCs w:val="22"/>
              </w:rPr>
            </w:pPr>
            <w:r w:rsidRPr="00F3155B">
              <w:rPr>
                <w:noProof/>
                <w:sz w:val="22"/>
                <w:szCs w:val="22"/>
              </w:rPr>
              <w:drawing>
                <wp:inline distT="0" distB="0" distL="0" distR="0" wp14:anchorId="5A910F69" wp14:editId="0A092589">
                  <wp:extent cx="662940" cy="133350"/>
                  <wp:effectExtent l="19050" t="19050" r="22860" b="19050"/>
                  <wp:docPr id="799" name="Slika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oblik prelamanje.pn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333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54154058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Prelamanje teksta</w:t>
            </w:r>
          </w:p>
        </w:tc>
        <w:tc>
          <w:tcPr>
            <w:tcW w:w="2948" w:type="dxa"/>
            <w:vAlign w:val="center"/>
          </w:tcPr>
          <w:p w14:paraId="4E526036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prelamanje teksta unutar ćelije</w:t>
            </w:r>
          </w:p>
        </w:tc>
      </w:tr>
      <w:tr w:rsidR="00B31338" w:rsidRPr="00280A45" w14:paraId="16E3528A" w14:textId="77777777" w:rsidTr="00500AE9">
        <w:trPr>
          <w:trHeight w:val="561"/>
        </w:trPr>
        <w:tc>
          <w:tcPr>
            <w:tcW w:w="1260" w:type="dxa"/>
            <w:shd w:val="clear" w:color="auto" w:fill="auto"/>
            <w:vAlign w:val="center"/>
          </w:tcPr>
          <w:p w14:paraId="7D9D00B5" w14:textId="77777777" w:rsidR="00B31338" w:rsidRPr="00280A45" w:rsidRDefault="00B31338" w:rsidP="00D45666">
            <w:pPr>
              <w:widowControl w:val="0"/>
              <w:jc w:val="center"/>
            </w:pPr>
            <w:r w:rsidRPr="00F3155B">
              <w:rPr>
                <w:noProof/>
              </w:rPr>
              <w:drawing>
                <wp:inline distT="0" distB="0" distL="0" distR="0" wp14:anchorId="1BF1ABF3" wp14:editId="215E3F14">
                  <wp:extent cx="662940" cy="150495"/>
                  <wp:effectExtent l="19050" t="19050" r="22860" b="20955"/>
                  <wp:docPr id="930" name="Slika 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oblik spoji.pn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504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vAlign w:val="center"/>
          </w:tcPr>
          <w:p w14:paraId="0B311146" w14:textId="77777777" w:rsidR="00B31338" w:rsidRPr="00280A45" w:rsidRDefault="00B31338" w:rsidP="00D45666">
            <w:pPr>
              <w:widowControl w:val="0"/>
              <w:rPr>
                <w:rFonts w:cs="Arial"/>
                <w:bCs/>
                <w:iCs/>
                <w:sz w:val="20"/>
                <w:szCs w:val="20"/>
              </w:rPr>
            </w:pPr>
            <w:r w:rsidRPr="00280A45">
              <w:rPr>
                <w:rFonts w:cs="Arial"/>
                <w:bCs/>
                <w:iCs/>
                <w:sz w:val="20"/>
                <w:szCs w:val="20"/>
              </w:rPr>
              <w:t>Spoji i centriraj</w:t>
            </w:r>
          </w:p>
        </w:tc>
        <w:tc>
          <w:tcPr>
            <w:tcW w:w="2948" w:type="dxa"/>
            <w:vAlign w:val="center"/>
          </w:tcPr>
          <w:p w14:paraId="74706518" w14:textId="77777777" w:rsidR="00B31338" w:rsidRPr="00280A45" w:rsidRDefault="00B31338" w:rsidP="00D45666">
            <w:pPr>
              <w:widowControl w:val="0"/>
              <w:rPr>
                <w:rFonts w:cs="Arial"/>
                <w:sz w:val="20"/>
                <w:szCs w:val="20"/>
              </w:rPr>
            </w:pPr>
            <w:r w:rsidRPr="00280A45">
              <w:rPr>
                <w:rFonts w:cs="Arial"/>
                <w:sz w:val="20"/>
                <w:szCs w:val="20"/>
              </w:rPr>
              <w:t>spajanje označenih ćelija u jednu i centriranje sadržaja</w:t>
            </w:r>
          </w:p>
        </w:tc>
      </w:tr>
    </w:tbl>
    <w:p w14:paraId="29E245AF" w14:textId="77777777" w:rsidR="00B31338" w:rsidRPr="00280A45" w:rsidRDefault="00B31338" w:rsidP="00B31338">
      <w:pPr>
        <w:pStyle w:val="-TEKST"/>
        <w:ind w:right="-10"/>
        <w:jc w:val="left"/>
      </w:pPr>
    </w:p>
    <w:p w14:paraId="68982456" w14:textId="77777777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 označenoj ćeliji ili rasponu ćelija mogu se primijeniti mogućnosti raznih poravnanja s dijaloškoga okvira </w:t>
      </w:r>
      <w:r w:rsidRPr="00280A45">
        <w:rPr>
          <w:b/>
        </w:rPr>
        <w:t>Oblikovanje</w:t>
      </w:r>
      <w:r w:rsidRPr="00280A45">
        <w:rPr>
          <w:i/>
        </w:rPr>
        <w:t xml:space="preserve"> </w:t>
      </w:r>
      <w:r w:rsidRPr="00280A45">
        <w:rPr>
          <w:b/>
        </w:rPr>
        <w:t>ćelija</w:t>
      </w:r>
      <w:r w:rsidRPr="00280A45">
        <w:t xml:space="preserve">, kartica </w:t>
      </w:r>
      <w:r w:rsidRPr="00280A45">
        <w:rPr>
          <w:b/>
        </w:rPr>
        <w:t>Poravnanje</w:t>
      </w:r>
      <w:r w:rsidRPr="00280A45">
        <w:t>:</w:t>
      </w:r>
    </w:p>
    <w:p w14:paraId="16FAFC36" w14:textId="22890C3D" w:rsidR="00B31338" w:rsidRPr="00280A45" w:rsidRDefault="00B31338" w:rsidP="00B31338">
      <w:pPr>
        <w:pStyle w:val="-BULLET"/>
        <w:ind w:right="-10"/>
      </w:pPr>
      <w:r w:rsidRPr="00280A45">
        <w:rPr>
          <w:b/>
        </w:rPr>
        <w:t>Vodoravno</w:t>
      </w:r>
      <w:r w:rsidRPr="00280A45">
        <w:t xml:space="preserve"> – nudi mogućnosti vodoravnoga poravnanja u odnosu na širinu ćelije: lijevo, desno, sredina, obostrano, s uvlakom i dr.</w:t>
      </w:r>
    </w:p>
    <w:p w14:paraId="35AA7178" w14:textId="099D87EA" w:rsidR="00B31338" w:rsidRPr="00280A45" w:rsidRDefault="00B31338" w:rsidP="00B31338">
      <w:pPr>
        <w:pStyle w:val="-BULLET"/>
        <w:ind w:right="-10"/>
      </w:pPr>
      <w:r w:rsidRPr="00280A45">
        <w:rPr>
          <w:b/>
        </w:rPr>
        <w:t>Okomito</w:t>
      </w:r>
      <w:r w:rsidRPr="00280A45">
        <w:t xml:space="preserve"> – nudi mogućnosti okomitoga poravnanja u odnosu na visinu ćelije: vrh, sredina, dno i dr.</w:t>
      </w:r>
    </w:p>
    <w:p w14:paraId="66CFD7DE" w14:textId="50E8353B" w:rsidR="00B31338" w:rsidRPr="00280A45" w:rsidRDefault="00B31338" w:rsidP="00B31338">
      <w:pPr>
        <w:pStyle w:val="-BULLET"/>
        <w:ind w:right="-10"/>
      </w:pPr>
      <w:r w:rsidRPr="00280A45">
        <w:t xml:space="preserve">Pomoću okvira </w:t>
      </w:r>
      <w:r w:rsidRPr="00280A45">
        <w:rPr>
          <w:b/>
        </w:rPr>
        <w:t>Usmjerenje</w:t>
      </w:r>
      <w:r w:rsidRPr="00280A45">
        <w:t xml:space="preserve"> može se odrediti stil i kut pod kojim će tekst biti napisan.</w:t>
      </w:r>
    </w:p>
    <w:p w14:paraId="4E99403B" w14:textId="774EFF62" w:rsidR="00B31338" w:rsidRPr="00280A45" w:rsidRDefault="008610B9" w:rsidP="00B31338">
      <w:pPr>
        <w:pStyle w:val="-BULLET"/>
        <w:ind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A6A5C7" wp14:editId="204A0D3B">
                <wp:simplePos x="0" y="0"/>
                <wp:positionH relativeFrom="column">
                  <wp:posOffset>-1879600</wp:posOffset>
                </wp:positionH>
                <wp:positionV relativeFrom="paragraph">
                  <wp:posOffset>3175</wp:posOffset>
                </wp:positionV>
                <wp:extent cx="1619885" cy="1029335"/>
                <wp:effectExtent l="0" t="0" r="0" b="0"/>
                <wp:wrapNone/>
                <wp:docPr id="119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293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7F1205" w14:textId="77777777" w:rsidR="004759B7" w:rsidRPr="005164EE" w:rsidRDefault="004759B7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1BE34CF2" w14:textId="11A6A752" w:rsidR="004759B7" w:rsidRPr="005164EE" w:rsidRDefault="004759B7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Tekst duži od širine ćelije može se prelomiti u više redaka iste ćelije i tipkovnim prečacem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Enter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164E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6A5C7" id="Rectangle 916" o:spid="_x0000_s1069" style="position:absolute;left:0;text-align:left;margin-left:-148pt;margin-top:.25pt;width:127.55pt;height:81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" filled="f" fillcolor="#ddd" strokeweight=".25pt">
                <v:fill opacity="32896f"/>
                <v:textbox inset=",2.5mm">
                  <w:txbxContent>
                    <w:p w14:paraId="6E7F1205" w14:textId="77777777" w:rsidR="004759B7" w:rsidRPr="005164EE" w:rsidRDefault="004759B7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164E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1BE34CF2" w14:textId="11A6A752" w:rsidR="004759B7" w:rsidRPr="005164EE" w:rsidRDefault="004759B7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 xml:space="preserve">Tekst duži od širine ćelije može se prelomiti u više redaka iste ćelije i tipkovnim prečacem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Enter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164E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31338" w:rsidRPr="00280A45">
        <w:t xml:space="preserve">Mogućnost </w:t>
      </w:r>
      <w:r w:rsidR="00B31338" w:rsidRPr="00280A45">
        <w:rPr>
          <w:b/>
        </w:rPr>
        <w:t>Prelomi tekst</w:t>
      </w:r>
      <w:r w:rsidR="00B31338" w:rsidRPr="00280A45">
        <w:t xml:space="preserve"> prelama dugačak tekst u više redaka u istoj ćeliji.</w:t>
      </w:r>
    </w:p>
    <w:p w14:paraId="6841F671" w14:textId="77777777" w:rsidR="00B31338" w:rsidRPr="00280A45" w:rsidRDefault="00B31338" w:rsidP="00B31338">
      <w:pPr>
        <w:pStyle w:val="-BULLET"/>
        <w:ind w:right="-10"/>
      </w:pPr>
      <w:r w:rsidRPr="00280A45">
        <w:t xml:space="preserve">Mogućnost </w:t>
      </w:r>
      <w:r w:rsidRPr="00280A45">
        <w:rPr>
          <w:b/>
        </w:rPr>
        <w:t>Stisni da stane</w:t>
      </w:r>
      <w:r w:rsidRPr="00280A45">
        <w:t xml:space="preserve"> omogućava stiskanje teksta tako da stane u ćeliju. Pri tome se font teksta smanjuje ili povećava do zadane veličine.</w:t>
      </w:r>
    </w:p>
    <w:p w14:paraId="4598332E" w14:textId="77777777" w:rsidR="00B31338" w:rsidRPr="00280A45" w:rsidRDefault="00B31338" w:rsidP="00B31338">
      <w:pPr>
        <w:pStyle w:val="-BULLET"/>
        <w:ind w:right="-10"/>
      </w:pPr>
      <w:r w:rsidRPr="00280A45">
        <w:t xml:space="preserve">Mogućnost </w:t>
      </w:r>
      <w:r w:rsidRPr="00280A45">
        <w:rPr>
          <w:b/>
        </w:rPr>
        <w:t>Spoji ćelije</w:t>
      </w:r>
      <w:r w:rsidRPr="00280A45">
        <w:t xml:space="preserve"> spaja nekoliko ćelija u jednu.</w:t>
      </w:r>
    </w:p>
    <w:p w14:paraId="6C393FF5" w14:textId="4F87DDF2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57" w:name="a523"/>
      <w:bookmarkStart w:id="158" w:name="_Toc150638115"/>
      <w:bookmarkStart w:id="159" w:name="_Toc152597508"/>
      <w:bookmarkStart w:id="160" w:name="_Toc152597583"/>
      <w:r w:rsidRPr="00280A45">
        <w:rPr>
          <w:lang w:eastAsia="en-US"/>
        </w:rPr>
        <w:t>Dodavanje obruba ćelijama</w:t>
      </w:r>
      <w:bookmarkEnd w:id="157"/>
      <w:bookmarkEnd w:id="158"/>
      <w:bookmarkEnd w:id="159"/>
      <w:bookmarkEnd w:id="160"/>
    </w:p>
    <w:p w14:paraId="6B577F61" w14:textId="296CAC3D" w:rsidR="00B31338" w:rsidRPr="00280A45" w:rsidRDefault="00B31338" w:rsidP="00B31338">
      <w:pPr>
        <w:pStyle w:val="-TEKST"/>
        <w:ind w:right="-10"/>
        <w:jc w:val="left"/>
      </w:pPr>
      <w:r w:rsidRPr="00280A45">
        <w:t xml:space="preserve">Na radnome listu nalazi se mreža linija </w:t>
      </w:r>
      <w:r w:rsidR="00BB4E28" w:rsidRPr="00280A45">
        <w:t xml:space="preserve">(crte rešetke) </w:t>
      </w:r>
      <w:r w:rsidRPr="00280A45">
        <w:t>koja okružuje svaku ćeliju. Ta se mreža obično ne ispisuje na papiru, već služi za pregledniji rad s ćelijama</w:t>
      </w:r>
      <w:r w:rsidR="00DE2F13" w:rsidRPr="00280A45">
        <w:t xml:space="preserve"> na zaslonu</w:t>
      </w:r>
      <w:r w:rsidRPr="00280A45">
        <w:t xml:space="preserve">. </w:t>
      </w:r>
    </w:p>
    <w:p w14:paraId="16BEA34D" w14:textId="5B8B7F63" w:rsidR="00B31338" w:rsidRPr="00280A45" w:rsidRDefault="00B31338" w:rsidP="00B31338">
      <w:pPr>
        <w:pStyle w:val="-TEKST"/>
        <w:ind w:right="-10"/>
        <w:jc w:val="left"/>
      </w:pPr>
      <w:r w:rsidRPr="00280A45">
        <w:t xml:space="preserve">Ćelijama se mogu postaviti vidljive linije oko </w:t>
      </w:r>
      <w:r w:rsidR="00BB4E28" w:rsidRPr="00280A45">
        <w:t xml:space="preserve">jedne </w:t>
      </w:r>
      <w:r w:rsidRPr="00280A45">
        <w:t>ćelije ili raspona ćelija (tablice s podacima) dodavanjem obruba</w:t>
      </w:r>
      <w:r w:rsidR="008610B9" w:rsidRPr="00280A45">
        <w:t xml:space="preserve"> koji će se onda i ispisati</w:t>
      </w:r>
      <w:r w:rsidRPr="00280A45">
        <w:t>.</w:t>
      </w:r>
    </w:p>
    <w:p w14:paraId="469CC7CE" w14:textId="77777777" w:rsidR="00B31338" w:rsidRPr="00280A45" w:rsidRDefault="00B31338" w:rsidP="00B31338">
      <w:pPr>
        <w:pStyle w:val="-TEKST"/>
        <w:ind w:right="-10"/>
        <w:jc w:val="left"/>
      </w:pPr>
      <w:r w:rsidRPr="00280A45">
        <w:t xml:space="preserve">Obrubi se dodaju odabirom mogućnosti naredbe </w:t>
      </w:r>
      <w:r w:rsidRPr="00280A45">
        <w:rPr>
          <w:b/>
        </w:rPr>
        <w:t>Obrubi</w:t>
      </w:r>
      <w:r w:rsidRPr="00280A45">
        <w:t xml:space="preserve"> </w:t>
      </w:r>
      <w:r w:rsidRPr="00F3155B">
        <w:rPr>
          <w:noProof/>
          <w:position w:val="-6"/>
        </w:rPr>
        <w:drawing>
          <wp:inline distT="0" distB="0" distL="0" distR="0" wp14:anchorId="6ADD59A6" wp14:editId="48C53030">
            <wp:extent cx="266700" cy="154858"/>
            <wp:effectExtent l="19050" t="19050" r="19050" b="17145"/>
            <wp:docPr id="942" name="Slika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5485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 xml:space="preserve"> u skupini </w:t>
      </w:r>
      <w:r w:rsidRPr="00280A45">
        <w:rPr>
          <w:b/>
        </w:rPr>
        <w:t>Font</w:t>
      </w:r>
      <w:r w:rsidRPr="00280A45">
        <w:t xml:space="preserve"> na kartici </w:t>
      </w:r>
      <w:r w:rsidRPr="00280A45">
        <w:rPr>
          <w:b/>
        </w:rPr>
        <w:t>Polazno</w:t>
      </w:r>
      <w:r w:rsidRPr="00280A45">
        <w:t>.</w:t>
      </w:r>
    </w:p>
    <w:p w14:paraId="07AA12F7" w14:textId="16C7FCB6" w:rsidR="009E5B28" w:rsidRPr="00280A45" w:rsidRDefault="009E5B28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6E87B914" w14:textId="178A03E2" w:rsidR="00B31338" w:rsidRPr="00280A45" w:rsidRDefault="00B31338" w:rsidP="00B31338">
      <w:pPr>
        <w:pStyle w:val="-TEKST"/>
        <w:ind w:right="-10"/>
        <w:jc w:val="left"/>
      </w:pPr>
      <w:r w:rsidRPr="00280A45">
        <w:lastRenderedPageBreak/>
        <w:t xml:space="preserve">Obrubi se mogu postaviti i pomoću dijaloškoga okvira </w:t>
      </w:r>
      <w:r w:rsidRPr="00280A45">
        <w:rPr>
          <w:b/>
        </w:rPr>
        <w:t>Oblikovanje ćelija</w:t>
      </w:r>
      <w:r w:rsidRPr="00280A45">
        <w:t xml:space="preserve">, kartica </w:t>
      </w:r>
      <w:r w:rsidRPr="00280A45">
        <w:rPr>
          <w:b/>
        </w:rPr>
        <w:t>Obrub</w:t>
      </w:r>
      <w:r w:rsidR="00B138BC" w:rsidRPr="00280A45">
        <w:rPr>
          <w:bCs w:val="0"/>
        </w:rPr>
        <w:t>. Tada se o</w:t>
      </w:r>
      <w:r w:rsidRPr="00280A45">
        <w:t>brubi postavljaju ovako:</w:t>
      </w:r>
    </w:p>
    <w:p w14:paraId="67D413A6" w14:textId="77777777" w:rsidR="00B31338" w:rsidRPr="00280A45" w:rsidRDefault="00B31338">
      <w:pPr>
        <w:pStyle w:val="NUMBERRED"/>
        <w:numPr>
          <w:ilvl w:val="0"/>
          <w:numId w:val="24"/>
        </w:numPr>
        <w:ind w:left="641" w:right="-10" w:hanging="284"/>
        <w:rPr>
          <w:u w:val="single"/>
        </w:rPr>
      </w:pPr>
      <w:r w:rsidRPr="00280A45">
        <w:t>označiti željene ćelije</w:t>
      </w:r>
    </w:p>
    <w:p w14:paraId="4E02A9FC" w14:textId="77777777" w:rsidR="00B31338" w:rsidRPr="00280A45" w:rsidRDefault="00B31338">
      <w:pPr>
        <w:pStyle w:val="NUMBERRED"/>
        <w:numPr>
          <w:ilvl w:val="0"/>
          <w:numId w:val="24"/>
        </w:numPr>
        <w:ind w:left="641" w:right="-10" w:hanging="284"/>
      </w:pPr>
      <w:r w:rsidRPr="00280A45">
        <w:t>na dijaloškome okviru odabrati vrstu i boju linija</w:t>
      </w:r>
    </w:p>
    <w:p w14:paraId="57400ADA" w14:textId="238F57FE" w:rsidR="00B31338" w:rsidRPr="00280A45" w:rsidRDefault="00B31338">
      <w:pPr>
        <w:pStyle w:val="NUMBERRED"/>
        <w:numPr>
          <w:ilvl w:val="0"/>
          <w:numId w:val="24"/>
        </w:numPr>
        <w:ind w:left="641" w:right="-10" w:hanging="284"/>
      </w:pPr>
      <w:r w:rsidRPr="00280A45">
        <w:t xml:space="preserve">pritiskom na </w:t>
      </w:r>
      <w:r w:rsidR="00E4569D">
        <w:t xml:space="preserve">dugmad </w:t>
      </w:r>
      <w:r w:rsidRPr="00280A45">
        <w:t>obruba odrediti smještaj linija: vanjski rub, unutarnji rubovi, gornji rub, donji rub, desni, lijevi itd.</w:t>
      </w:r>
    </w:p>
    <w:p w14:paraId="4EED3306" w14:textId="2C87E3BA" w:rsidR="00B31338" w:rsidRPr="00280A45" w:rsidRDefault="00B31338" w:rsidP="00B31338">
      <w:pPr>
        <w:pStyle w:val="-TEKST"/>
        <w:ind w:right="-10"/>
        <w:jc w:val="left"/>
      </w:pPr>
      <w:r w:rsidRPr="00280A45">
        <w:t xml:space="preserve">Uklanjanje linija obruba označenim ćelijama postiže se </w:t>
      </w:r>
      <w:r w:rsidR="00B138BC" w:rsidRPr="00280A45">
        <w:t xml:space="preserve">pritiskom na </w:t>
      </w:r>
      <w:r w:rsidRPr="00280A45">
        <w:t xml:space="preserve">dugme </w:t>
      </w:r>
      <w:r w:rsidRPr="00280A45">
        <w:rPr>
          <w:b/>
        </w:rPr>
        <w:t>Nema</w:t>
      </w:r>
      <w:r w:rsidRPr="00280A45">
        <w:t>.</w:t>
      </w:r>
    </w:p>
    <w:p w14:paraId="7CCB413F" w14:textId="4713998D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61" w:name="a524"/>
      <w:bookmarkStart w:id="162" w:name="_Toc150638116"/>
      <w:bookmarkStart w:id="163" w:name="_Toc152597509"/>
      <w:bookmarkStart w:id="164" w:name="_Toc152597584"/>
      <w:r w:rsidRPr="00280A45">
        <w:rPr>
          <w:lang w:eastAsia="en-US"/>
        </w:rPr>
        <w:t>Boja pozadine ćelija</w:t>
      </w:r>
      <w:bookmarkEnd w:id="161"/>
      <w:bookmarkEnd w:id="162"/>
      <w:bookmarkEnd w:id="163"/>
      <w:bookmarkEnd w:id="164"/>
    </w:p>
    <w:p w14:paraId="1C930673" w14:textId="5A08ABC8" w:rsidR="00B31338" w:rsidRPr="00280A45" w:rsidRDefault="00B31338" w:rsidP="00B31338">
      <w:pPr>
        <w:pStyle w:val="-TEKST"/>
        <w:ind w:right="-10"/>
        <w:jc w:val="left"/>
      </w:pPr>
      <w:r w:rsidRPr="00280A45">
        <w:t xml:space="preserve">Promjena boje pozadine ćelije postiže se naredbom </w:t>
      </w:r>
      <w:r w:rsidRPr="00280A45">
        <w:rPr>
          <w:b/>
        </w:rPr>
        <w:t>Boja ispune</w:t>
      </w:r>
      <w:r w:rsidRPr="00280A45">
        <w:t xml:space="preserve"> </w:t>
      </w:r>
      <w:r w:rsidRPr="00F3155B">
        <w:rPr>
          <w:noProof/>
          <w:position w:val="-6"/>
        </w:rPr>
        <w:drawing>
          <wp:inline distT="0" distB="0" distL="0" distR="0" wp14:anchorId="5B3C47DE" wp14:editId="329E00DE">
            <wp:extent cx="266700" cy="185881"/>
            <wp:effectExtent l="19050" t="19050" r="19050" b="24130"/>
            <wp:docPr id="946" name="Slika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588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 xml:space="preserve"> u skupini </w:t>
      </w:r>
      <w:r w:rsidRPr="00280A45">
        <w:rPr>
          <w:b/>
        </w:rPr>
        <w:t>Font</w:t>
      </w:r>
      <w:r w:rsidRPr="00280A45">
        <w:t xml:space="preserve"> na kartici </w:t>
      </w:r>
      <w:r w:rsidRPr="00280A45">
        <w:rPr>
          <w:b/>
        </w:rPr>
        <w:t>Polazno</w:t>
      </w:r>
      <w:r w:rsidRPr="00280A45">
        <w:t xml:space="preserve">. </w:t>
      </w:r>
      <w:r w:rsidR="00EF0097">
        <w:t>U</w:t>
      </w:r>
      <w:r w:rsidRPr="00280A45">
        <w:t xml:space="preserve"> galeriji se odabire željena boja.</w:t>
      </w:r>
    </w:p>
    <w:p w14:paraId="4F6B274B" w14:textId="43148ADD" w:rsidR="00B31338" w:rsidRPr="00280A45" w:rsidRDefault="00B31338" w:rsidP="00B31338">
      <w:pPr>
        <w:pStyle w:val="-TEKST"/>
        <w:ind w:right="-1"/>
      </w:pPr>
      <w:r w:rsidRPr="00F3155B">
        <w:rPr>
          <w:noProof/>
        </w:rPr>
        <w:drawing>
          <wp:inline distT="0" distB="0" distL="0" distR="0" wp14:anchorId="04B53262" wp14:editId="3482C592">
            <wp:extent cx="1143000" cy="2226194"/>
            <wp:effectExtent l="19050" t="19050" r="19050" b="22225"/>
            <wp:docPr id="948" name="Slika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Slika 94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64" cy="223956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E1EF43" w14:textId="77777777" w:rsidR="00B31338" w:rsidRPr="00280A45" w:rsidRDefault="00B31338" w:rsidP="00C40F9E">
      <w:pPr>
        <w:pStyle w:val="-TEKST"/>
        <w:spacing w:before="240"/>
        <w:ind w:right="-11"/>
        <w:jc w:val="left"/>
      </w:pPr>
      <w:r w:rsidRPr="00280A45">
        <w:t xml:space="preserve">Boja ćelije može se promijeniti i pomoću dijaloškoga okvira </w:t>
      </w:r>
      <w:r w:rsidRPr="00280A45">
        <w:rPr>
          <w:b/>
        </w:rPr>
        <w:t>Oblikovanje ćelija</w:t>
      </w:r>
      <w:r w:rsidRPr="00280A45">
        <w:t xml:space="preserve">. Na kartici </w:t>
      </w:r>
      <w:r w:rsidRPr="00280A45">
        <w:rPr>
          <w:b/>
        </w:rPr>
        <w:t>Ispuna</w:t>
      </w:r>
      <w:r w:rsidRPr="00280A45">
        <w:t xml:space="preserve"> ponuđeno je još više mogućnosti.</w:t>
      </w:r>
    </w:p>
    <w:p w14:paraId="685D1335" w14:textId="19DEC08E" w:rsidR="00B31338" w:rsidRPr="00280A45" w:rsidRDefault="00B31338" w:rsidP="00C40F9E">
      <w:pPr>
        <w:pStyle w:val="-TEKST"/>
        <w:ind w:right="-10"/>
        <w:jc w:val="left"/>
      </w:pPr>
      <w:r w:rsidRPr="00280A45">
        <w:t>Osim više boja, odabrati se mogu efekti ispune i uzorak (</w:t>
      </w:r>
      <w:r w:rsidRPr="00280A45">
        <w:rPr>
          <w:b/>
          <w:bCs w:val="0"/>
        </w:rPr>
        <w:t>Boja uzorka</w:t>
      </w:r>
      <w:r w:rsidRPr="00280A45">
        <w:t xml:space="preserve"> i </w:t>
      </w:r>
      <w:r w:rsidRPr="00280A45">
        <w:rPr>
          <w:b/>
          <w:bCs w:val="0"/>
        </w:rPr>
        <w:t>Stil uzorka</w:t>
      </w:r>
      <w:r w:rsidRPr="00280A45">
        <w:t>).</w:t>
      </w:r>
      <w:bookmarkStart w:id="165" w:name="a525"/>
    </w:p>
    <w:p w14:paraId="0603147E" w14:textId="2C2B9FB2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66" w:name="_Toc150638117"/>
      <w:bookmarkStart w:id="167" w:name="_Toc152597510"/>
      <w:bookmarkStart w:id="168" w:name="_Toc152597585"/>
      <w:r w:rsidRPr="00280A45">
        <w:rPr>
          <w:lang w:eastAsia="en-US"/>
        </w:rPr>
        <w:t>Kopiranje i brisanje oblikovanja</w:t>
      </w:r>
      <w:bookmarkEnd w:id="166"/>
      <w:bookmarkEnd w:id="167"/>
      <w:bookmarkEnd w:id="168"/>
    </w:p>
    <w:bookmarkEnd w:id="165"/>
    <w:p w14:paraId="3F35D73A" w14:textId="77777777" w:rsidR="00B31338" w:rsidRPr="00280A45" w:rsidRDefault="00B31338" w:rsidP="00B31338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12D7F0B" wp14:editId="496F67DE">
                <wp:simplePos x="0" y="0"/>
                <wp:positionH relativeFrom="column">
                  <wp:posOffset>4924425</wp:posOffset>
                </wp:positionH>
                <wp:positionV relativeFrom="paragraph">
                  <wp:posOffset>138430</wp:posOffset>
                </wp:positionV>
                <wp:extent cx="1619885" cy="1577340"/>
                <wp:effectExtent l="0" t="0" r="0" b="0"/>
                <wp:wrapNone/>
                <wp:docPr id="1193" name="Rectangl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5773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406B57" w14:textId="77777777" w:rsidR="004759B7" w:rsidRPr="00A84DD4" w:rsidRDefault="004759B7" w:rsidP="00B3133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2C62E390" w14:textId="0240716B" w:rsidR="004759B7" w:rsidRPr="00A84DD4" w:rsidRDefault="004759B7" w:rsidP="00B31338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Dvostrukim klikom mišem na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dugme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Prenositelj oblikovanja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naredba ostaje uključena i dostupna za primjenu sve dok se ne isključi ponovnim pritiskom na istu naredbu ili na tipku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>Esc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A84DD4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D7F0B" id="Rectangle 784" o:spid="_x0000_s1070" style="position:absolute;margin-left:387.75pt;margin-top:10.9pt;width:127.55pt;height:124.2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" filled="f" fillcolor="#ddd" strokeweight=".25pt">
                <v:fill opacity="32896f"/>
                <v:textbox inset=",2.5mm">
                  <w:txbxContent>
                    <w:p w14:paraId="72406B57" w14:textId="77777777" w:rsidR="004759B7" w:rsidRPr="00A84DD4" w:rsidRDefault="004759B7" w:rsidP="00B3133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A84DD4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2C62E390" w14:textId="0240716B" w:rsidR="004759B7" w:rsidRPr="00A84DD4" w:rsidRDefault="004759B7" w:rsidP="00B31338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 xml:space="preserve">Dvostrukim klikom mišem na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dugme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Prenositelj oblikovanja</w:t>
                      </w: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 xml:space="preserve"> naredba ostaje uključena i dostupna za primjenu sve dok se ne isključi ponovnim pritiskom na istu naredbu ili na tipku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>Esc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A84DD4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80A45">
        <w:t xml:space="preserve">Oblikovanje ćelije može se primijeniti, odnosno kopirati s jedne ili nekoliko ćelija na druge ćelije pomoću </w:t>
      </w:r>
      <w:r w:rsidRPr="00280A45">
        <w:rPr>
          <w:b/>
        </w:rPr>
        <w:t>Prenositelja oblikovanja</w:t>
      </w:r>
      <w:r w:rsidRPr="00280A45">
        <w:t xml:space="preserve"> </w:t>
      </w:r>
      <w:r w:rsidRPr="00F3155B">
        <w:rPr>
          <w:noProof/>
          <w:position w:val="-6"/>
        </w:rPr>
        <w:drawing>
          <wp:inline distT="0" distB="0" distL="0" distR="0" wp14:anchorId="51F08332" wp14:editId="12E5E86A">
            <wp:extent cx="163656" cy="148778"/>
            <wp:effectExtent l="19050" t="19050" r="27305" b="22860"/>
            <wp:docPr id="950" name="Slika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Slika 95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6" cy="148778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80A45">
        <w:t>:</w:t>
      </w:r>
    </w:p>
    <w:p w14:paraId="0F8EA16B" w14:textId="2F1F4B90" w:rsidR="00B31338" w:rsidRPr="00280A45" w:rsidRDefault="00B31338">
      <w:pPr>
        <w:pStyle w:val="NUMBERRED"/>
        <w:numPr>
          <w:ilvl w:val="0"/>
          <w:numId w:val="42"/>
        </w:numPr>
      </w:pPr>
      <w:r w:rsidRPr="00280A45">
        <w:t xml:space="preserve">označiti ćeliju </w:t>
      </w:r>
      <w:r w:rsidR="00597B76" w:rsidRPr="00280A45">
        <w:t xml:space="preserve">ili raspon ćelija </w:t>
      </w:r>
      <w:r w:rsidRPr="00280A45">
        <w:t>koj</w:t>
      </w:r>
      <w:r w:rsidR="00597B76" w:rsidRPr="00280A45">
        <w:t>i</w:t>
      </w:r>
      <w:r w:rsidRPr="00280A45">
        <w:t xml:space="preserve"> sadrži oblikovanje koje se prenosi</w:t>
      </w:r>
    </w:p>
    <w:p w14:paraId="6DD33513" w14:textId="38C8990B" w:rsidR="00B31338" w:rsidRPr="00280A45" w:rsidRDefault="00B31338" w:rsidP="00B31338">
      <w:pPr>
        <w:pStyle w:val="NUMBERRED"/>
        <w:ind w:right="-10"/>
      </w:pPr>
      <w:r w:rsidRPr="00280A45">
        <w:t xml:space="preserve">kliknuti mišem na naredbu </w:t>
      </w:r>
      <w:r w:rsidRPr="00280A45">
        <w:rPr>
          <w:b/>
        </w:rPr>
        <w:t>Prenositelj oblikovanja</w:t>
      </w:r>
      <w:r w:rsidRPr="00280A45">
        <w:t xml:space="preserve"> (kartica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Međuspremnik</w:t>
      </w:r>
      <w:r w:rsidRPr="00280A45">
        <w:t>)</w:t>
      </w:r>
    </w:p>
    <w:p w14:paraId="5AA80460" w14:textId="393FE5F8" w:rsidR="00B31338" w:rsidRPr="00280A45" w:rsidRDefault="00B31338" w:rsidP="00B31338">
      <w:pPr>
        <w:pStyle w:val="NUMBERRED"/>
        <w:ind w:right="-10"/>
      </w:pPr>
      <w:r w:rsidRPr="00280A45">
        <w:t xml:space="preserve">pokazivač miša poprima oblik </w:t>
      </w:r>
      <w:r w:rsidR="00CD7991" w:rsidRPr="00280A45">
        <w:t xml:space="preserve">bijelog križića s </w:t>
      </w:r>
      <w:r w:rsidRPr="00280A45">
        <w:t>kist</w:t>
      </w:r>
      <w:r w:rsidR="00CD7991" w:rsidRPr="00280A45">
        <w:t>om</w:t>
      </w:r>
      <w:r w:rsidRPr="00280A45">
        <w:t xml:space="preserve"> </w:t>
      </w:r>
      <w:r w:rsidRPr="00F3155B">
        <w:rPr>
          <w:rFonts w:cs="Arial"/>
          <w:noProof/>
          <w:position w:val="-6"/>
          <w:szCs w:val="22"/>
        </w:rPr>
        <w:drawing>
          <wp:inline distT="0" distB="0" distL="0" distR="0" wp14:anchorId="1911D66B" wp14:editId="5C5B8B47">
            <wp:extent cx="323850" cy="204537"/>
            <wp:effectExtent l="0" t="0" r="0" b="5080"/>
            <wp:docPr id="951" name="Slika 951" descr="miš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iš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9" cy="2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35C">
        <w:t xml:space="preserve">; </w:t>
      </w:r>
      <w:r w:rsidRPr="00280A45">
        <w:t>kliknuti mišem jednu ćeliju ili povući preko raspona ćelija na koje se želi primijeniti kopirano oblikovanje</w:t>
      </w:r>
    </w:p>
    <w:p w14:paraId="7ABCB50E" w14:textId="118DD78A" w:rsidR="00B31338" w:rsidRPr="00280A45" w:rsidRDefault="00B31338" w:rsidP="00B31338">
      <w:pPr>
        <w:pStyle w:val="NUMBERRED"/>
        <w:ind w:right="-10"/>
      </w:pPr>
      <w:r w:rsidRPr="00280A45">
        <w:t>otpustiti tipku miša – oblikovanje će se kopirati i primijeniti na označene ćelije.</w:t>
      </w:r>
    </w:p>
    <w:p w14:paraId="59DE7F44" w14:textId="47C534E3" w:rsidR="00B138BC" w:rsidRPr="00280A45" w:rsidRDefault="00B138BC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347AE6A7" w14:textId="5F0ED2EB" w:rsidR="00B31338" w:rsidRPr="00280A45" w:rsidRDefault="00B31338" w:rsidP="00B31338">
      <w:pPr>
        <w:pStyle w:val="-TEKST"/>
        <w:spacing w:before="120"/>
        <w:ind w:right="-11"/>
        <w:jc w:val="left"/>
      </w:pPr>
      <w:r w:rsidRPr="00280A45">
        <w:lastRenderedPageBreak/>
        <w:t>Oblikovanje ćelije (bez sadržaja) može se kopirati s jedne ćelije na drugu</w:t>
      </w:r>
      <w:r w:rsidR="00C12A31" w:rsidRPr="00280A45">
        <w:t xml:space="preserve"> nakon uporabe naredbe </w:t>
      </w:r>
      <w:r w:rsidR="00C12A31" w:rsidRPr="00280A45">
        <w:rPr>
          <w:b/>
          <w:bCs w:val="0"/>
        </w:rPr>
        <w:t>Kopiraj</w:t>
      </w:r>
      <w:r w:rsidR="00C12A31" w:rsidRPr="00280A45">
        <w:t>,</w:t>
      </w:r>
      <w:r w:rsidRPr="00280A45">
        <w:t xml:space="preserve"> pomoću posebnoga lijepljenja koje se nalazi:</w:t>
      </w:r>
    </w:p>
    <w:p w14:paraId="69EF6537" w14:textId="77777777" w:rsidR="00B31338" w:rsidRPr="00280A45" w:rsidRDefault="00B31338">
      <w:pPr>
        <w:pStyle w:val="-TEKST"/>
        <w:numPr>
          <w:ilvl w:val="0"/>
          <w:numId w:val="59"/>
        </w:numPr>
        <w:ind w:right="-10"/>
        <w:jc w:val="left"/>
      </w:pPr>
      <w:r w:rsidRPr="00280A45">
        <w:t xml:space="preserve">na kartici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Međuspremnik</w:t>
      </w:r>
      <w:r w:rsidRPr="00280A45">
        <w:t xml:space="preserve"> → donji dio naredbe </w:t>
      </w:r>
      <w:r w:rsidRPr="00280A45">
        <w:rPr>
          <w:i/>
        </w:rPr>
        <w:t>Lijepljenje</w:t>
      </w:r>
      <w:r w:rsidRPr="00280A45">
        <w:t xml:space="preserve"> → </w:t>
      </w:r>
      <w:r w:rsidRPr="00280A45">
        <w:rPr>
          <w:i/>
        </w:rPr>
        <w:t>Druge mogućnosti lijepljenja</w:t>
      </w:r>
      <w:r w:rsidRPr="00280A45">
        <w:t xml:space="preserve"> → </w:t>
      </w:r>
      <w:r w:rsidRPr="00280A45">
        <w:rPr>
          <w:b/>
        </w:rPr>
        <w:t>Oblikovanje</w:t>
      </w:r>
    </w:p>
    <w:p w14:paraId="200AD2F0" w14:textId="693F370E" w:rsidR="00B31338" w:rsidRPr="00280A45" w:rsidRDefault="00B31338" w:rsidP="00B31338">
      <w:pPr>
        <w:pStyle w:val="-TEKST"/>
        <w:ind w:left="720" w:right="-10"/>
        <w:jc w:val="left"/>
      </w:pPr>
      <w:r w:rsidRPr="00F3155B">
        <w:rPr>
          <w:noProof/>
        </w:rPr>
        <w:drawing>
          <wp:inline distT="0" distB="0" distL="0" distR="0" wp14:anchorId="37AAA641" wp14:editId="123C75CD">
            <wp:extent cx="1266825" cy="2138545"/>
            <wp:effectExtent l="19050" t="19050" r="9525" b="14605"/>
            <wp:docPr id="952" name="Slika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Slika 952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/>
                    <a:stretch/>
                  </pic:blipFill>
                  <pic:spPr bwMode="auto">
                    <a:xfrm>
                      <a:off x="0" y="0"/>
                      <a:ext cx="1269309" cy="21427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B0080" w14:textId="77777777" w:rsidR="00B31338" w:rsidRPr="00280A45" w:rsidRDefault="00B31338">
      <w:pPr>
        <w:pStyle w:val="-TEKST"/>
        <w:numPr>
          <w:ilvl w:val="0"/>
          <w:numId w:val="59"/>
        </w:numPr>
        <w:ind w:right="-10"/>
        <w:jc w:val="left"/>
      </w:pPr>
      <w:r w:rsidRPr="00280A45">
        <w:t xml:space="preserve">na brzome izborniku koji se otvara pritiskom na desnu tipku miša → </w:t>
      </w:r>
      <w:r w:rsidRPr="00280A45">
        <w:rPr>
          <w:i/>
        </w:rPr>
        <w:t>Mogućnosti lijepljenja</w:t>
      </w:r>
      <w:r w:rsidRPr="00280A45">
        <w:t xml:space="preserve"> → </w:t>
      </w:r>
      <w:r w:rsidRPr="00280A45">
        <w:rPr>
          <w:b/>
        </w:rPr>
        <w:t>Oblikovanje</w:t>
      </w:r>
      <w:r w:rsidRPr="00280A45">
        <w:t>.</w:t>
      </w:r>
    </w:p>
    <w:p w14:paraId="0A5F1B00" w14:textId="77777777" w:rsidR="00B31338" w:rsidRPr="00280A45" w:rsidRDefault="00B31338" w:rsidP="00B31338">
      <w:pPr>
        <w:pStyle w:val="-TEKST"/>
        <w:ind w:left="360" w:right="-10" w:firstLine="349"/>
        <w:jc w:val="left"/>
      </w:pPr>
      <w:r w:rsidRPr="00F3155B">
        <w:rPr>
          <w:noProof/>
        </w:rPr>
        <w:drawing>
          <wp:inline distT="0" distB="0" distL="0" distR="0" wp14:anchorId="59895654" wp14:editId="67D7F195">
            <wp:extent cx="2006137" cy="628650"/>
            <wp:effectExtent l="19050" t="19050" r="13335" b="19050"/>
            <wp:docPr id="955" name="Slika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Slika 955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083" cy="630826"/>
                    </a:xfrm>
                    <a:prstGeom prst="rect">
                      <a:avLst/>
                    </a:prstGeom>
                    <a:ln w="952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D9B8312" w14:textId="589BB5ED" w:rsidR="00B31338" w:rsidRPr="00280A45" w:rsidRDefault="00B31338" w:rsidP="00B31338">
      <w:pPr>
        <w:pStyle w:val="-TEKST"/>
        <w:ind w:right="-10"/>
        <w:jc w:val="left"/>
      </w:pPr>
      <w:r w:rsidRPr="00280A45">
        <w:t xml:space="preserve">Tim se postupcima kopira samo oblikovanje, na primjer </w:t>
      </w:r>
      <w:r w:rsidR="00567760" w:rsidRPr="00280A45">
        <w:t xml:space="preserve">oblik podatka – broja, </w:t>
      </w:r>
      <w:r w:rsidRPr="00280A45">
        <w:t>boja pozadine ili obrubi, ali ne i sadržaj ćelija.</w:t>
      </w:r>
    </w:p>
    <w:p w14:paraId="520052F5" w14:textId="30ED84B1" w:rsidR="00B31338" w:rsidRPr="00280A45" w:rsidRDefault="00B31338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69" w:name="a526"/>
      <w:bookmarkStart w:id="170" w:name="_Toc150638118"/>
      <w:bookmarkStart w:id="171" w:name="_Toc152597511"/>
      <w:bookmarkStart w:id="172" w:name="_Toc152597586"/>
      <w:r w:rsidRPr="00280A45">
        <w:rPr>
          <w:lang w:eastAsia="en-US"/>
        </w:rPr>
        <w:t>Brisanje oblikovanja</w:t>
      </w:r>
      <w:bookmarkEnd w:id="169"/>
      <w:bookmarkEnd w:id="170"/>
      <w:bookmarkEnd w:id="171"/>
      <w:bookmarkEnd w:id="172"/>
    </w:p>
    <w:p w14:paraId="717B5FEF" w14:textId="77777777" w:rsidR="00B31338" w:rsidRPr="00280A45" w:rsidRDefault="00B31338" w:rsidP="00B31338">
      <w:pPr>
        <w:pStyle w:val="-TEKST"/>
        <w:ind w:right="-10"/>
        <w:jc w:val="left"/>
      </w:pPr>
      <w:r w:rsidRPr="00280A45">
        <w:t xml:space="preserve">Postavljeno oblikovanje uklanja se ili briše odabirom naredbe na kartici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Uređivanje</w:t>
      </w:r>
      <w:r w:rsidRPr="00280A45">
        <w:t xml:space="preserve"> → </w:t>
      </w:r>
      <w:r w:rsidRPr="00280A45">
        <w:rPr>
          <w:i/>
        </w:rPr>
        <w:t>Očisti</w:t>
      </w:r>
      <w:r w:rsidRPr="00280A45">
        <w:t xml:space="preserve"> → </w:t>
      </w:r>
      <w:r w:rsidRPr="00280A45">
        <w:rPr>
          <w:b/>
        </w:rPr>
        <w:t>Očisti oblikovanja</w:t>
      </w:r>
      <w:r w:rsidRPr="00280A45">
        <w:t xml:space="preserve">. </w:t>
      </w:r>
    </w:p>
    <w:p w14:paraId="251C5959" w14:textId="08B28F1F" w:rsidR="00B31338" w:rsidRPr="00280A45" w:rsidRDefault="00B31338" w:rsidP="00B31338">
      <w:pPr>
        <w:pStyle w:val="-TEKST"/>
        <w:spacing w:before="60"/>
        <w:ind w:right="-11"/>
        <w:jc w:val="left"/>
      </w:pPr>
    </w:p>
    <w:p w14:paraId="4B9C792F" w14:textId="0AFFC078" w:rsidR="00B31338" w:rsidRPr="00280A45" w:rsidRDefault="00B31338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r w:rsidRPr="00280A45">
        <w:br w:type="page"/>
      </w:r>
      <w:bookmarkStart w:id="173" w:name="_Toc150638119"/>
      <w:bookmarkStart w:id="174" w:name="_Toc152597512"/>
      <w:bookmarkStart w:id="175" w:name="_Toc152597587"/>
      <w:bookmarkStart w:id="176" w:name="_Toc153437116"/>
      <w:r w:rsidRPr="00280A45">
        <w:rPr>
          <w:i w:val="0"/>
          <w:lang w:eastAsia="en-US"/>
        </w:rPr>
        <w:lastRenderedPageBreak/>
        <w:t xml:space="preserve">Vježba: </w:t>
      </w:r>
      <w:r w:rsidR="006D2022" w:rsidRPr="00280A45">
        <w:rPr>
          <w:i w:val="0"/>
          <w:lang w:eastAsia="en-US"/>
        </w:rPr>
        <w:t>Prilagodba</w:t>
      </w:r>
      <w:r w:rsidR="006B18A9" w:rsidRPr="00280A45">
        <w:rPr>
          <w:i w:val="0"/>
          <w:lang w:eastAsia="en-US"/>
        </w:rPr>
        <w:t xml:space="preserve"> tablice</w:t>
      </w:r>
      <w:bookmarkEnd w:id="173"/>
      <w:bookmarkEnd w:id="174"/>
      <w:bookmarkEnd w:id="175"/>
      <w:bookmarkEnd w:id="176"/>
    </w:p>
    <w:p w14:paraId="4CE1CF59" w14:textId="548D7475" w:rsidR="00B31338" w:rsidRPr="004C15E9" w:rsidRDefault="00B31338">
      <w:pPr>
        <w:pStyle w:val="-NUMBvjezba"/>
        <w:numPr>
          <w:ilvl w:val="0"/>
          <w:numId w:val="74"/>
        </w:numPr>
        <w:tabs>
          <w:tab w:val="clear" w:pos="-31680"/>
        </w:tabs>
      </w:pPr>
      <w:bookmarkStart w:id="177" w:name="_Hlk150029548"/>
      <w:r w:rsidRPr="00280A45">
        <w:t xml:space="preserve">Otvorite datoteku </w:t>
      </w:r>
      <w:r w:rsidR="00111AA1" w:rsidRPr="00113D7C">
        <w:rPr>
          <w:b/>
          <w:bCs/>
          <w:i/>
          <w:iCs/>
        </w:rPr>
        <w:t>0</w:t>
      </w:r>
      <w:r w:rsidR="009E5B28" w:rsidRPr="00113D7C">
        <w:rPr>
          <w:b/>
          <w:bCs/>
          <w:i/>
          <w:iCs/>
        </w:rPr>
        <w:t>3</w:t>
      </w:r>
      <w:r w:rsidRPr="00113D7C">
        <w:rPr>
          <w:b/>
          <w:bCs/>
          <w:i/>
          <w:iCs/>
        </w:rPr>
        <w:t>_</w:t>
      </w:r>
      <w:r w:rsidR="003F1FD5" w:rsidRPr="00113D7C">
        <w:rPr>
          <w:b/>
          <w:bCs/>
          <w:i/>
          <w:iCs/>
        </w:rPr>
        <w:t>Prilagodba stranice</w:t>
      </w:r>
      <w:r w:rsidRPr="00113D7C">
        <w:rPr>
          <w:b/>
          <w:bCs/>
          <w:i/>
          <w:iCs/>
        </w:rPr>
        <w:t>.xlsx</w:t>
      </w:r>
      <w:r w:rsidRPr="004C15E9">
        <w:t>.</w:t>
      </w:r>
    </w:p>
    <w:p w14:paraId="0DDC69EB" w14:textId="5F2D82BC" w:rsidR="00B31338" w:rsidRPr="00280A45" w:rsidRDefault="00B31338">
      <w:pPr>
        <w:pStyle w:val="-NUMBvjezba"/>
        <w:numPr>
          <w:ilvl w:val="0"/>
          <w:numId w:val="29"/>
        </w:numPr>
      </w:pPr>
      <w:r w:rsidRPr="00280A45">
        <w:t xml:space="preserve">U radnom listu </w:t>
      </w:r>
      <w:r w:rsidR="003F1FD5" w:rsidRPr="00113D7C">
        <w:rPr>
          <w:b/>
          <w:i/>
        </w:rPr>
        <w:t>Najčešća imena</w:t>
      </w:r>
      <w:r w:rsidRPr="00280A45">
        <w:t xml:space="preserve"> </w:t>
      </w:r>
      <w:r w:rsidR="003F1FD5" w:rsidRPr="00280A45">
        <w:t>zamrznite potrebne retke i stupce</w:t>
      </w:r>
      <w:r w:rsidRPr="00280A45">
        <w:t xml:space="preserve"> </w:t>
      </w:r>
      <w:r w:rsidR="003F1FD5" w:rsidRPr="00280A45">
        <w:t>kako bi se vidjela zaglavlja i redaka i stupaca kod kretanja po radnom listu</w:t>
      </w:r>
      <w:r w:rsidRPr="00280A45">
        <w:t>.</w:t>
      </w:r>
    </w:p>
    <w:p w14:paraId="63753AA8" w14:textId="04D5A7D3" w:rsidR="003F1FD5" w:rsidRPr="00280A45" w:rsidRDefault="003F1FD5">
      <w:pPr>
        <w:pStyle w:val="-NUMBvjezba"/>
        <w:numPr>
          <w:ilvl w:val="0"/>
          <w:numId w:val="29"/>
        </w:numPr>
      </w:pPr>
      <w:r w:rsidRPr="00280A45">
        <w:t xml:space="preserve">Otvorite datoteku </w:t>
      </w:r>
      <w:r w:rsidRPr="00113D7C">
        <w:rPr>
          <w:b/>
          <w:bCs/>
          <w:i/>
          <w:iCs/>
        </w:rPr>
        <w:t>02_Podaci.xlsx</w:t>
      </w:r>
      <w:r w:rsidRPr="00280A45">
        <w:t>.</w:t>
      </w:r>
    </w:p>
    <w:p w14:paraId="30F23AAF" w14:textId="0062D8BA" w:rsidR="003F1FD5" w:rsidRPr="00280A45" w:rsidRDefault="003F1FD5">
      <w:pPr>
        <w:pStyle w:val="-NUMBvjezba"/>
        <w:numPr>
          <w:ilvl w:val="0"/>
          <w:numId w:val="29"/>
        </w:numPr>
      </w:pPr>
      <w:r w:rsidRPr="00280A45">
        <w:t xml:space="preserve">U radnom listu </w:t>
      </w:r>
      <w:r w:rsidRPr="00113D7C">
        <w:rPr>
          <w:b/>
          <w:bCs/>
          <w:i/>
          <w:iCs/>
        </w:rPr>
        <w:t>Osnovni podaci</w:t>
      </w:r>
      <w:r w:rsidRPr="00280A45">
        <w:t xml:space="preserve"> označite raspon ćelija od A1 do B11 i kopirajte ga u radni list </w:t>
      </w:r>
      <w:r w:rsidRPr="00113D7C">
        <w:rPr>
          <w:b/>
          <w:bCs/>
          <w:i/>
          <w:iCs/>
        </w:rPr>
        <w:t>List1</w:t>
      </w:r>
      <w:r w:rsidRPr="004C15E9">
        <w:t xml:space="preserve"> datoteke </w:t>
      </w:r>
      <w:r w:rsidRPr="00113D7C">
        <w:rPr>
          <w:b/>
          <w:bCs/>
          <w:i/>
          <w:iCs/>
        </w:rPr>
        <w:t>03_Prilagodba stranice.xlsx</w:t>
      </w:r>
      <w:r w:rsidRPr="004C15E9">
        <w:t xml:space="preserve"> </w:t>
      </w:r>
      <w:r w:rsidRPr="00280A45">
        <w:t>počevši od ćelije A1.</w:t>
      </w:r>
    </w:p>
    <w:p w14:paraId="6B953558" w14:textId="3B2A069D" w:rsidR="003F1FD5" w:rsidRPr="00280A45" w:rsidRDefault="003F1FD5">
      <w:pPr>
        <w:pStyle w:val="-NUMBvjezba"/>
        <w:numPr>
          <w:ilvl w:val="0"/>
          <w:numId w:val="29"/>
        </w:numPr>
      </w:pPr>
      <w:r w:rsidRPr="00280A45">
        <w:t xml:space="preserve">Prilagodite širinu stupaca i visinu redaka </w:t>
      </w:r>
      <w:r w:rsidR="00AC6CF7" w:rsidRPr="00280A45">
        <w:t xml:space="preserve">kao u </w:t>
      </w:r>
      <w:r w:rsidRPr="00280A45">
        <w:t>originalnoj tablici.</w:t>
      </w:r>
    </w:p>
    <w:p w14:paraId="751A2E3E" w14:textId="68342ACC" w:rsidR="00AC6CF7" w:rsidRPr="00280A45" w:rsidRDefault="00AC6CF7">
      <w:pPr>
        <w:pStyle w:val="-NUMBvjezba"/>
        <w:numPr>
          <w:ilvl w:val="0"/>
          <w:numId w:val="29"/>
        </w:numPr>
      </w:pPr>
      <w:r w:rsidRPr="00280A45">
        <w:t xml:space="preserve">Ispred prvog stupca umetnite novi stupac </w:t>
      </w:r>
      <w:r w:rsidR="00F70518" w:rsidRPr="00280A45">
        <w:t xml:space="preserve">kojem odredite širinu </w:t>
      </w:r>
      <w:r w:rsidR="000F3A98" w:rsidRPr="00280A45">
        <w:t xml:space="preserve">od </w:t>
      </w:r>
      <w:r w:rsidR="00F70518" w:rsidRPr="00280A45">
        <w:t>4,43.</w:t>
      </w:r>
    </w:p>
    <w:p w14:paraId="5089C0A3" w14:textId="43320D51" w:rsidR="00AC6CF7" w:rsidRPr="00280A45" w:rsidRDefault="00AC6CF7">
      <w:pPr>
        <w:pStyle w:val="-NUMBvjezba"/>
        <w:numPr>
          <w:ilvl w:val="0"/>
          <w:numId w:val="29"/>
        </w:numPr>
      </w:pPr>
      <w:r w:rsidRPr="00280A45">
        <w:t>Izbrišite 3. redak.</w:t>
      </w:r>
    </w:p>
    <w:p w14:paraId="135E8C34" w14:textId="631A4587" w:rsidR="00AC6CF7" w:rsidRPr="00280A45" w:rsidRDefault="00AC6CF7">
      <w:pPr>
        <w:pStyle w:val="-NUMBvjezba"/>
        <w:numPr>
          <w:ilvl w:val="0"/>
          <w:numId w:val="29"/>
        </w:numPr>
      </w:pPr>
      <w:r w:rsidRPr="00280A45">
        <w:t>U ćeliju A</w:t>
      </w:r>
      <w:r w:rsidR="00825BDE" w:rsidRPr="00280A45">
        <w:t>1</w:t>
      </w:r>
      <w:r w:rsidRPr="00280A45">
        <w:t xml:space="preserve"> upišite redni broj </w:t>
      </w:r>
      <w:r w:rsidRPr="004C15E9">
        <w:t>„</w:t>
      </w:r>
      <w:r w:rsidRPr="00F4163E">
        <w:t>1.</w:t>
      </w:r>
      <w:r w:rsidRPr="004C15E9">
        <w:t>“</w:t>
      </w:r>
      <w:r w:rsidRPr="00280A45">
        <w:t xml:space="preserve"> i pomoću automatske ispune kopirajte ga do kraja tablice.</w:t>
      </w:r>
    </w:p>
    <w:p w14:paraId="79F001CC" w14:textId="0CDD1B11" w:rsidR="00AC6CF7" w:rsidRPr="00280A45" w:rsidRDefault="00F70518">
      <w:pPr>
        <w:pStyle w:val="-NUMBvjezba"/>
        <w:numPr>
          <w:ilvl w:val="0"/>
          <w:numId w:val="29"/>
        </w:numPr>
      </w:pPr>
      <w:r w:rsidRPr="00280A45">
        <w:t xml:space="preserve">Stupcu A dodajte obrube kao u ostatku tablice, a vrijednosti </w:t>
      </w:r>
      <w:r w:rsidR="00AC6CF7" w:rsidRPr="00280A45">
        <w:t xml:space="preserve">centrirajte </w:t>
      </w:r>
      <w:r w:rsidRPr="00280A45">
        <w:t>okomito i vodoravno.</w:t>
      </w:r>
    </w:p>
    <w:p w14:paraId="2495DB34" w14:textId="13992481" w:rsidR="003F1FD5" w:rsidRPr="004C15E9" w:rsidRDefault="00AC6CF7">
      <w:pPr>
        <w:pStyle w:val="-NUMBvjezba"/>
        <w:numPr>
          <w:ilvl w:val="0"/>
          <w:numId w:val="29"/>
        </w:numPr>
      </w:pPr>
      <w:r w:rsidRPr="00280A45">
        <w:t xml:space="preserve">Iznad prvog retka umetnite novi redak u koji upišite naslov tablice </w:t>
      </w:r>
      <w:r w:rsidRPr="004C15E9">
        <w:t>„</w:t>
      </w:r>
      <w:r w:rsidRPr="00F4163E">
        <w:t>Osnovni podaci</w:t>
      </w:r>
      <w:r w:rsidRPr="004C15E9">
        <w:t>“.</w:t>
      </w:r>
    </w:p>
    <w:p w14:paraId="09592165" w14:textId="7B87A4F2" w:rsidR="00F70518" w:rsidRPr="00280A45" w:rsidRDefault="00F70518">
      <w:pPr>
        <w:pStyle w:val="-NUMBvjezba"/>
        <w:numPr>
          <w:ilvl w:val="0"/>
          <w:numId w:val="29"/>
        </w:numPr>
      </w:pPr>
      <w:r w:rsidRPr="00280A45">
        <w:t>Naslovu promijenite veličinu fonta na 14 i podebljajte ga.</w:t>
      </w:r>
    </w:p>
    <w:p w14:paraId="5BD81504" w14:textId="694AD7BF" w:rsidR="00B31338" w:rsidRPr="00280A45" w:rsidRDefault="00F70518">
      <w:pPr>
        <w:pStyle w:val="-NUMBvjezba"/>
        <w:numPr>
          <w:ilvl w:val="0"/>
          <w:numId w:val="29"/>
        </w:numPr>
      </w:pPr>
      <w:r w:rsidRPr="00280A45">
        <w:t>Datum u ćeliji</w:t>
      </w:r>
      <w:r w:rsidR="00B31338" w:rsidRPr="00280A45">
        <w:t xml:space="preserve"> </w:t>
      </w:r>
      <w:r w:rsidRPr="00280A45">
        <w:t>C</w:t>
      </w:r>
      <w:r w:rsidR="00B31338" w:rsidRPr="00280A45">
        <w:t xml:space="preserve">2 </w:t>
      </w:r>
      <w:r w:rsidRPr="00280A45">
        <w:t>oblikujte</w:t>
      </w:r>
      <w:r w:rsidR="00B31338" w:rsidRPr="00280A45">
        <w:t xml:space="preserve"> tako da je vidljiv naziv mjeseca i točka iza godine.</w:t>
      </w:r>
    </w:p>
    <w:p w14:paraId="79CAA203" w14:textId="51964B10" w:rsidR="00F70518" w:rsidRPr="00280A45" w:rsidRDefault="00F70518">
      <w:pPr>
        <w:pStyle w:val="-NUMBvjezba"/>
        <w:numPr>
          <w:ilvl w:val="0"/>
          <w:numId w:val="29"/>
        </w:numPr>
      </w:pPr>
      <w:r w:rsidRPr="00280A45">
        <w:t xml:space="preserve">Promijenite naziv radnog lista u </w:t>
      </w:r>
      <w:r w:rsidRPr="00F4163E">
        <w:rPr>
          <w:b/>
          <w:bCs/>
          <w:i/>
          <w:iCs/>
        </w:rPr>
        <w:t>Osnovni podaci</w:t>
      </w:r>
      <w:r w:rsidRPr="004C15E9">
        <w:t>.</w:t>
      </w:r>
    </w:p>
    <w:p w14:paraId="0D33B0D5" w14:textId="02C92A24" w:rsidR="00B31338" w:rsidRPr="00280A45" w:rsidRDefault="00B31338" w:rsidP="00B31338">
      <w:pPr>
        <w:pStyle w:val="-NUMBvjezba"/>
      </w:pPr>
      <w:r w:rsidRPr="00280A45">
        <w:t>Spremite promjene i zatvorite datotek</w:t>
      </w:r>
      <w:r w:rsidR="00F70518" w:rsidRPr="00280A45">
        <w:t>e</w:t>
      </w:r>
      <w:r w:rsidRPr="00280A45">
        <w:t>.</w:t>
      </w:r>
    </w:p>
    <w:bookmarkEnd w:id="177"/>
    <w:p w14:paraId="58CC83B0" w14:textId="77777777" w:rsidR="00B31338" w:rsidRPr="00280A45" w:rsidRDefault="00B31338" w:rsidP="00B31338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38E4DA5E" w14:textId="77777777" w:rsidR="00B31338" w:rsidRPr="00280A45" w:rsidRDefault="00B31338" w:rsidP="00B31338">
      <w:pPr>
        <w:pStyle w:val="-TEKST"/>
      </w:pPr>
    </w:p>
    <w:p w14:paraId="3E9A2369" w14:textId="77777777" w:rsidR="00B31338" w:rsidRPr="00280A45" w:rsidRDefault="00B31338" w:rsidP="00B31338">
      <w:pPr>
        <w:pStyle w:val="-TEKST"/>
      </w:pPr>
    </w:p>
    <w:p w14:paraId="3A4D5620" w14:textId="77777777" w:rsidR="00B31338" w:rsidRPr="00280A45" w:rsidRDefault="00B31338" w:rsidP="00B31338">
      <w:pPr>
        <w:pStyle w:val="-TEKST"/>
      </w:pPr>
    </w:p>
    <w:p w14:paraId="43EDE171" w14:textId="77777777" w:rsidR="00B31338" w:rsidRPr="00280A45" w:rsidRDefault="00B31338" w:rsidP="00B31338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4CB3320" wp14:editId="62752F62">
                <wp:simplePos x="0" y="0"/>
                <wp:positionH relativeFrom="column">
                  <wp:posOffset>47625</wp:posOffset>
                </wp:positionH>
                <wp:positionV relativeFrom="paragraph">
                  <wp:posOffset>19050</wp:posOffset>
                </wp:positionV>
                <wp:extent cx="4679950" cy="2461260"/>
                <wp:effectExtent l="0" t="0" r="6350" b="0"/>
                <wp:wrapNone/>
                <wp:docPr id="1188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46126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F62F0" w14:textId="77777777" w:rsidR="004759B7" w:rsidRPr="00F443D0" w:rsidRDefault="004759B7" w:rsidP="00B31338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F443D0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U ovome je poglavlju obrađeno:</w:t>
                            </w:r>
                          </w:p>
                          <w:p w14:paraId="7C5362EE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oblikovanje podataka u ćelijama</w:t>
                            </w:r>
                          </w:p>
                          <w:p w14:paraId="26074B2F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oblikovanje znakova – vrsta, stil, boja, veličina, efekti</w:t>
                            </w:r>
                          </w:p>
                          <w:p w14:paraId="00DC1455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poravnanje sadržaja ćelije</w:t>
                            </w:r>
                          </w:p>
                          <w:p w14:paraId="1604B495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dodavanje rubova i sjenčanje</w:t>
                            </w:r>
                          </w:p>
                          <w:p w14:paraId="3A65A07F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kopiranje oblikovanja</w:t>
                            </w:r>
                          </w:p>
                          <w:p w14:paraId="67CB0618" w14:textId="77777777" w:rsidR="004759B7" w:rsidRPr="00192F86" w:rsidRDefault="004759B7">
                            <w:pPr>
                              <w:pStyle w:val="Obraeno"/>
                              <w:numPr>
                                <w:ilvl w:val="0"/>
                                <w:numId w:val="49"/>
                              </w:numPr>
                            </w:pPr>
                            <w:r>
                              <w:t>brisanje oblikovanja.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CB3320" id="_x0000_s1071" style="position:absolute;left:0;text-align:left;margin-left:3.75pt;margin-top:1.5pt;width:368.5pt;height:193.8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" fillcolor="#eaeaea" stroked="f">
                <v:textbox>
                  <w:txbxContent>
                    <w:p w14:paraId="2F0F62F0" w14:textId="77777777" w:rsidR="004759B7" w:rsidRPr="00F443D0" w:rsidRDefault="004759B7" w:rsidP="00B31338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F443D0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>U ovome je poglavlju obrađeno:</w:t>
                      </w:r>
                    </w:p>
                    <w:p w14:paraId="7C5362EE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oblikovanje podataka u ćelijama</w:t>
                      </w:r>
                    </w:p>
                    <w:p w14:paraId="26074B2F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oblikovanje znakova – vrsta, stil, boja, veličina, efekti</w:t>
                      </w:r>
                    </w:p>
                    <w:p w14:paraId="00DC1455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poravnanje sadržaja ćelije</w:t>
                      </w:r>
                    </w:p>
                    <w:p w14:paraId="1604B495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dodavanje rubova i sjenčanje</w:t>
                      </w:r>
                    </w:p>
                    <w:p w14:paraId="3A65A07F" w14:textId="77777777" w:rsidR="004759B7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kopiranje oblikovanja</w:t>
                      </w:r>
                    </w:p>
                    <w:p w14:paraId="67CB0618" w14:textId="77777777" w:rsidR="004759B7" w:rsidRPr="00192F86" w:rsidRDefault="004759B7">
                      <w:pPr>
                        <w:pStyle w:val="Obraeno"/>
                        <w:numPr>
                          <w:ilvl w:val="0"/>
                          <w:numId w:val="49"/>
                        </w:numPr>
                      </w:pPr>
                      <w:r>
                        <w:t>brisanje oblikovanja.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EE8166" w14:textId="77777777" w:rsidR="00B31338" w:rsidRPr="00280A45" w:rsidRDefault="00B31338" w:rsidP="00B31338">
      <w:pPr>
        <w:pStyle w:val="-TEKST"/>
      </w:pPr>
    </w:p>
    <w:p w14:paraId="33E6D543" w14:textId="77777777" w:rsidR="00B31338" w:rsidRPr="00280A45" w:rsidRDefault="00B31338" w:rsidP="00B31338">
      <w:pPr>
        <w:pStyle w:val="-TEKST"/>
      </w:pPr>
    </w:p>
    <w:p w14:paraId="39902F73" w14:textId="77777777" w:rsidR="00B31338" w:rsidRPr="00280A45" w:rsidRDefault="00B31338" w:rsidP="00B31338">
      <w:pPr>
        <w:pStyle w:val="-TEKST"/>
      </w:pPr>
    </w:p>
    <w:p w14:paraId="6B792CE3" w14:textId="77777777" w:rsidR="00B31338" w:rsidRPr="00280A45" w:rsidRDefault="00B31338" w:rsidP="00B31338">
      <w:pPr>
        <w:pStyle w:val="-TEKST"/>
      </w:pPr>
    </w:p>
    <w:p w14:paraId="22BBDFB3" w14:textId="77777777" w:rsidR="00B31338" w:rsidRPr="00280A45" w:rsidRDefault="00B31338" w:rsidP="00B31338">
      <w:pPr>
        <w:pStyle w:val="-TEKST"/>
      </w:pPr>
    </w:p>
    <w:p w14:paraId="1C81AAC6" w14:textId="77777777" w:rsidR="00B31338" w:rsidRPr="00280A45" w:rsidRDefault="00B31338" w:rsidP="00B31338">
      <w:pPr>
        <w:pStyle w:val="-TEKST"/>
      </w:pPr>
    </w:p>
    <w:p w14:paraId="3581321E" w14:textId="77777777" w:rsidR="00B31338" w:rsidRPr="00280A45" w:rsidRDefault="00B31338" w:rsidP="00B31338">
      <w:pPr>
        <w:pStyle w:val="-TEKST"/>
      </w:pPr>
    </w:p>
    <w:p w14:paraId="386C679D" w14:textId="77777777" w:rsidR="00B31338" w:rsidRPr="00280A45" w:rsidRDefault="00B31338" w:rsidP="00B31338">
      <w:pPr>
        <w:pStyle w:val="-TEKST"/>
      </w:pPr>
    </w:p>
    <w:p w14:paraId="31CFCD26" w14:textId="77777777" w:rsidR="00B31338" w:rsidRPr="00280A45" w:rsidRDefault="00B31338" w:rsidP="00B31338">
      <w:pPr>
        <w:pStyle w:val="-TEKST"/>
      </w:pPr>
    </w:p>
    <w:p w14:paraId="0BFDFFDA" w14:textId="77777777" w:rsidR="00B31338" w:rsidRPr="00280A45" w:rsidRDefault="00B31338" w:rsidP="00B31338">
      <w:pPr>
        <w:pStyle w:val="-TEKST"/>
      </w:pPr>
    </w:p>
    <w:p w14:paraId="2A4D07E4" w14:textId="77777777" w:rsidR="00B31338" w:rsidRPr="00280A45" w:rsidRDefault="00B31338" w:rsidP="00B31338">
      <w:pPr>
        <w:pStyle w:val="-TEKST"/>
      </w:pPr>
    </w:p>
    <w:p w14:paraId="68348A6C" w14:textId="77777777" w:rsidR="00D45666" w:rsidRPr="00280A45" w:rsidRDefault="00D45666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42AF2DD9" w14:textId="0E3BD1D5" w:rsidR="00D41A19" w:rsidRPr="00280A45" w:rsidRDefault="003338E3">
      <w:pPr>
        <w:pStyle w:val="1-NASLOV"/>
        <w:numPr>
          <w:ilvl w:val="0"/>
          <w:numId w:val="77"/>
        </w:numPr>
        <w:jc w:val="both"/>
      </w:pPr>
      <w:bookmarkStart w:id="178" w:name="_Toc150638120"/>
      <w:bookmarkStart w:id="179" w:name="_Toc152597513"/>
      <w:bookmarkStart w:id="180" w:name="_Toc152597545"/>
      <w:bookmarkStart w:id="181" w:name="_Toc152597588"/>
      <w:bookmarkStart w:id="182" w:name="_Toc153437117"/>
      <w:r w:rsidRPr="00280A45">
        <w:lastRenderedPageBreak/>
        <w:t>Izrada proračuna</w:t>
      </w:r>
      <w:bookmarkEnd w:id="178"/>
      <w:bookmarkEnd w:id="179"/>
      <w:bookmarkEnd w:id="180"/>
      <w:bookmarkEnd w:id="181"/>
      <w:bookmarkEnd w:id="182"/>
    </w:p>
    <w:p w14:paraId="557EA4CA" w14:textId="77777777" w:rsidR="001F69D9" w:rsidRPr="00280A45" w:rsidRDefault="001F69D9" w:rsidP="001F69D9">
      <w:pPr>
        <w:pStyle w:val="TSnormal"/>
        <w:shd w:val="clear" w:color="auto" w:fill="DEEAF6"/>
        <w:rPr>
          <w:sz w:val="24"/>
          <w:szCs w:val="22"/>
        </w:rPr>
      </w:pPr>
      <w:r w:rsidRPr="00280A45">
        <w:rPr>
          <w:sz w:val="22"/>
        </w:rPr>
        <w:t>Po završetku ovog poglavlja polaznik će moći:</w:t>
      </w:r>
    </w:p>
    <w:p w14:paraId="7684B3BE" w14:textId="77777777" w:rsidR="001F69D9" w:rsidRPr="00F4163E" w:rsidRDefault="0096586B" w:rsidP="001F69D9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F4163E">
        <w:rPr>
          <w:rFonts w:ascii="Arial" w:hAnsi="Arial" w:cs="Arial"/>
          <w:iCs/>
          <w:sz w:val="22"/>
        </w:rPr>
        <w:t>izraditi</w:t>
      </w:r>
      <w:r w:rsidR="001F69D9" w:rsidRPr="00F4163E">
        <w:rPr>
          <w:rFonts w:ascii="Arial" w:hAnsi="Arial" w:cs="Arial"/>
          <w:iCs/>
          <w:sz w:val="22"/>
        </w:rPr>
        <w:t xml:space="preserve"> formul</w:t>
      </w:r>
      <w:r w:rsidRPr="00F4163E">
        <w:rPr>
          <w:rFonts w:ascii="Arial" w:hAnsi="Arial" w:cs="Arial"/>
          <w:iCs/>
          <w:sz w:val="22"/>
        </w:rPr>
        <w:t>e</w:t>
      </w:r>
      <w:r w:rsidR="001F69D9" w:rsidRPr="00F4163E">
        <w:rPr>
          <w:rFonts w:ascii="Arial" w:hAnsi="Arial" w:cs="Arial"/>
          <w:iCs/>
          <w:sz w:val="22"/>
        </w:rPr>
        <w:t xml:space="preserve"> </w:t>
      </w:r>
      <w:r w:rsidRPr="00F4163E">
        <w:rPr>
          <w:rFonts w:ascii="Arial" w:hAnsi="Arial" w:cs="Arial"/>
          <w:iCs/>
          <w:sz w:val="22"/>
        </w:rPr>
        <w:t xml:space="preserve">s operatorima i ugradnjom </w:t>
      </w:r>
      <w:r w:rsidR="001F69D9" w:rsidRPr="00F4163E">
        <w:rPr>
          <w:rFonts w:ascii="Arial" w:hAnsi="Arial" w:cs="Arial"/>
          <w:iCs/>
          <w:sz w:val="22"/>
        </w:rPr>
        <w:t>funkcij</w:t>
      </w:r>
      <w:r w:rsidRPr="00F4163E">
        <w:rPr>
          <w:rFonts w:ascii="Arial" w:hAnsi="Arial" w:cs="Arial"/>
          <w:iCs/>
          <w:sz w:val="22"/>
        </w:rPr>
        <w:t>a</w:t>
      </w:r>
    </w:p>
    <w:p w14:paraId="34CA3EF0" w14:textId="77777777" w:rsidR="001F69D9" w:rsidRPr="00F4163E" w:rsidRDefault="001F69D9" w:rsidP="001F69D9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F4163E">
        <w:rPr>
          <w:rFonts w:ascii="Arial" w:hAnsi="Arial" w:cs="Arial"/>
          <w:iCs/>
          <w:sz w:val="22"/>
        </w:rPr>
        <w:t>adresirati ćelije i razlikovati vrste adresa</w:t>
      </w:r>
    </w:p>
    <w:p w14:paraId="4DDD5501" w14:textId="2F9DB138" w:rsidR="001F69D9" w:rsidRPr="00F4163E" w:rsidRDefault="0096586B" w:rsidP="001F69D9">
      <w:pPr>
        <w:pStyle w:val="TStocke1"/>
        <w:shd w:val="clear" w:color="auto" w:fill="DEEAF6"/>
        <w:rPr>
          <w:rFonts w:ascii="Arial" w:hAnsi="Arial" w:cs="Arial"/>
          <w:iCs/>
          <w:sz w:val="22"/>
        </w:rPr>
      </w:pPr>
      <w:r w:rsidRPr="00F4163E">
        <w:rPr>
          <w:rFonts w:ascii="Arial" w:hAnsi="Arial" w:cs="Arial"/>
          <w:iCs/>
          <w:sz w:val="22"/>
        </w:rPr>
        <w:t>rabiti</w:t>
      </w:r>
      <w:r w:rsidR="001F69D9" w:rsidRPr="00F4163E">
        <w:rPr>
          <w:rFonts w:ascii="Arial" w:hAnsi="Arial" w:cs="Arial"/>
          <w:iCs/>
          <w:sz w:val="22"/>
        </w:rPr>
        <w:t xml:space="preserve"> funkcije SUM, AVERAGE, MIN, MAX, COUNT, COUNTA </w:t>
      </w:r>
      <w:r w:rsidR="00047D10" w:rsidRPr="00F4163E">
        <w:rPr>
          <w:rFonts w:ascii="Arial" w:hAnsi="Arial" w:cs="Arial"/>
          <w:iCs/>
          <w:sz w:val="22"/>
        </w:rPr>
        <w:t>i</w:t>
      </w:r>
      <w:r w:rsidR="00D45666" w:rsidRPr="00F4163E">
        <w:rPr>
          <w:rFonts w:ascii="Arial" w:hAnsi="Arial" w:cs="Arial"/>
          <w:iCs/>
          <w:sz w:val="22"/>
        </w:rPr>
        <w:t xml:space="preserve"> </w:t>
      </w:r>
      <w:r w:rsidR="001F69D9" w:rsidRPr="00F4163E">
        <w:rPr>
          <w:rFonts w:ascii="Arial" w:hAnsi="Arial" w:cs="Arial"/>
          <w:iCs/>
          <w:sz w:val="22"/>
        </w:rPr>
        <w:t>ROUND</w:t>
      </w:r>
      <w:r w:rsidR="00CF0EFC" w:rsidRPr="00F4163E">
        <w:rPr>
          <w:rFonts w:ascii="Arial" w:hAnsi="Arial" w:cs="Arial"/>
          <w:iCs/>
          <w:sz w:val="22"/>
        </w:rPr>
        <w:t>.</w:t>
      </w:r>
    </w:p>
    <w:p w14:paraId="3F12DCB5" w14:textId="27ED8A22" w:rsidR="001F69D9" w:rsidRPr="00280A45" w:rsidRDefault="001F69D9" w:rsidP="001C04F4">
      <w:pPr>
        <w:pStyle w:val="-TEKST"/>
        <w:ind w:right="-10"/>
        <w:jc w:val="left"/>
      </w:pPr>
    </w:p>
    <w:p w14:paraId="51A9E152" w14:textId="062D52A3" w:rsidR="00BD4DC4" w:rsidRPr="00280A45" w:rsidRDefault="00BD4DC4" w:rsidP="001C04F4">
      <w:pPr>
        <w:pStyle w:val="-TEKST"/>
        <w:ind w:right="-10"/>
        <w:jc w:val="left"/>
      </w:pPr>
      <w:r w:rsidRPr="00280A45">
        <w:t xml:space="preserve">Formule su </w:t>
      </w:r>
      <w:r w:rsidR="00650E83" w:rsidRPr="00280A45">
        <w:t>temelj</w:t>
      </w:r>
      <w:r w:rsidRPr="00280A45">
        <w:t xml:space="preserve"> proračunskih tablica. </w:t>
      </w:r>
      <w:r w:rsidR="001C04F4" w:rsidRPr="00280A45">
        <w:t xml:space="preserve">Program </w:t>
      </w:r>
      <w:r w:rsidRPr="00F4163E">
        <w:t>Excel</w:t>
      </w:r>
      <w:r w:rsidRPr="00280A45">
        <w:t xml:space="preserve"> nudi </w:t>
      </w:r>
      <w:r w:rsidR="00163799" w:rsidRPr="00280A45">
        <w:t>razne</w:t>
      </w:r>
      <w:r w:rsidRPr="00280A45">
        <w:t xml:space="preserve"> mogućnosti za izradu jednostavnih i složenih </w:t>
      </w:r>
      <w:r w:rsidR="00650E83" w:rsidRPr="00280A45">
        <w:t xml:space="preserve">izračuna pomoću </w:t>
      </w:r>
      <w:r w:rsidRPr="00280A45">
        <w:t xml:space="preserve">formula. Poznavanjem pravila za unos podataka u ćelije </w:t>
      </w:r>
      <w:r w:rsidR="00CB4406" w:rsidRPr="00280A45">
        <w:t>te</w:t>
      </w:r>
      <w:r w:rsidRPr="00280A45">
        <w:t xml:space="preserve"> </w:t>
      </w:r>
      <w:r w:rsidR="00163799" w:rsidRPr="00280A45">
        <w:t>uporabom</w:t>
      </w:r>
      <w:r w:rsidRPr="00280A45">
        <w:t xml:space="preserve"> matematičkih operatora </w:t>
      </w:r>
      <w:r w:rsidR="0051007B" w:rsidRPr="00280A45">
        <w:t xml:space="preserve">i funkcija </w:t>
      </w:r>
      <w:r w:rsidRPr="00280A45">
        <w:t>radni list postaje moć</w:t>
      </w:r>
      <w:r w:rsidR="00163799" w:rsidRPr="00280A45">
        <w:t>a</w:t>
      </w:r>
      <w:r w:rsidRPr="00280A45">
        <w:t>n kalkulator.</w:t>
      </w:r>
    </w:p>
    <w:p w14:paraId="7D35F142" w14:textId="77777777" w:rsidR="0089419B" w:rsidRPr="00280A45" w:rsidRDefault="00BE6927" w:rsidP="00EE16B7">
      <w:pPr>
        <w:pStyle w:val="-TEKST"/>
        <w:ind w:right="-10"/>
        <w:jc w:val="left"/>
      </w:pPr>
      <w:r w:rsidRPr="00280A45">
        <w:t xml:space="preserve">Formule </w:t>
      </w:r>
      <w:r w:rsidR="00021895" w:rsidRPr="00280A45">
        <w:t>omoguć</w:t>
      </w:r>
      <w:r w:rsidR="00163799" w:rsidRPr="00280A45">
        <w:t>avaju</w:t>
      </w:r>
      <w:r w:rsidRPr="00280A45">
        <w:t xml:space="preserve"> izračune s vrijednostima </w:t>
      </w:r>
      <w:r w:rsidR="00630D09" w:rsidRPr="00280A45">
        <w:t>zapisanim</w:t>
      </w:r>
      <w:r w:rsidR="001C04F4" w:rsidRPr="00280A45">
        <w:t>a</w:t>
      </w:r>
      <w:r w:rsidR="00630D09" w:rsidRPr="00280A45">
        <w:t xml:space="preserve"> u tablice</w:t>
      </w:r>
      <w:r w:rsidRPr="00280A45">
        <w:t xml:space="preserve">. </w:t>
      </w:r>
      <w:r w:rsidR="00D41A19" w:rsidRPr="00280A45">
        <w:t>Pomoću formul</w:t>
      </w:r>
      <w:r w:rsidR="00097163" w:rsidRPr="00280A45">
        <w:t>a</w:t>
      </w:r>
      <w:r w:rsidR="00D41A19" w:rsidRPr="00280A45">
        <w:t xml:space="preserve"> </w:t>
      </w:r>
      <w:r w:rsidR="00BD4DC4" w:rsidRPr="00280A45">
        <w:t>dobivaju</w:t>
      </w:r>
      <w:r w:rsidR="00021895" w:rsidRPr="00280A45">
        <w:t xml:space="preserve"> </w:t>
      </w:r>
      <w:r w:rsidR="00163799" w:rsidRPr="00280A45">
        <w:t xml:space="preserve">se </w:t>
      </w:r>
      <w:r w:rsidR="00021895" w:rsidRPr="00280A45">
        <w:t>rezultati</w:t>
      </w:r>
      <w:r w:rsidR="00D41A19" w:rsidRPr="00280A45">
        <w:t xml:space="preserve"> različit</w:t>
      </w:r>
      <w:r w:rsidR="00021895" w:rsidRPr="00280A45">
        <w:t>ih</w:t>
      </w:r>
      <w:r w:rsidR="00D41A19" w:rsidRPr="00280A45">
        <w:t xml:space="preserve"> operacij</w:t>
      </w:r>
      <w:r w:rsidR="00021895" w:rsidRPr="00280A45">
        <w:t>a</w:t>
      </w:r>
      <w:r w:rsidR="00D41A19" w:rsidRPr="00280A45">
        <w:t xml:space="preserve">, od zbrajanja, množenja, brojenja do složenih financijskih ili statističkih operacija. </w:t>
      </w:r>
    </w:p>
    <w:p w14:paraId="19757574" w14:textId="77777777" w:rsidR="00D41A19" w:rsidRPr="00280A45" w:rsidRDefault="00D41A19" w:rsidP="00EE16B7">
      <w:pPr>
        <w:pStyle w:val="-TEKST"/>
        <w:ind w:right="-10"/>
        <w:jc w:val="left"/>
      </w:pPr>
      <w:r w:rsidRPr="00280A45">
        <w:t xml:space="preserve">Formula može sadržavati nekoliko </w:t>
      </w:r>
      <w:r w:rsidR="00921CC2" w:rsidRPr="00280A45">
        <w:t>vrsta</w:t>
      </w:r>
      <w:r w:rsidRPr="00280A45">
        <w:t xml:space="preserve"> elemenata</w:t>
      </w:r>
      <w:r w:rsidR="00386846" w:rsidRPr="00280A45">
        <w:t xml:space="preserve"> koji čine argumente formule</w:t>
      </w:r>
      <w:r w:rsidRPr="00280A45">
        <w:t xml:space="preserve">: </w:t>
      </w:r>
      <w:r w:rsidR="00CB66AF" w:rsidRPr="00280A45">
        <w:t>vrijednosti (broj, tekst, logičke vrijednosti), ad</w:t>
      </w:r>
      <w:r w:rsidRPr="00280A45">
        <w:t xml:space="preserve">rese </w:t>
      </w:r>
      <w:r w:rsidR="00921CC2" w:rsidRPr="00280A45">
        <w:t xml:space="preserve">ili nazive </w:t>
      </w:r>
      <w:r w:rsidRPr="00280A45">
        <w:t>ćelija</w:t>
      </w:r>
      <w:r w:rsidR="00921CC2" w:rsidRPr="00280A45">
        <w:t>,</w:t>
      </w:r>
      <w:r w:rsidR="00CB66AF" w:rsidRPr="00280A45">
        <w:t xml:space="preserve"> operatore, funkcije</w:t>
      </w:r>
      <w:r w:rsidRPr="00280A45">
        <w:t>.</w:t>
      </w:r>
    </w:p>
    <w:p w14:paraId="4A279C03" w14:textId="7803D145" w:rsidR="009D22AD" w:rsidRPr="00280A45" w:rsidRDefault="00097163" w:rsidP="00EE16B7">
      <w:pPr>
        <w:pStyle w:val="-TEKST"/>
        <w:ind w:right="-10"/>
        <w:jc w:val="left"/>
      </w:pPr>
      <w:r w:rsidRPr="00280A45">
        <w:t>K</w:t>
      </w:r>
      <w:r w:rsidR="00630D09" w:rsidRPr="00280A45">
        <w:t>ao i podaci,</w:t>
      </w:r>
      <w:r w:rsidR="00D41A19" w:rsidRPr="00280A45">
        <w:t xml:space="preserve"> </w:t>
      </w:r>
      <w:r w:rsidRPr="00280A45">
        <w:t xml:space="preserve">formule se </w:t>
      </w:r>
      <w:r w:rsidR="00D41A19" w:rsidRPr="00280A45">
        <w:t>mogu uređivati, premještati</w:t>
      </w:r>
      <w:r w:rsidR="00230B46" w:rsidRPr="00280A45">
        <w:t>,</w:t>
      </w:r>
      <w:r w:rsidR="00D41A19" w:rsidRPr="00280A45">
        <w:t xml:space="preserve"> kopirati</w:t>
      </w:r>
      <w:r w:rsidR="00230B46" w:rsidRPr="00280A45">
        <w:t xml:space="preserve"> i brisati</w:t>
      </w:r>
      <w:r w:rsidR="00D41A19" w:rsidRPr="00280A45">
        <w:t xml:space="preserve">. </w:t>
      </w:r>
    </w:p>
    <w:p w14:paraId="6C98F3C2" w14:textId="03DFBBC1" w:rsidR="00D41A19" w:rsidRPr="00280A45" w:rsidRDefault="002A23FF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183" w:name="_Toc150638121"/>
      <w:bookmarkStart w:id="184" w:name="_Toc152597514"/>
      <w:bookmarkStart w:id="185" w:name="_Toc152597589"/>
      <w:bookmarkStart w:id="186" w:name="_Toc153437118"/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7E949D6" wp14:editId="42A2AB6E">
                <wp:simplePos x="0" y="0"/>
                <wp:positionH relativeFrom="column">
                  <wp:posOffset>4988947</wp:posOffset>
                </wp:positionH>
                <wp:positionV relativeFrom="paragraph">
                  <wp:posOffset>586409</wp:posOffset>
                </wp:positionV>
                <wp:extent cx="1619885" cy="1804946"/>
                <wp:effectExtent l="0" t="0" r="18415" b="24130"/>
                <wp:wrapNone/>
                <wp:docPr id="988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80494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91A3B0" w14:textId="77777777" w:rsidR="004759B7" w:rsidRPr="00C20C3A" w:rsidRDefault="004759B7" w:rsidP="00C20C3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041519C" w14:textId="77777777" w:rsidR="004759B7" w:rsidRPr="00C20C3A" w:rsidRDefault="004759B7" w:rsidP="00C20C3A">
                            <w:pPr>
                              <w:spacing w:before="1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Znak jednakosti programu </w:t>
                            </w:r>
                            <w:r w:rsidRPr="00F4163E">
                              <w:rPr>
                                <w:rFonts w:cs="Arial"/>
                                <w:sz w:val="18"/>
                                <w:szCs w:val="18"/>
                              </w:rPr>
                              <w:t>Excel</w:t>
                            </w: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govori da sljedeći znakovi izrađuju formulu.</w:t>
                            </w:r>
                          </w:p>
                          <w:p w14:paraId="54E489C3" w14:textId="77777777" w:rsidR="004759B7" w:rsidRPr="00C20C3A" w:rsidRDefault="004759B7" w:rsidP="00C20C3A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se znak jednakosti ispusti, </w:t>
                            </w:r>
                            <w:r w:rsidRPr="00F4163E">
                              <w:rPr>
                                <w:rFonts w:cs="Arial"/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 w:rsidRPr="00C20C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interpretira znakove kao tekst ili kao broj (ako su unesene kao ispravne brojčane vrijednosti).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949D6" id="Rectangle 560" o:spid="_x0000_s1072" style="position:absolute;left:0;text-align:left;margin-left:392.85pt;margin-top:46.15pt;width:127.55pt;height:142.1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" filled="f" fillcolor="#ddd" strokeweight=".25pt">
                <v:fill opacity="32896f"/>
                <v:textbox inset=",2.5mm">
                  <w:txbxContent>
                    <w:p w14:paraId="2A91A3B0" w14:textId="77777777" w:rsidR="004759B7" w:rsidRPr="00C20C3A" w:rsidRDefault="004759B7" w:rsidP="00C20C3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C20C3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041519C" w14:textId="77777777" w:rsidR="004759B7" w:rsidRPr="00C20C3A" w:rsidRDefault="004759B7" w:rsidP="00C20C3A">
                      <w:pPr>
                        <w:spacing w:before="12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Znak jednakosti programu </w:t>
                      </w:r>
                      <w:r w:rsidRPr="00F4163E">
                        <w:rPr>
                          <w:rFonts w:cs="Arial"/>
                          <w:sz w:val="18"/>
                          <w:szCs w:val="18"/>
                        </w:rPr>
                        <w:t>Excel</w:t>
                      </w: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 govori da sljedeći znakovi izrađuju formulu.</w:t>
                      </w:r>
                    </w:p>
                    <w:p w14:paraId="54E489C3" w14:textId="77777777" w:rsidR="004759B7" w:rsidRPr="00C20C3A" w:rsidRDefault="004759B7" w:rsidP="00C20C3A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Ako se znak jednakosti ispusti, </w:t>
                      </w:r>
                      <w:r w:rsidRPr="00F4163E">
                        <w:rPr>
                          <w:rFonts w:cs="Arial"/>
                          <w:iCs/>
                          <w:sz w:val="18"/>
                          <w:szCs w:val="18"/>
                        </w:rPr>
                        <w:t>Excel</w:t>
                      </w:r>
                      <w:r w:rsidRPr="00C20C3A">
                        <w:rPr>
                          <w:rFonts w:cs="Arial"/>
                          <w:sz w:val="18"/>
                          <w:szCs w:val="18"/>
                        </w:rPr>
                        <w:t xml:space="preserve"> interpretira znakove kao tekst ili kao broj (ako su unesene kao ispravne brojčane vrijednosti).</w:t>
                      </w:r>
                    </w:p>
                  </w:txbxContent>
                </v:textbox>
              </v:rect>
            </w:pict>
          </mc:Fallback>
        </mc:AlternateContent>
      </w:r>
      <w:r w:rsidR="00EE017E" w:rsidRPr="00280A45">
        <w:rPr>
          <w:i w:val="0"/>
          <w:lang w:eastAsia="en-US"/>
        </w:rPr>
        <w:t>Formule</w:t>
      </w:r>
      <w:bookmarkEnd w:id="183"/>
      <w:bookmarkEnd w:id="184"/>
      <w:bookmarkEnd w:id="185"/>
      <w:bookmarkEnd w:id="186"/>
    </w:p>
    <w:p w14:paraId="42CC3D0E" w14:textId="35471AE6" w:rsidR="001D6AA3" w:rsidRPr="00280A45" w:rsidRDefault="001D6AA3" w:rsidP="00EE16B7">
      <w:pPr>
        <w:pStyle w:val="-TEKST"/>
        <w:ind w:right="-10"/>
        <w:jc w:val="left"/>
      </w:pPr>
      <w:r w:rsidRPr="00280A45">
        <w:t xml:space="preserve">Formula </w:t>
      </w:r>
      <w:r w:rsidRPr="00280A45">
        <w:rPr>
          <w:b/>
        </w:rPr>
        <w:t>uvijek</w:t>
      </w:r>
      <w:r w:rsidRPr="00280A45">
        <w:t xml:space="preserve"> počinje znakom </w:t>
      </w:r>
      <w:r w:rsidRPr="00280A45">
        <w:rPr>
          <w:b/>
        </w:rPr>
        <w:t>jednakosti</w:t>
      </w:r>
      <w:r w:rsidRPr="00280A45">
        <w:t xml:space="preserve"> (=). Argumenti se odvajaju znakom točka-zarez (;), a rasponi ćelija dvotočkom (:). </w:t>
      </w:r>
    </w:p>
    <w:p w14:paraId="683F4A20" w14:textId="5ED90534" w:rsidR="00D41A19" w:rsidRPr="00280A45" w:rsidRDefault="00F0759F" w:rsidP="00EE16B7">
      <w:pPr>
        <w:pStyle w:val="-TEKST"/>
        <w:ind w:right="-10"/>
        <w:jc w:val="left"/>
      </w:pPr>
      <w:r w:rsidRPr="00280A45">
        <w:t>Za izvođenje osnovnih matematičkih operacija</w:t>
      </w:r>
      <w:r w:rsidR="00113EA9">
        <w:t>,</w:t>
      </w:r>
      <w:r w:rsidRPr="00280A45">
        <w:t xml:space="preserve"> kao što su zbrajanje, oduzimanje</w:t>
      </w:r>
      <w:r w:rsidR="000E7BAA" w:rsidRPr="00280A45">
        <w:t>, dijeljenje</w:t>
      </w:r>
      <w:r w:rsidRPr="00280A45">
        <w:t xml:space="preserve"> ili množenje, kombiniranje brojeva i dobivanje brojčanih rezultata, </w:t>
      </w:r>
      <w:r w:rsidR="00163799" w:rsidRPr="00280A45">
        <w:t xml:space="preserve">rabe se </w:t>
      </w:r>
      <w:r w:rsidR="0089419B" w:rsidRPr="00280A45">
        <w:t>matematički</w:t>
      </w:r>
      <w:r w:rsidRPr="00280A45">
        <w:t xml:space="preserve"> operatori</w:t>
      </w:r>
      <w:r w:rsidR="00D41A19" w:rsidRPr="00280A45">
        <w:t>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84"/>
        <w:gridCol w:w="1022"/>
        <w:gridCol w:w="3740"/>
      </w:tblGrid>
      <w:tr w:rsidR="00D41A19" w:rsidRPr="00280A45" w14:paraId="1310F236" w14:textId="77777777" w:rsidTr="0040744A">
        <w:trPr>
          <w:trHeight w:val="454"/>
        </w:trPr>
        <w:tc>
          <w:tcPr>
            <w:tcW w:w="1134" w:type="dxa"/>
            <w:shd w:val="clear" w:color="auto" w:fill="E0E0E0"/>
            <w:vAlign w:val="center"/>
          </w:tcPr>
          <w:p w14:paraId="5F0BA86E" w14:textId="77777777" w:rsidR="00D41A19" w:rsidRPr="00280A45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Operator</w:t>
            </w:r>
          </w:p>
        </w:tc>
        <w:tc>
          <w:tcPr>
            <w:tcW w:w="1484" w:type="dxa"/>
            <w:shd w:val="clear" w:color="auto" w:fill="E0E0E0"/>
            <w:vAlign w:val="center"/>
          </w:tcPr>
          <w:p w14:paraId="5D4978FF" w14:textId="77777777" w:rsidR="00D41A19" w:rsidRPr="00280A45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Operacija</w:t>
            </w:r>
          </w:p>
        </w:tc>
        <w:tc>
          <w:tcPr>
            <w:tcW w:w="1022" w:type="dxa"/>
            <w:shd w:val="clear" w:color="auto" w:fill="E0E0E0"/>
            <w:vAlign w:val="center"/>
          </w:tcPr>
          <w:p w14:paraId="66B3C432" w14:textId="77777777" w:rsidR="00D41A19" w:rsidRPr="00280A45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Primjer</w:t>
            </w:r>
          </w:p>
        </w:tc>
        <w:tc>
          <w:tcPr>
            <w:tcW w:w="3740" w:type="dxa"/>
            <w:shd w:val="clear" w:color="auto" w:fill="E0E0E0"/>
            <w:vAlign w:val="center"/>
          </w:tcPr>
          <w:p w14:paraId="197AB225" w14:textId="77777777" w:rsidR="00D41A19" w:rsidRPr="00280A45" w:rsidRDefault="00D41A19" w:rsidP="002868D4">
            <w:pPr>
              <w:widowControl w:val="0"/>
              <w:jc w:val="both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Rezultat</w:t>
            </w:r>
          </w:p>
        </w:tc>
      </w:tr>
      <w:tr w:rsidR="00D41A19" w:rsidRPr="00280A45" w14:paraId="7B5292F6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0C28C103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+</w:t>
            </w:r>
          </w:p>
        </w:tc>
        <w:tc>
          <w:tcPr>
            <w:tcW w:w="1484" w:type="dxa"/>
            <w:vAlign w:val="center"/>
          </w:tcPr>
          <w:p w14:paraId="128136D5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Zbrajanje</w:t>
            </w:r>
          </w:p>
        </w:tc>
        <w:tc>
          <w:tcPr>
            <w:tcW w:w="1022" w:type="dxa"/>
            <w:vAlign w:val="center"/>
          </w:tcPr>
          <w:p w14:paraId="02213956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=A1+A2</w:t>
            </w:r>
          </w:p>
        </w:tc>
        <w:tc>
          <w:tcPr>
            <w:tcW w:w="3740" w:type="dxa"/>
            <w:vAlign w:val="center"/>
          </w:tcPr>
          <w:p w14:paraId="4FA1554F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Zbroj vrijednosti ćelija A1 i A2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280A45" w14:paraId="73F34743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29DCE15A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-</w:t>
            </w:r>
          </w:p>
        </w:tc>
        <w:tc>
          <w:tcPr>
            <w:tcW w:w="1484" w:type="dxa"/>
            <w:vAlign w:val="center"/>
          </w:tcPr>
          <w:p w14:paraId="19BE0873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Oduzimanje</w:t>
            </w:r>
          </w:p>
        </w:tc>
        <w:tc>
          <w:tcPr>
            <w:tcW w:w="1022" w:type="dxa"/>
            <w:vAlign w:val="center"/>
          </w:tcPr>
          <w:p w14:paraId="2A56D395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=A1-A2</w:t>
            </w:r>
          </w:p>
        </w:tc>
        <w:tc>
          <w:tcPr>
            <w:tcW w:w="3740" w:type="dxa"/>
            <w:vAlign w:val="center"/>
          </w:tcPr>
          <w:p w14:paraId="5FFFD09F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Razlika vrijednosti ćelija A1 i A2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280A45" w14:paraId="4E4EDB73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5701DDEF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*</w:t>
            </w:r>
          </w:p>
        </w:tc>
        <w:tc>
          <w:tcPr>
            <w:tcW w:w="1484" w:type="dxa"/>
            <w:vAlign w:val="center"/>
          </w:tcPr>
          <w:p w14:paraId="7DABF8C1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Množenje</w:t>
            </w:r>
          </w:p>
        </w:tc>
        <w:tc>
          <w:tcPr>
            <w:tcW w:w="1022" w:type="dxa"/>
            <w:vAlign w:val="center"/>
          </w:tcPr>
          <w:p w14:paraId="497309A3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=A1*A2</w:t>
            </w:r>
          </w:p>
        </w:tc>
        <w:tc>
          <w:tcPr>
            <w:tcW w:w="3740" w:type="dxa"/>
            <w:vAlign w:val="center"/>
          </w:tcPr>
          <w:p w14:paraId="5D458010" w14:textId="77777777" w:rsidR="00D41A19" w:rsidRPr="00280A45" w:rsidRDefault="00ED1C6E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Umnožak</w:t>
            </w:r>
            <w:r w:rsidR="00D41A19" w:rsidRPr="00280A45">
              <w:rPr>
                <w:rFonts w:cs="Arial"/>
                <w:sz w:val="22"/>
                <w:szCs w:val="22"/>
              </w:rPr>
              <w:t xml:space="preserve"> vrijednosti ćelija A1 i A2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280A45" w14:paraId="47B6FD0D" w14:textId="77777777" w:rsidTr="0040744A">
        <w:trPr>
          <w:trHeight w:val="454"/>
        </w:trPr>
        <w:tc>
          <w:tcPr>
            <w:tcW w:w="1134" w:type="dxa"/>
            <w:shd w:val="clear" w:color="auto" w:fill="auto"/>
            <w:vAlign w:val="center"/>
          </w:tcPr>
          <w:p w14:paraId="4245AB5C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/</w:t>
            </w:r>
          </w:p>
        </w:tc>
        <w:tc>
          <w:tcPr>
            <w:tcW w:w="1484" w:type="dxa"/>
            <w:vAlign w:val="center"/>
          </w:tcPr>
          <w:p w14:paraId="05CBC76F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Dijeljenje</w:t>
            </w:r>
          </w:p>
        </w:tc>
        <w:tc>
          <w:tcPr>
            <w:tcW w:w="1022" w:type="dxa"/>
            <w:vAlign w:val="center"/>
          </w:tcPr>
          <w:p w14:paraId="75AEAD16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=A1/A2</w:t>
            </w:r>
          </w:p>
        </w:tc>
        <w:tc>
          <w:tcPr>
            <w:tcW w:w="3740" w:type="dxa"/>
            <w:vAlign w:val="center"/>
          </w:tcPr>
          <w:p w14:paraId="493314EF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Količnik vrijednosti ćelija A1 i A2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  <w:tr w:rsidR="00D41A19" w:rsidRPr="00280A45" w14:paraId="4739EE6D" w14:textId="77777777" w:rsidTr="00634BCF">
        <w:trPr>
          <w:trHeight w:val="608"/>
        </w:trPr>
        <w:tc>
          <w:tcPr>
            <w:tcW w:w="1134" w:type="dxa"/>
            <w:shd w:val="clear" w:color="auto" w:fill="auto"/>
            <w:vAlign w:val="center"/>
          </w:tcPr>
          <w:p w14:paraId="5216A899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^</w:t>
            </w:r>
          </w:p>
        </w:tc>
        <w:tc>
          <w:tcPr>
            <w:tcW w:w="1484" w:type="dxa"/>
            <w:vAlign w:val="center"/>
          </w:tcPr>
          <w:p w14:paraId="4A4EDD5B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Potenciranje</w:t>
            </w:r>
          </w:p>
        </w:tc>
        <w:tc>
          <w:tcPr>
            <w:tcW w:w="1022" w:type="dxa"/>
            <w:vAlign w:val="center"/>
          </w:tcPr>
          <w:p w14:paraId="4E8EDBDA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=A1^3</w:t>
            </w:r>
          </w:p>
        </w:tc>
        <w:tc>
          <w:tcPr>
            <w:tcW w:w="3740" w:type="dxa"/>
            <w:vAlign w:val="center"/>
          </w:tcPr>
          <w:p w14:paraId="59951455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Vrijednost ćelije A1 na treću potenciju</w:t>
            </w:r>
            <w:r w:rsidR="006C6989" w:rsidRPr="00280A45">
              <w:rPr>
                <w:rFonts w:cs="Arial"/>
                <w:sz w:val="22"/>
                <w:szCs w:val="22"/>
              </w:rPr>
              <w:t>.</w:t>
            </w:r>
          </w:p>
        </w:tc>
      </w:tr>
    </w:tbl>
    <w:p w14:paraId="147C9482" w14:textId="77777777" w:rsidR="00C15055" w:rsidRPr="00280A45" w:rsidRDefault="00C15055" w:rsidP="003365EB">
      <w:pPr>
        <w:pStyle w:val="-TEKST"/>
      </w:pPr>
    </w:p>
    <w:p w14:paraId="0A59E897" w14:textId="32A9C564" w:rsidR="00D41A19" w:rsidRPr="00280A45" w:rsidRDefault="00D41A19" w:rsidP="001C04F4">
      <w:pPr>
        <w:pStyle w:val="-TEKST"/>
        <w:ind w:right="-10"/>
        <w:jc w:val="left"/>
      </w:pPr>
      <w:r w:rsidRPr="00280A45">
        <w:t xml:space="preserve">Operatori </w:t>
      </w:r>
      <w:r w:rsidR="00234467" w:rsidRPr="00280A45">
        <w:t xml:space="preserve">uspoređivanja </w:t>
      </w:r>
      <w:r w:rsidR="001C04F4" w:rsidRPr="00280A45">
        <w:t>su</w:t>
      </w:r>
      <w:r w:rsidR="00F4163E">
        <w:t>:</w:t>
      </w:r>
      <w:r w:rsidR="001C04F4" w:rsidRPr="00280A45">
        <w:t xml:space="preserve"> </w:t>
      </w:r>
      <w:r w:rsidRPr="00280A45">
        <w:t xml:space="preserve">=, </w:t>
      </w:r>
      <w:r w:rsidR="00B24BA4" w:rsidRPr="00280A45">
        <w:t>&gt;</w:t>
      </w:r>
      <w:r w:rsidRPr="00280A45">
        <w:t xml:space="preserve">, </w:t>
      </w:r>
      <w:r w:rsidR="00B24BA4" w:rsidRPr="00280A45">
        <w:t>&lt;</w:t>
      </w:r>
      <w:r w:rsidRPr="00280A45">
        <w:t xml:space="preserve">, </w:t>
      </w:r>
      <w:r w:rsidR="00B24BA4" w:rsidRPr="00280A45">
        <w:t>&gt;</w:t>
      </w:r>
      <w:r w:rsidRPr="00280A45">
        <w:t xml:space="preserve">=, </w:t>
      </w:r>
      <w:r w:rsidR="00B24BA4" w:rsidRPr="00280A45">
        <w:t>&lt;</w:t>
      </w:r>
      <w:r w:rsidRPr="00280A45">
        <w:t xml:space="preserve">=, </w:t>
      </w:r>
      <w:r w:rsidR="00B24BA4" w:rsidRPr="00280A45">
        <w:t>&lt;&gt;</w:t>
      </w:r>
      <w:r w:rsidR="00EE2287" w:rsidRPr="00280A45">
        <w:t>, a operator spajanja ili povezivanja dva</w:t>
      </w:r>
      <w:r w:rsidR="00163799" w:rsidRPr="00280A45">
        <w:t>ju</w:t>
      </w:r>
      <w:r w:rsidR="00EE2287" w:rsidRPr="00280A45">
        <w:t xml:space="preserve"> niz</w:t>
      </w:r>
      <w:r w:rsidR="00163799" w:rsidRPr="00280A45">
        <w:t>ova</w:t>
      </w:r>
      <w:r w:rsidR="00EE2287" w:rsidRPr="00280A45">
        <w:t xml:space="preserve"> znakova </w:t>
      </w:r>
      <w:r w:rsidR="00234467" w:rsidRPr="00280A45">
        <w:t xml:space="preserve">je </w:t>
      </w:r>
      <w:r w:rsidR="00EE2287" w:rsidRPr="00280A45">
        <w:t>&amp;</w:t>
      </w:r>
      <w:r w:rsidR="0089419B" w:rsidRPr="00280A45">
        <w:t xml:space="preserve"> (</w:t>
      </w:r>
      <w:r w:rsidR="0089419B" w:rsidRPr="00280A45">
        <w:rPr>
          <w:i/>
        </w:rPr>
        <w:t>and</w:t>
      </w:r>
      <w:r w:rsidR="0089419B" w:rsidRPr="00280A45">
        <w:t>)</w:t>
      </w:r>
      <w:r w:rsidRPr="00280A45">
        <w:t>.</w:t>
      </w:r>
    </w:p>
    <w:p w14:paraId="363CA686" w14:textId="77777777" w:rsidR="0089419B" w:rsidRPr="00280A45" w:rsidRDefault="0089419B" w:rsidP="00EE16B7">
      <w:pPr>
        <w:pStyle w:val="-TEKST"/>
        <w:ind w:right="-10"/>
        <w:jc w:val="left"/>
      </w:pPr>
      <w:r w:rsidRPr="00280A45">
        <w:t xml:space="preserve">Rezultat formule nakon </w:t>
      </w:r>
      <w:r w:rsidR="00163799" w:rsidRPr="00280A45">
        <w:t>uporabe</w:t>
      </w:r>
      <w:r w:rsidRPr="00280A45">
        <w:t xml:space="preserve"> matematičkih operatora je nova brojčana vrijednost, nakon </w:t>
      </w:r>
      <w:r w:rsidR="00163799" w:rsidRPr="00280A45">
        <w:t xml:space="preserve">uporabe </w:t>
      </w:r>
      <w:r w:rsidRPr="00280A45">
        <w:t xml:space="preserve">operatora uspoređivanja je logička vrijednost FALSE ili TRUE, a nakon </w:t>
      </w:r>
      <w:r w:rsidR="00163799" w:rsidRPr="00280A45">
        <w:t xml:space="preserve">uporabe </w:t>
      </w:r>
      <w:r w:rsidRPr="00280A45">
        <w:t>operatora spajanja dobiva se spojeni niz vrijednosti.</w:t>
      </w:r>
    </w:p>
    <w:p w14:paraId="4FCD28F6" w14:textId="77777777" w:rsidR="00EE2287" w:rsidRPr="00280A45" w:rsidRDefault="00EE2287" w:rsidP="00EE16B7">
      <w:pPr>
        <w:pStyle w:val="-TEKST"/>
        <w:ind w:right="-10"/>
        <w:jc w:val="left"/>
      </w:pPr>
      <w:r w:rsidRPr="00280A45">
        <w:lastRenderedPageBreak/>
        <w:t>Formula se izračunava s</w:t>
      </w:r>
      <w:r w:rsidR="00561B2F" w:rsidRPr="00280A45">
        <w:t xml:space="preserve"> </w:t>
      </w:r>
      <w:r w:rsidRPr="00280A45">
        <w:t>lijeva na desno prema određenom</w:t>
      </w:r>
      <w:r w:rsidR="001C04F4" w:rsidRPr="00280A45">
        <w:t>e</w:t>
      </w:r>
      <w:r w:rsidRPr="00280A45">
        <w:t xml:space="preserve"> redoslijedu za svaki operator u formuli.</w:t>
      </w:r>
      <w:r w:rsidR="00561B2F" w:rsidRPr="00280A45">
        <w:t xml:space="preserve"> Ako se u formuli kombinira više operatora, operacije se izvode </w:t>
      </w:r>
      <w:r w:rsidR="00163799" w:rsidRPr="00280A45">
        <w:t>ovim</w:t>
      </w:r>
      <w:r w:rsidR="00561B2F" w:rsidRPr="00280A45">
        <w:t xml:space="preserve"> redoslijedom: </w:t>
      </w:r>
      <w:r w:rsidR="00914FC1" w:rsidRPr="00280A45">
        <w:t>potenciranje, množenje ili dijeljenje, zbrajanje ili oduzimanje</w:t>
      </w:r>
      <w:r w:rsidR="0089419B" w:rsidRPr="00280A45">
        <w:t>, spajanje i na kraju usporedba</w:t>
      </w:r>
      <w:r w:rsidR="00561B2F" w:rsidRPr="00280A45">
        <w:t xml:space="preserve">. Sadrži li formula operatore s istom prednošću (npr. množenja i dijeljenja), </w:t>
      </w:r>
      <w:r w:rsidR="003051C4" w:rsidRPr="00280A45">
        <w:t xml:space="preserve">operatori se </w:t>
      </w:r>
      <w:r w:rsidR="00561B2F" w:rsidRPr="00280A45">
        <w:t>vrednuj</w:t>
      </w:r>
      <w:r w:rsidR="003051C4" w:rsidRPr="00280A45">
        <w:t>u</w:t>
      </w:r>
      <w:r w:rsidR="00561B2F" w:rsidRPr="00280A45">
        <w:t xml:space="preserve"> </w:t>
      </w:r>
      <w:r w:rsidR="003051C4" w:rsidRPr="00280A45">
        <w:t xml:space="preserve">s </w:t>
      </w:r>
      <w:r w:rsidR="005C3B2D" w:rsidRPr="00280A45">
        <w:t>lijeva</w:t>
      </w:r>
      <w:r w:rsidR="00561B2F" w:rsidRPr="00280A45">
        <w:t xml:space="preserve"> na </w:t>
      </w:r>
      <w:r w:rsidR="005C3B2D" w:rsidRPr="00280A45">
        <w:t>desno</w:t>
      </w:r>
      <w:r w:rsidR="00561B2F" w:rsidRPr="00280A45">
        <w:t>.</w:t>
      </w:r>
    </w:p>
    <w:p w14:paraId="0CA94DBF" w14:textId="4BE64336" w:rsidR="00EE2287" w:rsidRPr="00280A45" w:rsidRDefault="00EE2287" w:rsidP="00EE16B7">
      <w:pPr>
        <w:pStyle w:val="-TEKST"/>
        <w:ind w:right="-10"/>
        <w:jc w:val="left"/>
      </w:pPr>
      <w:r w:rsidRPr="00280A45">
        <w:t>Za promjenu redoslijeda vrednovanja</w:t>
      </w:r>
      <w:r w:rsidR="003051C4" w:rsidRPr="00280A45">
        <w:t xml:space="preserve"> </w:t>
      </w:r>
      <w:r w:rsidR="00163799" w:rsidRPr="00280A45">
        <w:t>rabe</w:t>
      </w:r>
      <w:r w:rsidR="003051C4" w:rsidRPr="00280A45">
        <w:t xml:space="preserve"> se </w:t>
      </w:r>
      <w:r w:rsidR="003051C4" w:rsidRPr="00280A45">
        <w:rPr>
          <w:b/>
          <w:bCs w:val="0"/>
        </w:rPr>
        <w:t>okrugle</w:t>
      </w:r>
      <w:r w:rsidRPr="00280A45">
        <w:t xml:space="preserve"> </w:t>
      </w:r>
      <w:r w:rsidRPr="00280A45">
        <w:rPr>
          <w:b/>
        </w:rPr>
        <w:t>zagrade</w:t>
      </w:r>
      <w:r w:rsidRPr="00280A45">
        <w:t xml:space="preserve"> </w:t>
      </w:r>
      <w:r w:rsidR="003051C4" w:rsidRPr="00280A45">
        <w:t xml:space="preserve">u koje </w:t>
      </w:r>
      <w:r w:rsidR="00561B2F" w:rsidRPr="00280A45">
        <w:t xml:space="preserve">se upisuje </w:t>
      </w:r>
      <w:r w:rsidRPr="00280A45">
        <w:t xml:space="preserve">onaj dio formule koji se treba izračunati prvi. Na primjer, formula </w:t>
      </w:r>
      <w:r w:rsidR="00561B2F" w:rsidRPr="00280A45">
        <w:t xml:space="preserve">=5+2*3 </w:t>
      </w:r>
      <w:r w:rsidR="00776520" w:rsidRPr="00280A45">
        <w:t xml:space="preserve">kao rezultat </w:t>
      </w:r>
      <w:r w:rsidRPr="00280A45">
        <w:t xml:space="preserve">daje 11 jer </w:t>
      </w:r>
      <w:r w:rsidR="00561B2F" w:rsidRPr="00280A45">
        <w:t>se</w:t>
      </w:r>
      <w:r w:rsidRPr="00280A45">
        <w:t xml:space="preserve"> </w:t>
      </w:r>
      <w:r w:rsidR="00163799" w:rsidRPr="00280A45">
        <w:t>najprije množi, a zatim zbraja</w:t>
      </w:r>
      <w:r w:rsidRPr="00280A45">
        <w:t xml:space="preserve">. </w:t>
      </w:r>
      <w:r w:rsidR="00FD2A1D" w:rsidRPr="00280A45">
        <w:t>Ta</w:t>
      </w:r>
      <w:r w:rsidRPr="00280A45">
        <w:t xml:space="preserve"> formula množi 2 s 3</w:t>
      </w:r>
      <w:r w:rsidR="00776520" w:rsidRPr="00280A45">
        <w:t>,</w:t>
      </w:r>
      <w:r w:rsidRPr="00280A45">
        <w:t xml:space="preserve"> a zatim </w:t>
      </w:r>
      <w:r w:rsidR="00163799" w:rsidRPr="00280A45">
        <w:t xml:space="preserve">se </w:t>
      </w:r>
      <w:r w:rsidRPr="00280A45">
        <w:t>rezultatu pribraja 5.</w:t>
      </w:r>
    </w:p>
    <w:p w14:paraId="56184CD6" w14:textId="06521B3C" w:rsidR="00561B2F" w:rsidRPr="00280A45" w:rsidRDefault="00561B2F" w:rsidP="00EE16B7">
      <w:pPr>
        <w:pStyle w:val="-TEKST"/>
        <w:ind w:right="-10"/>
        <w:jc w:val="left"/>
      </w:pPr>
      <w:r w:rsidRPr="00280A45">
        <w:t xml:space="preserve">Međutim, ako se </w:t>
      </w:r>
      <w:r w:rsidR="00163799" w:rsidRPr="00280A45">
        <w:t>rabe</w:t>
      </w:r>
      <w:r w:rsidRPr="00280A45">
        <w:t xml:space="preserve"> zagrade</w:t>
      </w:r>
      <w:r w:rsidR="00163799" w:rsidRPr="00280A45">
        <w:t>,</w:t>
      </w:r>
      <w:r w:rsidRPr="00280A45">
        <w:t xml:space="preserve"> kao u formuli =(5+2)*3</w:t>
      </w:r>
      <w:r w:rsidR="00776520" w:rsidRPr="00280A45">
        <w:t>,</w:t>
      </w:r>
      <w:r w:rsidR="003051C4" w:rsidRPr="00280A45">
        <w:t xml:space="preserve"> rezultat je 21 jer se prvo izračunava ono što je u zagradi (zbrajanje 5 i 2)</w:t>
      </w:r>
      <w:r w:rsidR="00776520" w:rsidRPr="00280A45">
        <w:t xml:space="preserve"> pa se</w:t>
      </w:r>
      <w:r w:rsidR="003051C4" w:rsidRPr="00280A45">
        <w:t xml:space="preserve"> dobiveni rezultat množi</w:t>
      </w:r>
      <w:r w:rsidR="006C6989" w:rsidRPr="00280A45">
        <w:t xml:space="preserve"> s 3</w:t>
      </w:r>
      <w:r w:rsidR="003051C4" w:rsidRPr="00280A45">
        <w:t>.</w:t>
      </w:r>
      <w:r w:rsidR="000E7BAA" w:rsidRPr="00280A45">
        <w:t xml:space="preserve"> Zagrade izravno utječu na redoslijed izvršavanja operacija.</w:t>
      </w:r>
    </w:p>
    <w:p w14:paraId="7C83D227" w14:textId="6891C65C" w:rsidR="00634BCF" w:rsidRPr="00280A45" w:rsidRDefault="00634BCF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87" w:name="_Toc150638122"/>
      <w:bookmarkStart w:id="188" w:name="_Toc152597515"/>
      <w:bookmarkStart w:id="189" w:name="_Toc152597590"/>
      <w:r w:rsidRPr="00280A45">
        <w:rPr>
          <w:lang w:eastAsia="en-US"/>
        </w:rPr>
        <w:t>Izrada formule</w:t>
      </w:r>
      <w:bookmarkEnd w:id="187"/>
      <w:bookmarkEnd w:id="188"/>
      <w:bookmarkEnd w:id="189"/>
    </w:p>
    <w:p w14:paraId="67C9C71D" w14:textId="113015D8" w:rsidR="00634BCF" w:rsidRPr="00280A45" w:rsidRDefault="00634BCF" w:rsidP="00634BCF">
      <w:pPr>
        <w:pStyle w:val="-TEKST"/>
        <w:ind w:right="-10"/>
        <w:jc w:val="left"/>
      </w:pPr>
      <w:r w:rsidRPr="00280A45">
        <w:t>U formuli se mogu rabiti brojevi i adrese ćelija koje sadrže podatke. Prilikom unošenja u formulu broj se ne smije oblikovati. Na primjer, čak i ako je vrijednost koja se želi unijeti 1.000,00 €, u formulu se unosi samo 1000. Brojevi i adrese ćelija mogu se i kombinirati (npr. =A2+5).</w:t>
      </w:r>
    </w:p>
    <w:p w14:paraId="4FB836EC" w14:textId="2A421FE0" w:rsidR="00634BCF" w:rsidRPr="00280A45" w:rsidRDefault="00634BCF" w:rsidP="00634BCF">
      <w:pPr>
        <w:pStyle w:val="-TEKST"/>
        <w:ind w:right="-10"/>
        <w:jc w:val="left"/>
      </w:pPr>
      <w:r w:rsidRPr="00280A45">
        <w:t xml:space="preserve">Adresa ćelije u formulu </w:t>
      </w:r>
      <w:r w:rsidR="00234467" w:rsidRPr="00280A45">
        <w:t xml:space="preserve">se </w:t>
      </w:r>
      <w:r w:rsidRPr="00280A45">
        <w:t>upisuje na dva načina: unosom adrese ćelija ili odabirom ćelija s podacima koj</w:t>
      </w:r>
      <w:r w:rsidR="00113EA9">
        <w:t>i</w:t>
      </w:r>
      <w:r w:rsidRPr="00280A45">
        <w:t xml:space="preserve"> sudjeluju u formuli. </w:t>
      </w:r>
    </w:p>
    <w:p w14:paraId="0DF271B5" w14:textId="332FFD69" w:rsidR="00D41A19" w:rsidRPr="00280A45" w:rsidRDefault="00D41A19" w:rsidP="001C04F4">
      <w:pPr>
        <w:pStyle w:val="-TEKST"/>
        <w:ind w:right="-10"/>
        <w:jc w:val="left"/>
      </w:pPr>
      <w:r w:rsidRPr="00280A45">
        <w:t xml:space="preserve">Za </w:t>
      </w:r>
      <w:r w:rsidR="00512CA0" w:rsidRPr="00280A45">
        <w:t xml:space="preserve">izradu </w:t>
      </w:r>
      <w:r w:rsidRPr="00280A45">
        <w:t>formule</w:t>
      </w:r>
      <w:r w:rsidR="00512CA0" w:rsidRPr="00280A45">
        <w:t xml:space="preserve"> potrebno</w:t>
      </w:r>
      <w:r w:rsidR="00C40F9E" w:rsidRPr="00280A45">
        <w:t xml:space="preserve"> je</w:t>
      </w:r>
      <w:r w:rsidRPr="00280A45">
        <w:t>:</w:t>
      </w:r>
    </w:p>
    <w:p w14:paraId="2900D8AA" w14:textId="77777777" w:rsidR="00F96D2B" w:rsidRPr="00280A45" w:rsidRDefault="00D41A19">
      <w:pPr>
        <w:pStyle w:val="NUMBERRED"/>
        <w:numPr>
          <w:ilvl w:val="0"/>
          <w:numId w:val="43"/>
        </w:numPr>
        <w:rPr>
          <w:u w:val="single"/>
        </w:rPr>
      </w:pPr>
      <w:r w:rsidRPr="00280A45">
        <w:t>označiti ćeliju koja će prikazivati rezultat</w:t>
      </w:r>
    </w:p>
    <w:p w14:paraId="2084B62B" w14:textId="77777777" w:rsidR="00F96D2B" w:rsidRPr="00280A45" w:rsidRDefault="00D41A19" w:rsidP="00EE16B7">
      <w:pPr>
        <w:pStyle w:val="NUMBERRED"/>
        <w:ind w:right="-10"/>
      </w:pPr>
      <w:r w:rsidRPr="00280A45">
        <w:t>upisati znak jednakosti (=)</w:t>
      </w:r>
    </w:p>
    <w:p w14:paraId="1E4D633E" w14:textId="77777777" w:rsidR="00F96D2B" w:rsidRPr="00280A45" w:rsidRDefault="00D41A19" w:rsidP="00EE16B7">
      <w:pPr>
        <w:pStyle w:val="NUMBERRED"/>
        <w:ind w:right="-10"/>
      </w:pPr>
      <w:r w:rsidRPr="00280A45">
        <w:t xml:space="preserve">upisati adrese ćelija koje sudjeluju u formuli, </w:t>
      </w:r>
      <w:r w:rsidR="00163799" w:rsidRPr="00280A45">
        <w:t>iz</w:t>
      </w:r>
      <w:r w:rsidRPr="00280A45">
        <w:t>među nji</w:t>
      </w:r>
      <w:r w:rsidR="00163799" w:rsidRPr="00280A45">
        <w:t>h</w:t>
      </w:r>
      <w:r w:rsidRPr="00280A45">
        <w:t xml:space="preserve"> </w:t>
      </w:r>
      <w:r w:rsidR="00CF2651" w:rsidRPr="00280A45">
        <w:t xml:space="preserve">upisati </w:t>
      </w:r>
      <w:r w:rsidRPr="00280A45">
        <w:t xml:space="preserve">operator ili </w:t>
      </w:r>
      <w:r w:rsidR="004D4469" w:rsidRPr="00280A45">
        <w:t>o</w:t>
      </w:r>
      <w:r w:rsidR="002301D9" w:rsidRPr="00280A45">
        <w:t>dabrati</w:t>
      </w:r>
      <w:r w:rsidRPr="00280A45">
        <w:t xml:space="preserve"> </w:t>
      </w:r>
      <w:r w:rsidR="00A0226F" w:rsidRPr="00280A45">
        <w:t xml:space="preserve">mišem </w:t>
      </w:r>
      <w:r w:rsidRPr="00280A45">
        <w:t xml:space="preserve">ćeliju čija se </w:t>
      </w:r>
      <w:r w:rsidR="00776520" w:rsidRPr="00280A45">
        <w:t xml:space="preserve">adresa </w:t>
      </w:r>
      <w:r w:rsidRPr="00280A45">
        <w:t xml:space="preserve">stavlja kao prva u formuli, upisati operator i </w:t>
      </w:r>
      <w:r w:rsidR="002301D9" w:rsidRPr="00280A45">
        <w:t>odabrati</w:t>
      </w:r>
      <w:r w:rsidRPr="00280A45">
        <w:t xml:space="preserve"> sljedeću ćeliju koja sudjeluje u formuli </w:t>
      </w:r>
      <w:r w:rsidR="00405FCC" w:rsidRPr="00280A45">
        <w:t>–</w:t>
      </w:r>
      <w:r w:rsidRPr="00280A45">
        <w:t xml:space="preserve"> </w:t>
      </w:r>
      <w:r w:rsidR="004D4469" w:rsidRPr="00280A45">
        <w:t>odabir</w:t>
      </w:r>
      <w:r w:rsidRPr="00280A45">
        <w:t xml:space="preserve"> ćelij</w:t>
      </w:r>
      <w:r w:rsidR="00A74253" w:rsidRPr="00280A45">
        <w:t>a</w:t>
      </w:r>
      <w:r w:rsidRPr="00280A45">
        <w:t xml:space="preserve"> i upisivanje operatora može </w:t>
      </w:r>
      <w:r w:rsidR="00CF2651" w:rsidRPr="00280A45">
        <w:t>se ponavljati</w:t>
      </w:r>
      <w:r w:rsidRPr="00280A45">
        <w:t xml:space="preserve"> dok se formula ne </w:t>
      </w:r>
      <w:r w:rsidR="00163799" w:rsidRPr="00280A45">
        <w:t>završi</w:t>
      </w:r>
      <w:r w:rsidRPr="00280A45">
        <w:t xml:space="preserve"> </w:t>
      </w:r>
      <w:r w:rsidR="00914FC1" w:rsidRPr="00280A45">
        <w:t>(npr. =C2+C3+C4+C5…)</w:t>
      </w:r>
    </w:p>
    <w:p w14:paraId="19E51047" w14:textId="4F0F190B" w:rsidR="00D41A19" w:rsidRPr="00280A45" w:rsidRDefault="00EA4E19" w:rsidP="00EE16B7">
      <w:pPr>
        <w:pStyle w:val="NUMBERRED"/>
        <w:ind w:right="-10"/>
      </w:pPr>
      <w:r w:rsidRPr="00280A45">
        <w:t>zapisati</w:t>
      </w:r>
      <w:r w:rsidR="00ED1C6E" w:rsidRPr="00280A45">
        <w:t xml:space="preserve"> unesenu formulu pritiskom tipke</w:t>
      </w:r>
      <w:r w:rsidR="00D41A19" w:rsidRPr="00280A45">
        <w:t xml:space="preserve"> </w:t>
      </w:r>
      <w:r w:rsidR="00046260" w:rsidRPr="00280A45">
        <w:t>[</w:t>
      </w:r>
      <w:r w:rsidR="00D41A19" w:rsidRPr="00280A45">
        <w:t>Enter</w:t>
      </w:r>
      <w:r w:rsidR="00046260" w:rsidRPr="00280A45">
        <w:t>]</w:t>
      </w:r>
      <w:r w:rsidR="00ED1C6E" w:rsidRPr="00280A45">
        <w:t xml:space="preserve"> ili </w:t>
      </w:r>
      <w:r w:rsidR="00512CA0" w:rsidRPr="00280A45">
        <w:t xml:space="preserve">pritiskom na </w:t>
      </w:r>
      <w:r w:rsidR="00FF585C" w:rsidRPr="00280A45">
        <w:t>dug</w:t>
      </w:r>
      <w:r w:rsidR="007B148F" w:rsidRPr="00280A45">
        <w:t>me</w:t>
      </w:r>
      <w:r w:rsidR="00ED1C6E" w:rsidRPr="00280A45">
        <w:t xml:space="preserve"> </w:t>
      </w:r>
      <w:r w:rsidR="00512CA0" w:rsidRPr="00280A45">
        <w:rPr>
          <w:b/>
          <w:bCs/>
        </w:rPr>
        <w:t xml:space="preserve">Unos </w:t>
      </w:r>
      <w:r w:rsidR="00C40F9E" w:rsidRPr="00F3155B">
        <w:rPr>
          <w:noProof/>
          <w:position w:val="-6"/>
        </w:rPr>
        <w:drawing>
          <wp:inline distT="0" distB="0" distL="0" distR="0" wp14:anchorId="1B86D70E" wp14:editId="1EF50443">
            <wp:extent cx="171450" cy="137160"/>
            <wp:effectExtent l="19050" t="19050" r="19050" b="152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lika 7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7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12CA0" w:rsidRPr="00280A45">
        <w:t>u traci formule</w:t>
      </w:r>
      <w:r w:rsidR="00D41A19" w:rsidRPr="00280A45">
        <w:t>.</w:t>
      </w:r>
    </w:p>
    <w:p w14:paraId="03AE239A" w14:textId="77777777" w:rsidR="00412462" w:rsidRPr="00280A45" w:rsidRDefault="00412462" w:rsidP="00EE16B7">
      <w:pPr>
        <w:pStyle w:val="-TEKST"/>
        <w:spacing w:before="120"/>
        <w:ind w:right="-10"/>
        <w:jc w:val="left"/>
      </w:pPr>
      <w:r w:rsidRPr="00280A45">
        <w:t xml:space="preserve">U ćeliji se prikazuje rezultat formule </w:t>
      </w:r>
      <w:r w:rsidR="00776520" w:rsidRPr="00280A45">
        <w:t>–</w:t>
      </w:r>
      <w:r w:rsidRPr="00280A45">
        <w:t xml:space="preserve"> </w:t>
      </w:r>
      <w:r w:rsidRPr="00280A45">
        <w:rPr>
          <w:b/>
        </w:rPr>
        <w:t>prikazana</w:t>
      </w:r>
      <w:r w:rsidRPr="00280A45">
        <w:t xml:space="preserve"> vrijednost, a u traci formule pojavljuje se oblik formule </w:t>
      </w:r>
      <w:r w:rsidR="00405FCC" w:rsidRPr="00280A45">
        <w:t>–</w:t>
      </w:r>
      <w:r w:rsidRPr="00280A45">
        <w:t xml:space="preserve"> </w:t>
      </w:r>
      <w:r w:rsidRPr="00280A45">
        <w:rPr>
          <w:b/>
        </w:rPr>
        <w:t>stvarna</w:t>
      </w:r>
      <w:r w:rsidRPr="00280A45">
        <w:t xml:space="preserve"> ili </w:t>
      </w:r>
      <w:r w:rsidRPr="00280A45">
        <w:rPr>
          <w:b/>
        </w:rPr>
        <w:t>zapisana</w:t>
      </w:r>
      <w:r w:rsidRPr="00280A45">
        <w:t xml:space="preserve"> vrijednost.</w:t>
      </w:r>
    </w:p>
    <w:p w14:paraId="4A987A13" w14:textId="77777777" w:rsidR="00F9741A" w:rsidRPr="00280A45" w:rsidRDefault="00F9741A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 wp14:anchorId="5F7E75D8" wp14:editId="28D8B748">
                <wp:simplePos x="0" y="0"/>
                <wp:positionH relativeFrom="column">
                  <wp:posOffset>20955</wp:posOffset>
                </wp:positionH>
                <wp:positionV relativeFrom="paragraph">
                  <wp:posOffset>44450</wp:posOffset>
                </wp:positionV>
                <wp:extent cx="3059430" cy="1190625"/>
                <wp:effectExtent l="19050" t="19050" r="26670" b="28575"/>
                <wp:wrapNone/>
                <wp:docPr id="1129" name="Grupa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1190625"/>
                          <a:chOff x="0" y="0"/>
                          <a:chExt cx="3059430" cy="1190625"/>
                        </a:xfrm>
                      </wpg:grpSpPr>
                      <pic:pic xmlns:pic="http://schemas.openxmlformats.org/drawingml/2006/picture">
                        <pic:nvPicPr>
                          <pic:cNvPr id="983" name="Picture 765"/>
                          <pic:cNvPicPr>
                            <a:picLocks noChangeAspect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013" name="Grupa 1013"/>
                        <wpg:cNvGrpSpPr/>
                        <wpg:grpSpPr>
                          <a:xfrm>
                            <a:off x="2133600" y="238125"/>
                            <a:ext cx="288000" cy="756285"/>
                            <a:chOff x="0" y="0"/>
                            <a:chExt cx="288000" cy="756285"/>
                          </a:xfrm>
                        </wpg:grpSpPr>
                        <wps:wsp>
                          <wps:cNvPr id="984" name="Line 5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750" y="0"/>
                              <a:ext cx="1270" cy="7562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752475"/>
                              <a:ext cx="288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762E34C9" id="Grupa 1129" o:spid="_x0000_s1026" style="position:absolute;margin-left:1.65pt;margin-top:3.5pt;width:240.9pt;height:93.75pt;z-index:251558912" coordsize="30594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">
                <v:shape id="Picture 765" o:spid="_x0000_s1027" type="#_x0000_t75" style="position:absolute;width:30594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" stroked="t">
                  <v:imagedata r:id="rId143" o:title=""/>
                  <v:path arrowok="t"/>
                </v:shape>
                <v:group id="Grupa 1013" o:spid="_x0000_s1028" style="position:absolute;left:21336;top:2381;width:2880;height:7563" coordsize="2880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line id="Line 524" o:spid="_x0000_s1029" style="position:absolute;flip:x;visibility:visible;mso-wrap-style:square" from="2857,0" to="2870,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">
                    <v:stroke startarrow="block"/>
                  </v:line>
                  <v:line id="Line 527" o:spid="_x0000_s1030" style="position:absolute;visibility:visible;mso-wrap-style:square" from="0,7524" to="2880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">
                    <v:stroke startarrow="block"/>
                  </v:line>
                </v:group>
              </v:group>
            </w:pict>
          </mc:Fallback>
        </mc:AlternateContent>
      </w:r>
    </w:p>
    <w:p w14:paraId="56900E68" w14:textId="3B0C7523" w:rsidR="00412462" w:rsidRPr="00280A45" w:rsidRDefault="00412462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F858E02" w14:textId="77777777" w:rsidR="00412462" w:rsidRPr="00280A45" w:rsidRDefault="00412462" w:rsidP="00412462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71A5E7F2" w14:textId="77777777" w:rsidR="00412462" w:rsidRPr="00280A45" w:rsidRDefault="00412462" w:rsidP="00C15055">
      <w:pPr>
        <w:pStyle w:val="-TEKST"/>
      </w:pPr>
    </w:p>
    <w:p w14:paraId="04C02D9F" w14:textId="77777777" w:rsidR="0037217D" w:rsidRPr="00280A45" w:rsidRDefault="0037217D" w:rsidP="00C15055">
      <w:pPr>
        <w:pStyle w:val="-TEKST"/>
      </w:pPr>
    </w:p>
    <w:p w14:paraId="5BA2E63B" w14:textId="77777777" w:rsidR="0037217D" w:rsidRPr="00280A45" w:rsidRDefault="0037217D" w:rsidP="00C15055">
      <w:pPr>
        <w:pStyle w:val="-TEKST"/>
      </w:pPr>
    </w:p>
    <w:p w14:paraId="13674B7D" w14:textId="77777777" w:rsidR="00F9741A" w:rsidRPr="00280A45" w:rsidRDefault="00F9741A" w:rsidP="00EE16B7">
      <w:pPr>
        <w:pStyle w:val="-TEKST"/>
        <w:spacing w:before="120"/>
        <w:ind w:right="-10"/>
        <w:jc w:val="left"/>
      </w:pPr>
    </w:p>
    <w:p w14:paraId="7CC7BD05" w14:textId="6F566FB1" w:rsidR="00412462" w:rsidRPr="00280A45" w:rsidRDefault="000222B5" w:rsidP="00EE16B7">
      <w:pPr>
        <w:pStyle w:val="-TEKST"/>
        <w:spacing w:before="120"/>
        <w:ind w:right="-10"/>
        <w:jc w:val="left"/>
      </w:pPr>
      <w:r w:rsidRPr="00280A45">
        <w:t>I</w:t>
      </w:r>
      <w:r w:rsidR="00CB4B58" w:rsidRPr="00280A45">
        <w:t>zmjena vrijednosti podatka zapisanog</w:t>
      </w:r>
      <w:r w:rsidR="001C04F4" w:rsidRPr="00280A45">
        <w:t>a</w:t>
      </w:r>
      <w:r w:rsidR="00CB4B58" w:rsidRPr="00280A45">
        <w:t xml:space="preserve"> u ćeliji izravno utječe na rezultat formule koja u sebi sadrži adresu te ćelije. Preračunavanje formula </w:t>
      </w:r>
      <w:r w:rsidR="00FD2A1D" w:rsidRPr="00280A45">
        <w:t>je</w:t>
      </w:r>
      <w:r w:rsidR="00CB4B58" w:rsidRPr="00280A45">
        <w:t xml:space="preserve"> </w:t>
      </w:r>
      <w:r w:rsidR="00231173" w:rsidRPr="00280A45">
        <w:t xml:space="preserve">prema zadanim postavkama </w:t>
      </w:r>
      <w:r w:rsidR="00CB4B58" w:rsidRPr="00280A45">
        <w:t>trenutačno.</w:t>
      </w:r>
    </w:p>
    <w:p w14:paraId="16EE0897" w14:textId="77777777" w:rsidR="00F4163E" w:rsidRDefault="00D41A19" w:rsidP="00F8583B">
      <w:pPr>
        <w:pStyle w:val="-TEKST"/>
        <w:ind w:right="-10"/>
        <w:jc w:val="left"/>
      </w:pPr>
      <w:r w:rsidRPr="00280A45">
        <w:t xml:space="preserve">Ako </w:t>
      </w:r>
      <w:r w:rsidR="00DF4D09" w:rsidRPr="00280A45">
        <w:t>formula ne može pravilno izračunati rezultat</w:t>
      </w:r>
      <w:r w:rsidRPr="00280A45">
        <w:t xml:space="preserve">, </w:t>
      </w:r>
      <w:r w:rsidR="008D784D" w:rsidRPr="00280A45">
        <w:t xml:space="preserve">u ćeliji </w:t>
      </w:r>
      <w:r w:rsidR="00DF4D09" w:rsidRPr="00280A45">
        <w:t xml:space="preserve">se prikazuje </w:t>
      </w:r>
      <w:r w:rsidRPr="00280A45">
        <w:t>pogreš</w:t>
      </w:r>
      <w:r w:rsidR="008D784D" w:rsidRPr="00280A45">
        <w:t>k</w:t>
      </w:r>
      <w:r w:rsidR="00DF4D09" w:rsidRPr="00280A45">
        <w:t>a</w:t>
      </w:r>
      <w:r w:rsidR="000A288B" w:rsidRPr="00280A45">
        <w:t xml:space="preserve"> i indikator pogreške</w:t>
      </w:r>
      <w:r w:rsidR="0021114B" w:rsidRPr="00280A45">
        <w:t xml:space="preserve"> –</w:t>
      </w:r>
      <w:r w:rsidR="000A288B" w:rsidRPr="00280A45">
        <w:t xml:space="preserve"> zeleni trokutić u lijevom gornjem kutu ćelije</w:t>
      </w:r>
      <w:r w:rsidRPr="00280A45">
        <w:t>.</w:t>
      </w:r>
    </w:p>
    <w:p w14:paraId="6BBD28D5" w14:textId="77777777" w:rsidR="00F4163E" w:rsidRDefault="00F4163E">
      <w:pPr>
        <w:rPr>
          <w:rFonts w:cs="Arial"/>
          <w:bCs/>
          <w:sz w:val="22"/>
          <w:szCs w:val="22"/>
        </w:rPr>
      </w:pPr>
      <w:r>
        <w:br w:type="page"/>
      </w:r>
    </w:p>
    <w:p w14:paraId="68E93904" w14:textId="7A28D8F9" w:rsidR="008D784D" w:rsidRPr="00280A45" w:rsidRDefault="00DF4D09" w:rsidP="00F8583B">
      <w:pPr>
        <w:pStyle w:val="-TEKST"/>
        <w:ind w:right="-10"/>
        <w:jc w:val="left"/>
      </w:pPr>
      <w:r w:rsidRPr="00280A45">
        <w:lastRenderedPageBreak/>
        <w:t>Pokraj aktivirane ćelije s pogreškom</w:t>
      </w:r>
      <w:r w:rsidR="00D41A19" w:rsidRPr="00280A45">
        <w:t xml:space="preserve"> pojavljuje </w:t>
      </w:r>
      <w:r w:rsidRPr="00280A45">
        <w:t xml:space="preserve">se </w:t>
      </w:r>
      <w:r w:rsidR="00447B67" w:rsidRPr="00280A45">
        <w:t>oznaka</w:t>
      </w:r>
      <w:r w:rsidR="00D41A19" w:rsidRPr="00280A45">
        <w:t xml:space="preserve"> </w:t>
      </w:r>
      <w:r w:rsidR="00F8583B" w:rsidRPr="00280A45">
        <w:rPr>
          <w:b/>
        </w:rPr>
        <w:t>Slijedi pogreške</w:t>
      </w:r>
      <w:r w:rsidR="00AA4D86" w:rsidRPr="00280A45">
        <w:t xml:space="preserve"> </w:t>
      </w:r>
      <w:r w:rsidR="00455799" w:rsidRPr="00F3155B">
        <w:rPr>
          <w:noProof/>
          <w:position w:val="-6"/>
        </w:rPr>
        <w:drawing>
          <wp:inline distT="0" distB="0" distL="0" distR="0" wp14:anchorId="5C9A1A54" wp14:editId="1EF0E08F">
            <wp:extent cx="241410" cy="162000"/>
            <wp:effectExtent l="19050" t="19050" r="25400" b="2857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lika 9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" r="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0" cy="162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A19" w:rsidRPr="00280A45">
        <w:t xml:space="preserve">. Klikom </w:t>
      </w:r>
      <w:r w:rsidR="001C04F4" w:rsidRPr="00280A45">
        <w:t xml:space="preserve">mišem </w:t>
      </w:r>
      <w:r w:rsidR="00D41A19" w:rsidRPr="00280A45">
        <w:t xml:space="preserve">na </w:t>
      </w:r>
      <w:r w:rsidR="00447B67" w:rsidRPr="00280A45">
        <w:t>oznaku</w:t>
      </w:r>
      <w:r w:rsidR="00D41A19" w:rsidRPr="00280A45">
        <w:t xml:space="preserve"> pokazuje se izbornik informacij</w:t>
      </w:r>
      <w:r w:rsidR="00447B67" w:rsidRPr="00280A45">
        <w:t>a</w:t>
      </w:r>
      <w:r w:rsidR="00D41A19" w:rsidRPr="00280A45">
        <w:t xml:space="preserve"> o pogreš</w:t>
      </w:r>
      <w:r w:rsidR="00914FC1" w:rsidRPr="00280A45">
        <w:t>c</w:t>
      </w:r>
      <w:r w:rsidR="00D41A19" w:rsidRPr="00280A45">
        <w:t>i i nud</w:t>
      </w:r>
      <w:r w:rsidR="00447B67" w:rsidRPr="00280A45">
        <w:t>i se</w:t>
      </w:r>
      <w:r w:rsidR="00D41A19" w:rsidRPr="00280A45">
        <w:t xml:space="preserve"> pomoć za nje</w:t>
      </w:r>
      <w:r w:rsidR="001C04F4" w:rsidRPr="00280A45">
        <w:t>zi</w:t>
      </w:r>
      <w:r w:rsidR="00D41A19" w:rsidRPr="00280A45">
        <w:t>no ispravljanje.</w:t>
      </w:r>
    </w:p>
    <w:p w14:paraId="07198A90" w14:textId="6CB4EBF9" w:rsidR="00DF4D09" w:rsidRPr="00280A45" w:rsidRDefault="006B2926" w:rsidP="00C15055">
      <w:pPr>
        <w:pStyle w:val="-TEKST"/>
      </w:pPr>
      <w:r w:rsidRPr="00F3155B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9E391D6" wp14:editId="4A5E87F2">
                <wp:simplePos x="0" y="0"/>
                <wp:positionH relativeFrom="column">
                  <wp:posOffset>2854147</wp:posOffset>
                </wp:positionH>
                <wp:positionV relativeFrom="paragraph">
                  <wp:posOffset>-1372</wp:posOffset>
                </wp:positionV>
                <wp:extent cx="1816100" cy="1076325"/>
                <wp:effectExtent l="19050" t="19050" r="12700" b="28575"/>
                <wp:wrapNone/>
                <wp:docPr id="1614203971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0" cy="1076325"/>
                          <a:chOff x="0" y="0"/>
                          <a:chExt cx="1816100" cy="1076325"/>
                        </a:xfrm>
                      </wpg:grpSpPr>
                      <pic:pic xmlns:pic="http://schemas.openxmlformats.org/drawingml/2006/picture">
                        <pic:nvPicPr>
                          <pic:cNvPr id="981" name="Slika 962"/>
                          <pic:cNvPicPr>
                            <a:picLocks noChangeAspect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4493119" name="Slika 894493119"/>
                          <pic:cNvPicPr>
                            <a:picLocks noChangeAspect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2" r="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601" y="17525"/>
                            <a:ext cx="214371" cy="144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4E0C4AEE" id="Grupa 5" o:spid="_x0000_s1026" style="position:absolute;margin-left:224.75pt;margin-top:-.1pt;width:143pt;height:84.75pt;z-index:251872256" coordsize="18161,10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">
                <v:shape id="Slika 962" o:spid="_x0000_s1027" type="#_x0000_t75" style="position:absolute;width:18161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" stroked="t">
                  <v:imagedata r:id="rId191" o:title=""/>
                  <v:path arrowok="t"/>
                </v:shape>
                <v:shape id="Slika 894493119" o:spid="_x0000_s1028" type="#_x0000_t75" style="position:absolute;left:3906;top:175;width:2143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">
                  <v:imagedata r:id="rId192" o:title="" cropleft="2249f" cropright="2249f"/>
                </v:shape>
              </v:group>
            </w:pict>
          </mc:Fallback>
        </mc:AlternateContent>
      </w:r>
      <w:r w:rsidR="00D83884" w:rsidRPr="00F3155B"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27923A83" wp14:editId="2FDB8723">
                <wp:simplePos x="0" y="0"/>
                <wp:positionH relativeFrom="column">
                  <wp:posOffset>-5715</wp:posOffset>
                </wp:positionH>
                <wp:positionV relativeFrom="paragraph">
                  <wp:posOffset>5715</wp:posOffset>
                </wp:positionV>
                <wp:extent cx="2807970" cy="387350"/>
                <wp:effectExtent l="19050" t="19050" r="11430" b="12700"/>
                <wp:wrapNone/>
                <wp:docPr id="54172130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970" cy="387350"/>
                          <a:chOff x="0" y="0"/>
                          <a:chExt cx="2807970" cy="387350"/>
                        </a:xfrm>
                      </wpg:grpSpPr>
                      <pic:pic xmlns:pic="http://schemas.openxmlformats.org/drawingml/2006/picture">
                        <pic:nvPicPr>
                          <pic:cNvPr id="980" name="Slika 961"/>
                          <pic:cNvPicPr>
                            <a:picLocks noChangeAspect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38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5021108" name="Slika 815021108"/>
                          <pic:cNvPicPr>
                            <a:picLocks noChangeAspect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675" y="28575"/>
                            <a:ext cx="107950" cy="107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5DA7B1DF" id="Grupa 4" o:spid="_x0000_s1026" style="position:absolute;margin-left:-.45pt;margin-top:.45pt;width:221.1pt;height:30.5pt;z-index:251853824" coordsize="28079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">
                <v:shape id="Slika 961" o:spid="_x0000_s1027" type="#_x0000_t75" style="position:absolute;width:28079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" stroked="t">
                  <v:imagedata r:id="rId195" o:title=""/>
                  <v:path arrowok="t"/>
                </v:shape>
                <v:shape id="Slika 815021108" o:spid="_x0000_s1028" type="#_x0000_t75" style="position:absolute;left:4476;top:285;width:108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">
                  <v:imagedata r:id="rId196" o:title=""/>
                </v:shape>
              </v:group>
            </w:pict>
          </mc:Fallback>
        </mc:AlternateContent>
      </w:r>
    </w:p>
    <w:p w14:paraId="79E56F41" w14:textId="77777777" w:rsidR="00D41A19" w:rsidRPr="00280A45" w:rsidRDefault="00D41A19" w:rsidP="00C15055">
      <w:pPr>
        <w:pStyle w:val="-TEKST"/>
      </w:pPr>
    </w:p>
    <w:p w14:paraId="71EA129C" w14:textId="77777777" w:rsidR="00447B67" w:rsidRPr="00280A45" w:rsidRDefault="00447B67" w:rsidP="00C15055">
      <w:pPr>
        <w:pStyle w:val="-TEKST"/>
      </w:pPr>
    </w:p>
    <w:p w14:paraId="3BD8F092" w14:textId="77777777" w:rsidR="00163799" w:rsidRPr="00280A45" w:rsidRDefault="00163799" w:rsidP="00C15055">
      <w:pPr>
        <w:pStyle w:val="-TEKST"/>
      </w:pPr>
    </w:p>
    <w:p w14:paraId="0C91DB4C" w14:textId="77777777" w:rsidR="007759CA" w:rsidRPr="00280A45" w:rsidRDefault="007759CA" w:rsidP="00C15055">
      <w:pPr>
        <w:pStyle w:val="-TEKST"/>
      </w:pPr>
    </w:p>
    <w:p w14:paraId="301DE7A7" w14:textId="30C0FEBE" w:rsidR="00E74E73" w:rsidRPr="00280A45" w:rsidRDefault="00331484" w:rsidP="00C40F9E">
      <w:pPr>
        <w:pStyle w:val="-TEKST"/>
        <w:spacing w:before="240"/>
        <w:ind w:right="-11"/>
        <w:jc w:val="left"/>
      </w:pPr>
      <w:r w:rsidRPr="00280A45">
        <w:t>F</w:t>
      </w:r>
      <w:r w:rsidR="00163799" w:rsidRPr="00280A45">
        <w:t>ormul</w:t>
      </w:r>
      <w:r w:rsidRPr="00280A45">
        <w:t>a</w:t>
      </w:r>
      <w:r w:rsidR="00163799" w:rsidRPr="00280A45">
        <w:t xml:space="preserve"> </w:t>
      </w:r>
      <w:r w:rsidRPr="00280A45">
        <w:t xml:space="preserve">se može </w:t>
      </w:r>
      <w:r w:rsidR="00163799" w:rsidRPr="00280A45">
        <w:t>ispraviti ili promijeniti</w:t>
      </w:r>
      <w:r w:rsidR="00E74E73" w:rsidRPr="00280A45">
        <w:t xml:space="preserve"> </w:t>
      </w:r>
      <w:r w:rsidR="003C37A9" w:rsidRPr="00280A45">
        <w:t>u postupku uređivanja</w:t>
      </w:r>
      <w:r w:rsidR="00234467">
        <w:t>,</w:t>
      </w:r>
      <w:r w:rsidR="003C37A9" w:rsidRPr="00280A45">
        <w:t xml:space="preserve"> u koji se dolazi </w:t>
      </w:r>
      <w:r w:rsidR="00E74E73" w:rsidRPr="00280A45">
        <w:t>dvostruk</w:t>
      </w:r>
      <w:r w:rsidR="003C37A9" w:rsidRPr="00280A45">
        <w:t>im</w:t>
      </w:r>
      <w:r w:rsidR="00E74E73" w:rsidRPr="00280A45">
        <w:t xml:space="preserve"> klik</w:t>
      </w:r>
      <w:r w:rsidR="003C37A9" w:rsidRPr="00280A45">
        <w:t>om</w:t>
      </w:r>
      <w:r w:rsidR="00E74E73" w:rsidRPr="00280A45">
        <w:t xml:space="preserve"> </w:t>
      </w:r>
      <w:r w:rsidR="004D4469" w:rsidRPr="00280A45">
        <w:t xml:space="preserve">mišem </w:t>
      </w:r>
      <w:r w:rsidR="00E74E73" w:rsidRPr="00280A45">
        <w:t xml:space="preserve">na ćeliju s formulom ili </w:t>
      </w:r>
      <w:r w:rsidR="00CB6E6B" w:rsidRPr="00280A45">
        <w:t xml:space="preserve">klikom </w:t>
      </w:r>
      <w:r w:rsidR="00E74E73" w:rsidRPr="00280A45">
        <w:t>na tra</w:t>
      </w:r>
      <w:r w:rsidR="00CB6E6B" w:rsidRPr="00280A45">
        <w:t>ku</w:t>
      </w:r>
      <w:r w:rsidR="00E74E73" w:rsidRPr="00280A45">
        <w:t xml:space="preserve"> formule. </w:t>
      </w:r>
      <w:r w:rsidR="00CB6E6B" w:rsidRPr="00280A45">
        <w:t xml:space="preserve">Ćelije koje sudjeluju u formuli tada su </w:t>
      </w:r>
      <w:r w:rsidR="007C0F3D" w:rsidRPr="00280A45">
        <w:t xml:space="preserve">osjenčane i </w:t>
      </w:r>
      <w:r w:rsidR="00CB6E6B" w:rsidRPr="00280A45">
        <w:t xml:space="preserve">označene posebnim </w:t>
      </w:r>
      <w:r w:rsidRPr="00280A45">
        <w:t>okvirima u boji. Istu boju imaju i adrese ćelija u formuli koja se uređuje</w:t>
      </w:r>
      <w:r w:rsidR="00CB6E6B" w:rsidRPr="00280A45">
        <w:t>.</w:t>
      </w:r>
    </w:p>
    <w:p w14:paraId="064CC1C5" w14:textId="77777777" w:rsidR="00B762BD" w:rsidRPr="00280A45" w:rsidRDefault="00455799" w:rsidP="003C3A5C">
      <w:pPr>
        <w:pStyle w:val="-TEKST"/>
        <w:jc w:val="left"/>
      </w:pPr>
      <w:r w:rsidRPr="00F3155B">
        <w:rPr>
          <w:noProof/>
        </w:rPr>
        <w:drawing>
          <wp:inline distT="0" distB="0" distL="0" distR="0" wp14:anchorId="342E97D9" wp14:editId="5CD5E9A6">
            <wp:extent cx="2819400" cy="1116919"/>
            <wp:effectExtent l="19050" t="19050" r="19050" b="26670"/>
            <wp:docPr id="107" name="Slika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formula uredivanje - izrezan"/>
                    <pic:cNvPicPr>
                      <a:picLocks noChangeAspect="1" noChangeArrowheads="1"/>
                    </pic:cNvPicPr>
                  </pic:nvPicPr>
                  <pic:blipFill rotWithShape="1"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8072"/>
                    <a:stretch/>
                  </pic:blipFill>
                  <pic:spPr bwMode="auto">
                    <a:xfrm>
                      <a:off x="0" y="0"/>
                      <a:ext cx="2836031" cy="112350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41828" w14:textId="3932988E" w:rsidR="00B16DB0" w:rsidRPr="00280A45" w:rsidRDefault="00B16DB0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190" w:name="_Toc150638123"/>
      <w:bookmarkStart w:id="191" w:name="_Toc152597516"/>
      <w:bookmarkStart w:id="192" w:name="_Toc152597591"/>
      <w:bookmarkStart w:id="193" w:name="_Toc153437119"/>
      <w:r w:rsidRPr="00280A45">
        <w:rPr>
          <w:i w:val="0"/>
          <w:lang w:eastAsia="en-US"/>
        </w:rPr>
        <w:t>Adresiranje</w:t>
      </w:r>
      <w:bookmarkEnd w:id="190"/>
      <w:bookmarkEnd w:id="191"/>
      <w:bookmarkEnd w:id="192"/>
      <w:bookmarkEnd w:id="193"/>
    </w:p>
    <w:p w14:paraId="26E42C36" w14:textId="0FC5C0A3" w:rsidR="00B16DB0" w:rsidRPr="00280A45" w:rsidRDefault="00B16DB0" w:rsidP="00B16DB0">
      <w:pPr>
        <w:pStyle w:val="-TEKST"/>
        <w:ind w:right="-10"/>
        <w:jc w:val="left"/>
      </w:pPr>
      <w:r w:rsidRPr="00280A45">
        <w:t xml:space="preserve">Svaka ćelija ima svoju adresu (slovna oznaka stupca i broj retka). Adresa ćelije je jedinstvena. Na primjer, adresa </w:t>
      </w:r>
      <w:r w:rsidR="001B141E" w:rsidRPr="00280A45">
        <w:t>A1</w:t>
      </w:r>
      <w:r w:rsidRPr="00280A45">
        <w:t xml:space="preserve"> označava ćeliju koja se nalazi u stupcu </w:t>
      </w:r>
      <w:r w:rsidR="001B141E" w:rsidRPr="00280A45">
        <w:t>A</w:t>
      </w:r>
      <w:r w:rsidRPr="00280A45">
        <w:t xml:space="preserve"> i retku </w:t>
      </w:r>
      <w:r w:rsidR="001B141E" w:rsidRPr="00280A45">
        <w:t>1</w:t>
      </w:r>
      <w:r w:rsidRPr="00280A45">
        <w:t>.</w:t>
      </w:r>
    </w:p>
    <w:p w14:paraId="1A80D46F" w14:textId="7D575445" w:rsidR="00B16DB0" w:rsidRPr="00280A45" w:rsidRDefault="00B16DB0" w:rsidP="00B16DB0">
      <w:pPr>
        <w:pStyle w:val="-TEKST"/>
        <w:ind w:right="-10"/>
        <w:jc w:val="left"/>
      </w:pPr>
      <w:r w:rsidRPr="00280A45">
        <w:t xml:space="preserve">Ako se </w:t>
      </w:r>
      <w:r w:rsidR="0040667E" w:rsidRPr="00280A45">
        <w:t>koriste</w:t>
      </w:r>
      <w:r w:rsidRPr="00280A45">
        <w:t xml:space="preserve"> adrese iz drugih radnih listova ili radnih knjiga, ispred oznake stupca i retka prikazuje </w:t>
      </w:r>
      <w:r w:rsidR="008A44C2" w:rsidRPr="00280A45">
        <w:t xml:space="preserve">se </w:t>
      </w:r>
      <w:r w:rsidRPr="00280A45">
        <w:t>ime datoteke i ime radnoga lista</w:t>
      </w:r>
      <w:r w:rsidRPr="00280A45">
        <w:br/>
        <w:t>(</w:t>
      </w:r>
      <w:r w:rsidRPr="008A44C2">
        <w:t xml:space="preserve">npr. </w:t>
      </w:r>
      <w:r w:rsidRPr="00F24843">
        <w:rPr>
          <w:i/>
          <w:iCs/>
        </w:rPr>
        <w:t>'[Tablica.xlsx]Podaci'!</w:t>
      </w:r>
      <w:r w:rsidR="001B141E" w:rsidRPr="00F24843">
        <w:rPr>
          <w:i/>
          <w:iCs/>
        </w:rPr>
        <w:t>A1</w:t>
      </w:r>
      <w:r w:rsidRPr="008A44C2">
        <w:t>).</w:t>
      </w:r>
    </w:p>
    <w:p w14:paraId="5B62755F" w14:textId="25BC32CA" w:rsidR="00B16DB0" w:rsidRPr="00280A45" w:rsidRDefault="00B16DB0" w:rsidP="00B16DB0">
      <w:pPr>
        <w:pStyle w:val="-TEKST"/>
        <w:ind w:right="-10"/>
        <w:jc w:val="left"/>
      </w:pPr>
      <w:r w:rsidRPr="00280A45">
        <w:t xml:space="preserve">Ako je radna knjiga iz koje se </w:t>
      </w:r>
      <w:r w:rsidR="0040667E" w:rsidRPr="00280A45">
        <w:t>koriste</w:t>
      </w:r>
      <w:r w:rsidRPr="00280A45">
        <w:t xml:space="preserve"> adrese trenutačno zatvorena, prikazuje </w:t>
      </w:r>
      <w:r w:rsidR="008A44C2" w:rsidRPr="00280A45">
        <w:t xml:space="preserve">se </w:t>
      </w:r>
      <w:r w:rsidRPr="00280A45">
        <w:t>i kompletan putokaz gdje je datoteka smještena</w:t>
      </w:r>
      <w:r w:rsidRPr="00280A45">
        <w:br/>
        <w:t xml:space="preserve">(npr.: </w:t>
      </w:r>
      <w:r w:rsidRPr="00280A45">
        <w:rPr>
          <w:i/>
          <w:iCs/>
        </w:rPr>
        <w:t>’C:\Korisnik\Korisničko Ime\Dokumenti\</w:t>
      </w:r>
      <w:r w:rsidRPr="00280A45">
        <w:rPr>
          <w:i/>
        </w:rPr>
        <w:t>'[Tablica.xlsx]Podaci'!</w:t>
      </w:r>
      <w:r w:rsidR="001B141E" w:rsidRPr="00280A45">
        <w:rPr>
          <w:i/>
        </w:rPr>
        <w:t>A1</w:t>
      </w:r>
      <w:r w:rsidRPr="00280A45">
        <w:t>).</w:t>
      </w:r>
    </w:p>
    <w:p w14:paraId="4257A84D" w14:textId="777D80AD" w:rsidR="001B141E" w:rsidRPr="00280A45" w:rsidRDefault="001B141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94" w:name="a422"/>
      <w:bookmarkStart w:id="195" w:name="_Toc150638124"/>
      <w:bookmarkStart w:id="196" w:name="_Toc152597517"/>
      <w:bookmarkStart w:id="197" w:name="_Toc152597592"/>
      <w:r w:rsidRPr="00280A45">
        <w:rPr>
          <w:lang w:eastAsia="en-US"/>
        </w:rPr>
        <w:t>Vrste adresa</w:t>
      </w:r>
      <w:bookmarkEnd w:id="194"/>
      <w:bookmarkEnd w:id="195"/>
      <w:bookmarkEnd w:id="196"/>
      <w:bookmarkEnd w:id="197"/>
    </w:p>
    <w:p w14:paraId="13DDEE6D" w14:textId="42DF3E19" w:rsidR="001B141E" w:rsidRPr="00280A45" w:rsidRDefault="001B141E" w:rsidP="001B141E">
      <w:pPr>
        <w:pStyle w:val="-TEKST"/>
        <w:ind w:right="-10"/>
        <w:jc w:val="left"/>
      </w:pPr>
      <w:r w:rsidRPr="00280A45">
        <w:rPr>
          <w:b/>
          <w:bCs w:val="0"/>
        </w:rPr>
        <w:t>Relativna adresa</w:t>
      </w:r>
      <w:r w:rsidRPr="00280A45">
        <w:t xml:space="preserve"> ćelije (npr. A1) sastoji se od slova stupca i broja retka, a glavna </w:t>
      </w:r>
      <w:r w:rsidR="00F369FF" w:rsidRPr="00280A45">
        <w:t xml:space="preserve">joj je </w:t>
      </w:r>
      <w:r w:rsidRPr="00280A45">
        <w:t>karakteristika da</w:t>
      </w:r>
      <w:r w:rsidR="00F369FF" w:rsidRPr="00280A45">
        <w:t xml:space="preserve"> se,</w:t>
      </w:r>
      <w:r w:rsidRPr="00280A45">
        <w:t xml:space="preserve"> kada se </w:t>
      </w:r>
      <w:r w:rsidR="00F369FF" w:rsidRPr="00280A45">
        <w:t xml:space="preserve">formula </w:t>
      </w:r>
      <w:r w:rsidRPr="00280A45">
        <w:t xml:space="preserve">kopira u neku drugu ćeliju, </w:t>
      </w:r>
      <w:r w:rsidR="007F691F" w:rsidRPr="00280A45">
        <w:t xml:space="preserve">automatski </w:t>
      </w:r>
      <w:r w:rsidR="00F369FF" w:rsidRPr="00280A45">
        <w:t>mijenja</w:t>
      </w:r>
      <w:r w:rsidRPr="00280A45">
        <w:t xml:space="preserve"> i prilagođa</w:t>
      </w:r>
      <w:r w:rsidR="00F369FF" w:rsidRPr="00280A45">
        <w:t>va</w:t>
      </w:r>
      <w:r w:rsidRPr="00280A45">
        <w:t xml:space="preserve"> novome mjestu. </w:t>
      </w:r>
    </w:p>
    <w:p w14:paraId="3877F205" w14:textId="3A55023B" w:rsidR="007F691F" w:rsidRPr="00280A45" w:rsidRDefault="001B141E" w:rsidP="001B141E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6479761B" wp14:editId="22B4D988">
            <wp:extent cx="2592000" cy="925091"/>
            <wp:effectExtent l="19050" t="19050" r="18415" b="2794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relativna adresa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92509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4363A1" w14:textId="77777777" w:rsidR="007F691F" w:rsidRPr="00280A45" w:rsidRDefault="007F691F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7326D40F" w14:textId="08C5A11A" w:rsidR="007F691F" w:rsidRPr="00280A45" w:rsidRDefault="007F691F" w:rsidP="001B141E">
      <w:pPr>
        <w:pStyle w:val="-TEKST"/>
        <w:spacing w:before="240"/>
        <w:ind w:right="-10"/>
        <w:jc w:val="left"/>
      </w:pPr>
      <w:r w:rsidRPr="00280A45">
        <w:rPr>
          <w:b/>
          <w:bCs w:val="0"/>
        </w:rPr>
        <w:lastRenderedPageBreak/>
        <w:t>Apsolutna adresa</w:t>
      </w:r>
      <w:r w:rsidRPr="00280A45">
        <w:t xml:space="preserve"> ćelije (npr. $</w:t>
      </w:r>
      <w:r w:rsidR="00825BDE" w:rsidRPr="00280A45">
        <w:t>B</w:t>
      </w:r>
      <w:r w:rsidRPr="00280A45">
        <w:t>$</w:t>
      </w:r>
      <w:r w:rsidR="00825BDE" w:rsidRPr="00280A45">
        <w:t>1</w:t>
      </w:r>
      <w:r w:rsidRPr="00280A45">
        <w:t xml:space="preserve">) sadrži, </w:t>
      </w:r>
      <w:r w:rsidR="00E76401" w:rsidRPr="00280A45">
        <w:t>ispred</w:t>
      </w:r>
      <w:r w:rsidRPr="00280A45">
        <w:t xml:space="preserve"> slova stupca i broja retka, znakove </w:t>
      </w:r>
      <w:r w:rsidR="00E76401" w:rsidRPr="00280A45">
        <w:t xml:space="preserve">za </w:t>
      </w:r>
      <w:r w:rsidRPr="00280A45">
        <w:t>dolar</w:t>
      </w:r>
      <w:r w:rsidR="00E76401" w:rsidRPr="00280A45">
        <w:t xml:space="preserve"> ($). K</w:t>
      </w:r>
      <w:r w:rsidRPr="00280A45">
        <w:t xml:space="preserve">oristi se kada </w:t>
      </w:r>
      <w:r w:rsidR="001B141E" w:rsidRPr="00280A45">
        <w:t xml:space="preserve">nije potrebno da se adrese </w:t>
      </w:r>
      <w:r w:rsidRPr="00280A45">
        <w:t>mijenjaju i prilagođavaju novome mjestu</w:t>
      </w:r>
      <w:r w:rsidR="001B141E" w:rsidRPr="00280A45">
        <w:t xml:space="preserve"> prilikom kopiranja formule. </w:t>
      </w:r>
    </w:p>
    <w:p w14:paraId="62C696AE" w14:textId="1768929C" w:rsidR="001B141E" w:rsidRPr="00280A45" w:rsidRDefault="006D2022" w:rsidP="001B141E">
      <w:pPr>
        <w:pStyle w:val="-TEKST"/>
        <w:ind w:right="-10"/>
        <w:jc w:val="left"/>
        <w:rPr>
          <w:bCs w:val="0"/>
        </w:rPr>
      </w:pPr>
      <w:r w:rsidRPr="00F3155B">
        <w:rPr>
          <w:b/>
          <w:noProof/>
        </w:rPr>
        <w:drawing>
          <wp:inline distT="0" distB="0" distL="0" distR="0" wp14:anchorId="25129291" wp14:editId="30D756FE">
            <wp:extent cx="2592000" cy="845217"/>
            <wp:effectExtent l="19050" t="19050" r="18415" b="12065"/>
            <wp:docPr id="13209410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41072" name="Slika 1320941072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845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F79BC" w14:textId="7889DDF4" w:rsidR="001B141E" w:rsidRPr="00280A45" w:rsidRDefault="001B141E" w:rsidP="001B141E">
      <w:pPr>
        <w:pStyle w:val="-TEKST"/>
        <w:spacing w:before="240"/>
        <w:ind w:right="-10"/>
        <w:jc w:val="left"/>
      </w:pPr>
      <w:r w:rsidRPr="00280A45">
        <w:rPr>
          <w:b/>
        </w:rPr>
        <w:t>Miješane adrese</w:t>
      </w:r>
      <w:r w:rsidRPr="00280A45">
        <w:t xml:space="preserve"> </w:t>
      </w:r>
      <w:r w:rsidR="008A44C2" w:rsidRPr="00280A45">
        <w:t xml:space="preserve">jednim </w:t>
      </w:r>
      <w:r w:rsidRPr="00280A45">
        <w:t xml:space="preserve">su </w:t>
      </w:r>
      <w:r w:rsidR="00B46591" w:rsidRPr="00280A45">
        <w:t>dijelom</w:t>
      </w:r>
      <w:r w:rsidRPr="00280A45">
        <w:t xml:space="preserve"> apsolutne</w:t>
      </w:r>
      <w:r w:rsidR="00B46591" w:rsidRPr="00280A45">
        <w:t>, a drugim</w:t>
      </w:r>
      <w:r w:rsidRPr="00280A45">
        <w:t xml:space="preserve"> relativne (npr. </w:t>
      </w:r>
      <w:r w:rsidR="00825BDE" w:rsidRPr="00280A45">
        <w:t>B</w:t>
      </w:r>
      <w:r w:rsidRPr="00280A45">
        <w:t>$</w:t>
      </w:r>
      <w:r w:rsidR="00493FFE" w:rsidRPr="00280A45">
        <w:t>1</w:t>
      </w:r>
      <w:r w:rsidRPr="00280A45">
        <w:t xml:space="preserve"> i $</w:t>
      </w:r>
      <w:r w:rsidR="00825BDE" w:rsidRPr="00280A45">
        <w:t>B</w:t>
      </w:r>
      <w:r w:rsidR="00493FFE" w:rsidRPr="00280A45">
        <w:t>1</w:t>
      </w:r>
      <w:r w:rsidRPr="00280A45">
        <w:t xml:space="preserve">). Kada se formula s miješanom adresom kopira u drugu ćeliju, mijenja se samo </w:t>
      </w:r>
      <w:r w:rsidR="00493FFE" w:rsidRPr="00280A45">
        <w:t xml:space="preserve">njezin </w:t>
      </w:r>
      <w:r w:rsidRPr="00280A45">
        <w:t>relativni dio</w:t>
      </w:r>
      <w:r w:rsidR="00493FFE" w:rsidRPr="00280A45">
        <w:t>.</w:t>
      </w:r>
    </w:p>
    <w:p w14:paraId="28667ECE" w14:textId="0907D045" w:rsidR="00B46591" w:rsidRPr="00280A45" w:rsidRDefault="006D2022" w:rsidP="001B141E">
      <w:pPr>
        <w:pStyle w:val="-TEKST"/>
        <w:spacing w:before="240"/>
        <w:ind w:right="-10"/>
        <w:jc w:val="left"/>
      </w:pPr>
      <w:r w:rsidRPr="00F3155B">
        <w:rPr>
          <w:noProof/>
        </w:rPr>
        <w:drawing>
          <wp:inline distT="0" distB="0" distL="0" distR="0" wp14:anchorId="0BCDA902" wp14:editId="50BEEEB9">
            <wp:extent cx="2592000" cy="787675"/>
            <wp:effectExtent l="19050" t="19050" r="18415" b="12700"/>
            <wp:docPr id="211746157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461573" name="Slika 2117461573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7876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E0A0C" w14:textId="12FF75CE" w:rsidR="001B141E" w:rsidRPr="00280A45" w:rsidRDefault="001B141E" w:rsidP="001B141E">
      <w:pPr>
        <w:pStyle w:val="-TEKST"/>
        <w:ind w:right="-10"/>
        <w:jc w:val="left"/>
      </w:pPr>
      <w:r w:rsidRPr="00280A45">
        <w:t xml:space="preserve">Znak </w:t>
      </w:r>
      <w:r w:rsidR="00E76401" w:rsidRPr="00280A45">
        <w:t>d</w:t>
      </w:r>
      <w:r w:rsidRPr="00280A45">
        <w:t>olar</w:t>
      </w:r>
      <w:r w:rsidR="00E76401" w:rsidRPr="00280A45">
        <w:t>a</w:t>
      </w:r>
      <w:r w:rsidR="00493FFE" w:rsidRPr="00280A45">
        <w:t>,</w:t>
      </w:r>
      <w:r w:rsidRPr="00280A45">
        <w:t xml:space="preserve"> </w:t>
      </w:r>
      <w:r w:rsidR="00493FFE" w:rsidRPr="00280A45">
        <w:t>za</w:t>
      </w:r>
      <w:r w:rsidR="00E76401" w:rsidRPr="00280A45">
        <w:t xml:space="preserve"> trenutačno označen</w:t>
      </w:r>
      <w:r w:rsidR="00493FFE" w:rsidRPr="00280A45">
        <w:t>u</w:t>
      </w:r>
      <w:r w:rsidR="00E76401" w:rsidRPr="00280A45">
        <w:t xml:space="preserve"> adres</w:t>
      </w:r>
      <w:r w:rsidR="00493FFE" w:rsidRPr="00280A45">
        <w:t>u</w:t>
      </w:r>
      <w:r w:rsidR="00E76401" w:rsidRPr="00280A45">
        <w:t xml:space="preserve"> u formuli</w:t>
      </w:r>
      <w:r w:rsidR="00493FFE" w:rsidRPr="00280A45">
        <w:t>,</w:t>
      </w:r>
      <w:r w:rsidR="00E76401" w:rsidRPr="00280A45">
        <w:t xml:space="preserve"> </w:t>
      </w:r>
      <w:r w:rsidRPr="00280A45">
        <w:t xml:space="preserve">može se upisati izravno u formulu </w:t>
      </w:r>
      <w:r w:rsidR="00493FFE" w:rsidRPr="00280A45">
        <w:t xml:space="preserve">na određenom mjestu </w:t>
      </w:r>
      <w:r w:rsidRPr="00280A45">
        <w:t>ili se vrsta adrese</w:t>
      </w:r>
      <w:r w:rsidR="00E76401" w:rsidRPr="00280A45">
        <w:t xml:space="preserve"> može odabrati </w:t>
      </w:r>
      <w:r w:rsidR="00493FFE" w:rsidRPr="00280A45">
        <w:t>pritiscima</w:t>
      </w:r>
      <w:r w:rsidR="00E76401" w:rsidRPr="00280A45">
        <w:t xml:space="preserve"> na tipku [F4].</w:t>
      </w:r>
    </w:p>
    <w:p w14:paraId="00ACF3DE" w14:textId="20899499" w:rsidR="00991397" w:rsidRPr="00280A45" w:rsidRDefault="00077B69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198" w:name="a421"/>
      <w:bookmarkStart w:id="199" w:name="_Toc150638125"/>
      <w:bookmarkStart w:id="200" w:name="_Toc152597518"/>
      <w:bookmarkStart w:id="201" w:name="_Toc152597593"/>
      <w:r w:rsidRPr="00280A45">
        <w:rPr>
          <w:lang w:eastAsia="en-US"/>
        </w:rPr>
        <w:t xml:space="preserve">Kopiranje </w:t>
      </w:r>
      <w:r w:rsidR="000C7DFC" w:rsidRPr="00280A45">
        <w:rPr>
          <w:lang w:eastAsia="en-US"/>
        </w:rPr>
        <w:t xml:space="preserve">i premještanje </w:t>
      </w:r>
      <w:r w:rsidRPr="00280A45">
        <w:rPr>
          <w:lang w:eastAsia="en-US"/>
        </w:rPr>
        <w:t>formul</w:t>
      </w:r>
      <w:r w:rsidR="000C7DFC" w:rsidRPr="00280A45">
        <w:rPr>
          <w:lang w:eastAsia="en-US"/>
        </w:rPr>
        <w:t>a</w:t>
      </w:r>
      <w:bookmarkEnd w:id="198"/>
      <w:bookmarkEnd w:id="199"/>
      <w:bookmarkEnd w:id="200"/>
      <w:bookmarkEnd w:id="201"/>
    </w:p>
    <w:p w14:paraId="06142D12" w14:textId="2C286996" w:rsidR="00991397" w:rsidRPr="00280A45" w:rsidRDefault="00991397" w:rsidP="006B7581">
      <w:pPr>
        <w:pStyle w:val="-TEKST"/>
        <w:ind w:right="-10"/>
        <w:jc w:val="left"/>
      </w:pPr>
      <w:r w:rsidRPr="00280A45">
        <w:t xml:space="preserve">Kopiranje ćelije koja sadrži formulu </w:t>
      </w:r>
      <w:r w:rsidR="00E73704" w:rsidRPr="00280A45">
        <w:t>obavlja</w:t>
      </w:r>
      <w:r w:rsidRPr="00280A45">
        <w:t xml:space="preserve"> se na isti način kao i </w:t>
      </w:r>
      <w:r w:rsidR="003C37A9" w:rsidRPr="00280A45">
        <w:t xml:space="preserve">kopiranje </w:t>
      </w:r>
      <w:r w:rsidRPr="00280A45">
        <w:t xml:space="preserve">ćelije s drugim vrstama podataka </w:t>
      </w:r>
      <w:r w:rsidR="00405FCC" w:rsidRPr="00280A45">
        <w:t>–</w:t>
      </w:r>
      <w:r w:rsidRPr="00280A45">
        <w:t xml:space="preserve"> pomoću </w:t>
      </w:r>
      <w:r w:rsidR="00171A40" w:rsidRPr="00280A45">
        <w:t>automatske ispune</w:t>
      </w:r>
      <w:r w:rsidRPr="00280A45">
        <w:t xml:space="preserve"> ili metodom </w:t>
      </w:r>
      <w:r w:rsidR="00AF29F4" w:rsidRPr="00280A45">
        <w:rPr>
          <w:b/>
        </w:rPr>
        <w:t>Kopiraj</w:t>
      </w:r>
      <w:r w:rsidR="003A107A" w:rsidRPr="00280A45">
        <w:rPr>
          <w:bCs w:val="0"/>
        </w:rPr>
        <w:t xml:space="preserve"> </w:t>
      </w:r>
      <w:r w:rsidR="003A107A" w:rsidRPr="00280A45">
        <w:t xml:space="preserve">→ </w:t>
      </w:r>
      <w:r w:rsidR="00AF29F4" w:rsidRPr="00280A45">
        <w:rPr>
          <w:b/>
        </w:rPr>
        <w:t>Zalijepi</w:t>
      </w:r>
      <w:r w:rsidRPr="00280A45">
        <w:t>. Tim metodama formula će se primijeniti na novo</w:t>
      </w:r>
      <w:r w:rsidR="003C37A9" w:rsidRPr="00280A45">
        <w:t>m</w:t>
      </w:r>
      <w:r w:rsidR="001C04F4" w:rsidRPr="00280A45">
        <w:t>e</w:t>
      </w:r>
      <w:r w:rsidRPr="00280A45">
        <w:t xml:space="preserve"> </w:t>
      </w:r>
      <w:r w:rsidR="003C37A9" w:rsidRPr="00280A45">
        <w:t>mjestu</w:t>
      </w:r>
      <w:r w:rsidRPr="00280A45">
        <w:t xml:space="preserve"> i preračunati, ali će se kopirati i oblikovanje izvorne ćelije.</w:t>
      </w:r>
    </w:p>
    <w:p w14:paraId="4F11BF77" w14:textId="77777777" w:rsidR="00126EA5" w:rsidRPr="00280A45" w:rsidRDefault="00991397" w:rsidP="001C04F4">
      <w:pPr>
        <w:pStyle w:val="-TEKST"/>
        <w:ind w:right="-10"/>
        <w:jc w:val="left"/>
      </w:pPr>
      <w:r w:rsidRPr="00280A45">
        <w:t>Međutim, ako se želi kopirati samo formula</w:t>
      </w:r>
      <w:r w:rsidR="001C04F4" w:rsidRPr="00280A45">
        <w:t>,</w:t>
      </w:r>
      <w:r w:rsidRPr="00280A45">
        <w:t xml:space="preserve"> bez dodatnih oblikovanja, komentara i slično, tada se nakon označavanja ćelije za kopiranje i odabira naredbe </w:t>
      </w:r>
      <w:r w:rsidR="00AF29F4" w:rsidRPr="00280A45">
        <w:rPr>
          <w:b/>
        </w:rPr>
        <w:t>Kopiraj</w:t>
      </w:r>
      <w:r w:rsidRPr="00280A45">
        <w:t xml:space="preserve"> </w:t>
      </w:r>
      <w:r w:rsidR="00E10D55" w:rsidRPr="00280A45">
        <w:t>na novo</w:t>
      </w:r>
      <w:r w:rsidR="003C37A9" w:rsidRPr="00280A45">
        <w:t>m</w:t>
      </w:r>
      <w:r w:rsidR="004D4469" w:rsidRPr="00280A45">
        <w:t>e</w:t>
      </w:r>
      <w:r w:rsidR="00E10D55" w:rsidRPr="00280A45">
        <w:t xml:space="preserve"> </w:t>
      </w:r>
      <w:r w:rsidR="003C37A9" w:rsidRPr="00280A45">
        <w:t>mjestu</w:t>
      </w:r>
      <w:r w:rsidR="00E10D55" w:rsidRPr="00280A45">
        <w:t xml:space="preserve"> </w:t>
      </w:r>
      <w:r w:rsidR="00BE11BB" w:rsidRPr="00280A45">
        <w:t>rabi mogućnost lijepljenja</w:t>
      </w:r>
      <w:r w:rsidR="00026FE0" w:rsidRPr="00280A45">
        <w:t xml:space="preserve"> samo formule</w:t>
      </w:r>
      <w:r w:rsidR="006C6989" w:rsidRPr="00280A45">
        <w:t xml:space="preserve">: </w:t>
      </w:r>
    </w:p>
    <w:p w14:paraId="76EB18D8" w14:textId="77777777" w:rsidR="00126EA5" w:rsidRPr="00280A45" w:rsidRDefault="00126EA5">
      <w:pPr>
        <w:pStyle w:val="-TEKST"/>
        <w:numPr>
          <w:ilvl w:val="0"/>
          <w:numId w:val="57"/>
        </w:numPr>
        <w:ind w:right="-10"/>
        <w:jc w:val="left"/>
      </w:pPr>
      <w:r w:rsidRPr="00280A45">
        <w:t xml:space="preserve">kartica </w:t>
      </w:r>
      <w:r w:rsidRPr="00280A45">
        <w:rPr>
          <w:i/>
        </w:rPr>
        <w:t>Polazno</w:t>
      </w:r>
      <w:r w:rsidRPr="00280A45">
        <w:t xml:space="preserve"> → skupina </w:t>
      </w:r>
      <w:r w:rsidRPr="00280A45">
        <w:rPr>
          <w:i/>
        </w:rPr>
        <w:t>Međuspremnik</w:t>
      </w:r>
      <w:r w:rsidRPr="00280A45">
        <w:t xml:space="preserve"> →</w:t>
      </w:r>
      <w:r w:rsidR="00C944E7" w:rsidRPr="00280A45">
        <w:t xml:space="preserve"> donji dio naredbe</w:t>
      </w:r>
      <w:r w:rsidRPr="00280A45">
        <w:t xml:space="preserve"> </w:t>
      </w:r>
      <w:r w:rsidR="00026FE0" w:rsidRPr="00280A45">
        <w:rPr>
          <w:i/>
        </w:rPr>
        <w:t>Lijepljenje</w:t>
      </w:r>
      <w:r w:rsidRPr="00280A45">
        <w:rPr>
          <w:i/>
        </w:rPr>
        <w:t xml:space="preserve"> </w:t>
      </w:r>
      <w:r w:rsidRPr="00280A45">
        <w:t xml:space="preserve">→ </w:t>
      </w:r>
      <w:r w:rsidR="00C944E7" w:rsidRPr="00280A45">
        <w:rPr>
          <w:i/>
        </w:rPr>
        <w:t xml:space="preserve">Zalijepi </w:t>
      </w:r>
      <w:r w:rsidR="00C944E7" w:rsidRPr="00280A45">
        <w:t xml:space="preserve">→ </w:t>
      </w:r>
      <w:r w:rsidRPr="00280A45">
        <w:t xml:space="preserve">mogućnost </w:t>
      </w:r>
      <w:r w:rsidRPr="00280A45">
        <w:rPr>
          <w:b/>
        </w:rPr>
        <w:t>Formule</w:t>
      </w:r>
    </w:p>
    <w:p w14:paraId="0B2BF588" w14:textId="77777777" w:rsidR="00991397" w:rsidRPr="00280A45" w:rsidRDefault="006E72FB">
      <w:pPr>
        <w:pStyle w:val="-TEKST"/>
        <w:numPr>
          <w:ilvl w:val="0"/>
          <w:numId w:val="57"/>
        </w:numPr>
        <w:ind w:right="-10"/>
        <w:jc w:val="left"/>
      </w:pPr>
      <w:r w:rsidRPr="00280A45">
        <w:t>brzi izbornik</w:t>
      </w:r>
      <w:r w:rsidR="000C31F4" w:rsidRPr="00280A45">
        <w:t xml:space="preserve"> </w:t>
      </w:r>
      <w:r w:rsidR="00B81A50" w:rsidRPr="00280A45">
        <w:t>→</w:t>
      </w:r>
      <w:r w:rsidR="000C31F4" w:rsidRPr="00280A45">
        <w:t xml:space="preserve"> </w:t>
      </w:r>
      <w:r w:rsidRPr="00280A45">
        <w:rPr>
          <w:i/>
        </w:rPr>
        <w:t>Mogućnosti lijepljenja</w:t>
      </w:r>
      <w:r w:rsidR="000C31F4" w:rsidRPr="00280A45">
        <w:t xml:space="preserve"> </w:t>
      </w:r>
      <w:r w:rsidR="00B81A50" w:rsidRPr="00280A45">
        <w:t>→</w:t>
      </w:r>
      <w:r w:rsidR="000C31F4" w:rsidRPr="00280A45">
        <w:t xml:space="preserve"> </w:t>
      </w:r>
      <w:r w:rsidR="00BE11BB" w:rsidRPr="00280A45">
        <w:rPr>
          <w:b/>
        </w:rPr>
        <w:t>Formul</w:t>
      </w:r>
      <w:r w:rsidR="00AF29F4" w:rsidRPr="00280A45">
        <w:rPr>
          <w:b/>
        </w:rPr>
        <w:t>e</w:t>
      </w:r>
      <w:r w:rsidR="00991397" w:rsidRPr="00280A45">
        <w:t>.</w:t>
      </w:r>
    </w:p>
    <w:p w14:paraId="30771C41" w14:textId="77777777" w:rsidR="006E72FB" w:rsidRPr="00280A45" w:rsidRDefault="006E72FB" w:rsidP="006E72FB">
      <w:pPr>
        <w:pStyle w:val="-TEKST"/>
        <w:ind w:left="720" w:right="-10"/>
        <w:jc w:val="left"/>
      </w:pPr>
      <w:r w:rsidRPr="00F3155B">
        <w:rPr>
          <w:noProof/>
        </w:rPr>
        <w:drawing>
          <wp:inline distT="0" distB="0" distL="0" distR="0" wp14:anchorId="140692EE" wp14:editId="5B3F73ED">
            <wp:extent cx="1566000" cy="692792"/>
            <wp:effectExtent l="19050" t="19050" r="15240" b="12065"/>
            <wp:docPr id="1130" name="Slika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Slika 1130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69279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7BBE07" w14:textId="0FE9BCF4" w:rsidR="00105CAF" w:rsidRPr="00280A45" w:rsidRDefault="00105CAF" w:rsidP="006B7581">
      <w:pPr>
        <w:pStyle w:val="-TEKST"/>
        <w:ind w:right="-10"/>
        <w:jc w:val="left"/>
      </w:pPr>
      <w:r w:rsidRPr="00280A45">
        <w:t xml:space="preserve">Ovisno o vrsti adrese koja se koristi u formuli, kopiranjem formule na drugo mjesto adrese se mogu promijeniti i prilagoditi tom novom mjestu. </w:t>
      </w:r>
    </w:p>
    <w:p w14:paraId="2C029C92" w14:textId="1B81E141" w:rsidR="00E9687D" w:rsidRPr="00280A45" w:rsidRDefault="000C7DFC" w:rsidP="00C40F9E">
      <w:pPr>
        <w:pStyle w:val="-TEKST"/>
        <w:spacing w:before="240"/>
        <w:ind w:right="-10"/>
        <w:jc w:val="left"/>
      </w:pPr>
      <w:r w:rsidRPr="00280A45">
        <w:t xml:space="preserve">Postupak premještanja formula identičan je postupku premještanja podataka. Rabe se naredbe </w:t>
      </w:r>
      <w:r w:rsidRPr="00280A45">
        <w:rPr>
          <w:b/>
        </w:rPr>
        <w:t>Izreži</w:t>
      </w:r>
      <w:r w:rsidRPr="00280A45">
        <w:t xml:space="preserve"> i </w:t>
      </w:r>
      <w:r w:rsidRPr="00280A45">
        <w:rPr>
          <w:b/>
        </w:rPr>
        <w:t>Zalijepi</w:t>
      </w:r>
      <w:r w:rsidRPr="00280A45">
        <w:t xml:space="preserve"> ili </w:t>
      </w:r>
      <w:r w:rsidR="004D4469" w:rsidRPr="00280A45">
        <w:t xml:space="preserve">se </w:t>
      </w:r>
      <w:r w:rsidRPr="00280A45">
        <w:t xml:space="preserve">premještanje može obaviti pomoću miša pomicanjem ćelije. </w:t>
      </w:r>
      <w:r w:rsidR="00016728" w:rsidRPr="00280A45">
        <w:t>Međutim,</w:t>
      </w:r>
      <w:r w:rsidR="00105CAF" w:rsidRPr="00280A45">
        <w:t xml:space="preserve"> k</w:t>
      </w:r>
      <w:r w:rsidR="00E9687D" w:rsidRPr="00280A45">
        <w:t xml:space="preserve">od premještanja adrese </w:t>
      </w:r>
      <w:r w:rsidR="00016728" w:rsidRPr="00280A45">
        <w:t xml:space="preserve">se </w:t>
      </w:r>
      <w:r w:rsidR="00E9687D" w:rsidRPr="00280A45">
        <w:t>u formuli ne mijenjaju</w:t>
      </w:r>
      <w:r w:rsidR="00105CAF" w:rsidRPr="00280A45">
        <w:t xml:space="preserve"> i ne prilagođavaju novom položaju</w:t>
      </w:r>
      <w:r w:rsidR="00E9687D" w:rsidRPr="00280A45">
        <w:t>.</w:t>
      </w:r>
    </w:p>
    <w:p w14:paraId="5F23630A" w14:textId="606D6BE5" w:rsidR="00D41A19" w:rsidRPr="00280A45" w:rsidRDefault="00C22C9F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02" w:name="a45"/>
      <w:bookmarkStart w:id="203" w:name="_Toc150638126"/>
      <w:bookmarkStart w:id="204" w:name="_Toc152597519"/>
      <w:bookmarkStart w:id="205" w:name="_Toc152597594"/>
      <w:bookmarkStart w:id="206" w:name="_Toc153437120"/>
      <w:r w:rsidRPr="00280A45">
        <w:rPr>
          <w:i w:val="0"/>
          <w:lang w:eastAsia="en-US"/>
        </w:rPr>
        <w:lastRenderedPageBreak/>
        <w:t>F</w:t>
      </w:r>
      <w:r w:rsidR="00D41A19" w:rsidRPr="00280A45">
        <w:rPr>
          <w:i w:val="0"/>
          <w:lang w:eastAsia="en-US"/>
        </w:rPr>
        <w:t>unkcij</w:t>
      </w:r>
      <w:r w:rsidRPr="00280A45">
        <w:rPr>
          <w:i w:val="0"/>
          <w:lang w:eastAsia="en-US"/>
        </w:rPr>
        <w:t>e</w:t>
      </w:r>
      <w:bookmarkEnd w:id="202"/>
      <w:bookmarkEnd w:id="203"/>
      <w:bookmarkEnd w:id="204"/>
      <w:bookmarkEnd w:id="205"/>
      <w:bookmarkEnd w:id="206"/>
    </w:p>
    <w:p w14:paraId="6B9B4DFF" w14:textId="65135753" w:rsidR="00743955" w:rsidRPr="00280A45" w:rsidRDefault="00D41A19" w:rsidP="006B7581">
      <w:pPr>
        <w:pStyle w:val="-TEKST"/>
        <w:ind w:right="-10"/>
        <w:jc w:val="left"/>
      </w:pPr>
      <w:r w:rsidRPr="00280A45">
        <w:t>Funkcij</w:t>
      </w:r>
      <w:r w:rsidR="00D71B52" w:rsidRPr="00280A45">
        <w:t>e</w:t>
      </w:r>
      <w:r w:rsidRPr="00280A45">
        <w:t xml:space="preserve"> </w:t>
      </w:r>
      <w:r w:rsidR="00D71B52" w:rsidRPr="00280A45">
        <w:t>su</w:t>
      </w:r>
      <w:r w:rsidRPr="00280A45">
        <w:t xml:space="preserve"> </w:t>
      </w:r>
      <w:r w:rsidR="00D71B52" w:rsidRPr="00280A45">
        <w:t>gotov</w:t>
      </w:r>
      <w:r w:rsidR="00515E11" w:rsidRPr="00280A45">
        <w:t>i</w:t>
      </w:r>
      <w:r w:rsidR="00D71B52" w:rsidRPr="00280A45">
        <w:t xml:space="preserve"> složen</w:t>
      </w:r>
      <w:r w:rsidR="00515E11" w:rsidRPr="00280A45">
        <w:t>i</w:t>
      </w:r>
      <w:r w:rsidR="00D71B52" w:rsidRPr="00280A45">
        <w:t xml:space="preserve"> specijaln</w:t>
      </w:r>
      <w:r w:rsidR="00515E11" w:rsidRPr="00280A45">
        <w:t>i</w:t>
      </w:r>
      <w:r w:rsidR="00D71B52" w:rsidRPr="00280A45">
        <w:t xml:space="preserve"> </w:t>
      </w:r>
      <w:r w:rsidR="00515E11" w:rsidRPr="00280A45">
        <w:t>izrazi</w:t>
      </w:r>
      <w:r w:rsidRPr="00280A45">
        <w:t xml:space="preserve"> koj</w:t>
      </w:r>
      <w:r w:rsidR="00515E11" w:rsidRPr="00280A45">
        <w:t>i</w:t>
      </w:r>
      <w:r w:rsidRPr="00280A45">
        <w:t xml:space="preserve"> </w:t>
      </w:r>
      <w:r w:rsidR="00D71B52" w:rsidRPr="00280A45">
        <w:t xml:space="preserve">izvode niz operacija </w:t>
      </w:r>
      <w:r w:rsidR="00743955" w:rsidRPr="00280A45">
        <w:t>i izračun</w:t>
      </w:r>
      <w:r w:rsidR="007C2C6A" w:rsidRPr="00280A45">
        <w:t>a</w:t>
      </w:r>
      <w:r w:rsidR="00743955" w:rsidRPr="00280A45">
        <w:t xml:space="preserve"> pomoću određenih vrijednosti (argumenata) u nekom</w:t>
      </w:r>
      <w:r w:rsidR="001C04F4" w:rsidRPr="00280A45">
        <w:t>e</w:t>
      </w:r>
      <w:r w:rsidR="00743955" w:rsidRPr="00280A45">
        <w:t xml:space="preserve"> točno zadanom</w:t>
      </w:r>
      <w:r w:rsidR="001C04F4" w:rsidRPr="00280A45">
        <w:t>e</w:t>
      </w:r>
      <w:r w:rsidR="00743955" w:rsidRPr="00280A45">
        <w:t xml:space="preserve"> redoslijedu ili strukturi</w:t>
      </w:r>
      <w:r w:rsidR="00E73704" w:rsidRPr="00280A45">
        <w:t xml:space="preserve"> te </w:t>
      </w:r>
      <w:r w:rsidR="003C37A9" w:rsidRPr="00280A45">
        <w:t xml:space="preserve">kao </w:t>
      </w:r>
      <w:r w:rsidRPr="00280A45">
        <w:t>rezultat vraća</w:t>
      </w:r>
      <w:r w:rsidR="00E73704" w:rsidRPr="00280A45">
        <w:t>ju</w:t>
      </w:r>
      <w:r w:rsidRPr="00280A45">
        <w:t xml:space="preserve"> </w:t>
      </w:r>
      <w:r w:rsidR="00743955" w:rsidRPr="00280A45">
        <w:t xml:space="preserve">novu </w:t>
      </w:r>
      <w:r w:rsidRPr="00280A45">
        <w:t xml:space="preserve">vrijednost. </w:t>
      </w:r>
      <w:r w:rsidR="00743955" w:rsidRPr="00280A45">
        <w:t xml:space="preserve">Pomoću funkcija </w:t>
      </w:r>
      <w:r w:rsidR="007C2C6A" w:rsidRPr="00280A45">
        <w:t xml:space="preserve">se </w:t>
      </w:r>
      <w:r w:rsidR="00743955" w:rsidRPr="00280A45">
        <w:t>izvod</w:t>
      </w:r>
      <w:r w:rsidR="003C37A9" w:rsidRPr="00280A45">
        <w:t>e</w:t>
      </w:r>
      <w:r w:rsidR="00743955" w:rsidRPr="00280A45">
        <w:t xml:space="preserve"> jednostavni ili složeni izračuni.</w:t>
      </w:r>
    </w:p>
    <w:p w14:paraId="400C27E6" w14:textId="77777777" w:rsidR="00D41A19" w:rsidRPr="00280A45" w:rsidRDefault="00D41A19" w:rsidP="006B7581">
      <w:pPr>
        <w:pStyle w:val="-TEKST"/>
        <w:ind w:right="-10"/>
        <w:jc w:val="left"/>
      </w:pPr>
      <w:r w:rsidRPr="00280A45">
        <w:t>N</w:t>
      </w:r>
      <w:r w:rsidR="00AE0CEA" w:rsidRPr="00280A45">
        <w:t xml:space="preserve">a </w:t>
      </w:r>
      <w:r w:rsidRPr="00280A45">
        <w:t>pr</w:t>
      </w:r>
      <w:r w:rsidR="00AE0CEA" w:rsidRPr="00280A45">
        <w:t>imjer,</w:t>
      </w:r>
      <w:r w:rsidRPr="00280A45">
        <w:t xml:space="preserve"> za dobivanje zbroja niza brojeva u ćelijama može se </w:t>
      </w:r>
      <w:r w:rsidR="00AE0CEA" w:rsidRPr="00280A45">
        <w:t>uporabiti</w:t>
      </w:r>
      <w:r w:rsidRPr="00280A45">
        <w:t xml:space="preserve"> funkcija SUM (=SUM(A1:A11)) umjesto upisivanja formule s nabrajanjem svih ćelija (=A1+A2+A3+A4</w:t>
      </w:r>
      <w:r w:rsidR="00E10D55" w:rsidRPr="00280A45">
        <w:t>..</w:t>
      </w:r>
      <w:r w:rsidRPr="00280A45">
        <w:t>.).</w:t>
      </w:r>
    </w:p>
    <w:p w14:paraId="2D636A90" w14:textId="61ECE085" w:rsidR="00743955" w:rsidRPr="00280A45" w:rsidRDefault="001C04F4" w:rsidP="006B7581">
      <w:pPr>
        <w:pStyle w:val="-TEKST"/>
        <w:ind w:right="-10"/>
        <w:jc w:val="left"/>
      </w:pPr>
      <w:r w:rsidRPr="00280A45">
        <w:t>Program</w:t>
      </w:r>
      <w:r w:rsidRPr="00280A45">
        <w:rPr>
          <w:i/>
          <w:iCs/>
        </w:rPr>
        <w:t xml:space="preserve"> </w:t>
      </w:r>
      <w:r w:rsidR="00D41A19" w:rsidRPr="00F24843">
        <w:t>Excel</w:t>
      </w:r>
      <w:r w:rsidR="00D41A19" w:rsidRPr="00280A45">
        <w:t xml:space="preserve"> raspolaže s </w:t>
      </w:r>
      <w:r w:rsidR="000361E8" w:rsidRPr="00280A45">
        <w:t xml:space="preserve">preko </w:t>
      </w:r>
      <w:r w:rsidR="00545862" w:rsidRPr="00280A45">
        <w:t>400</w:t>
      </w:r>
      <w:r w:rsidR="00D41A19" w:rsidRPr="00280A45">
        <w:t xml:space="preserve"> funkcija</w:t>
      </w:r>
      <w:r w:rsidRPr="00280A45">
        <w:t>,</w:t>
      </w:r>
      <w:r w:rsidR="00F02ECA" w:rsidRPr="00280A45">
        <w:t xml:space="preserve"> koje su svrstane u kategorij</w:t>
      </w:r>
      <w:r w:rsidR="00545862" w:rsidRPr="00280A45">
        <w:t>e</w:t>
      </w:r>
      <w:r w:rsidR="000361E8" w:rsidRPr="00280A45">
        <w:t xml:space="preserve"> prema njihovoj namjeni</w:t>
      </w:r>
      <w:r w:rsidR="00F02ECA" w:rsidRPr="00280A45">
        <w:t>: financijske</w:t>
      </w:r>
      <w:r w:rsidR="00545862" w:rsidRPr="00280A45">
        <w:t xml:space="preserve"> funkcije</w:t>
      </w:r>
      <w:r w:rsidR="00F02ECA" w:rsidRPr="00280A45">
        <w:t xml:space="preserve">, </w:t>
      </w:r>
      <w:r w:rsidR="00545862" w:rsidRPr="00280A45">
        <w:t xml:space="preserve">logičke, tekstne, </w:t>
      </w:r>
      <w:r w:rsidR="00F02ECA" w:rsidRPr="00280A45">
        <w:t>datumske</w:t>
      </w:r>
      <w:r w:rsidR="00545862" w:rsidRPr="00280A45">
        <w:t xml:space="preserve"> i vremenske</w:t>
      </w:r>
      <w:r w:rsidR="00F02ECA" w:rsidRPr="00280A45">
        <w:t xml:space="preserve">, </w:t>
      </w:r>
      <w:r w:rsidR="00545862" w:rsidRPr="00280A45">
        <w:t xml:space="preserve">funkcije pretraživanja i referenci, </w:t>
      </w:r>
      <w:r w:rsidR="00F02ECA" w:rsidRPr="00280A45">
        <w:t>matematičke</w:t>
      </w:r>
      <w:r w:rsidR="00545862" w:rsidRPr="00280A45">
        <w:t xml:space="preserve"> i trigonometrijske</w:t>
      </w:r>
      <w:r w:rsidR="00F02ECA" w:rsidRPr="00280A45">
        <w:t xml:space="preserve">, statističke, </w:t>
      </w:r>
      <w:r w:rsidR="00545862" w:rsidRPr="00280A45">
        <w:t xml:space="preserve">inženjerske, </w:t>
      </w:r>
      <w:r w:rsidR="00F02ECA" w:rsidRPr="00280A45">
        <w:t xml:space="preserve">funkcije </w:t>
      </w:r>
      <w:r w:rsidR="00545862" w:rsidRPr="00280A45">
        <w:t xml:space="preserve">kocke, informacijske funkcije, </w:t>
      </w:r>
      <w:r w:rsidR="00545862" w:rsidRPr="00280A45">
        <w:rPr>
          <w:i/>
        </w:rPr>
        <w:t>web</w:t>
      </w:r>
      <w:r w:rsidR="00545862" w:rsidRPr="00280A45">
        <w:t>-funkcije</w:t>
      </w:r>
      <w:r w:rsidR="0076635B" w:rsidRPr="00280A45">
        <w:t>,</w:t>
      </w:r>
      <w:r w:rsidR="00545862" w:rsidRPr="00280A45">
        <w:t xml:space="preserve"> funkcije </w:t>
      </w:r>
      <w:r w:rsidR="00F02ECA" w:rsidRPr="00280A45">
        <w:t>baze podataka</w:t>
      </w:r>
      <w:r w:rsidR="0076635B" w:rsidRPr="00280A45">
        <w:t xml:space="preserve"> i funkcije kompatibilnosti</w:t>
      </w:r>
      <w:r w:rsidR="00F02ECA" w:rsidRPr="00280A45">
        <w:t>.</w:t>
      </w:r>
    </w:p>
    <w:p w14:paraId="59FBDF24" w14:textId="77777777" w:rsidR="005D6D0C" w:rsidRPr="00280A45" w:rsidRDefault="00455799" w:rsidP="005D6D0C">
      <w:pPr>
        <w:widowControl w:val="0"/>
        <w:ind w:right="1332"/>
        <w:jc w:val="both"/>
        <w:rPr>
          <w:sz w:val="22"/>
          <w:szCs w:val="22"/>
        </w:rPr>
      </w:pPr>
      <w:r w:rsidRPr="00F3155B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1E2BCB16" wp14:editId="483A468E">
                <wp:simplePos x="0" y="0"/>
                <wp:positionH relativeFrom="column">
                  <wp:posOffset>689610</wp:posOffset>
                </wp:positionH>
                <wp:positionV relativeFrom="paragraph">
                  <wp:posOffset>100965</wp:posOffset>
                </wp:positionV>
                <wp:extent cx="3611880" cy="1371600"/>
                <wp:effectExtent l="0" t="0" r="26670" b="19050"/>
                <wp:wrapNone/>
                <wp:docPr id="966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1880" cy="1371600"/>
                          <a:chOff x="2498" y="6589"/>
                          <a:chExt cx="5688" cy="2160"/>
                        </a:xfrm>
                      </wpg:grpSpPr>
                      <wps:wsp>
                        <wps:cNvPr id="967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7434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38A63" w14:textId="77777777" w:rsidR="004759B7" w:rsidRPr="008800F6" w:rsidRDefault="004759B7" w:rsidP="005D6D0C">
                              <w:pPr>
                                <w:widowControl w:val="0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00FC">
                                <w:rPr>
                                  <w:sz w:val="28"/>
                                  <w:szCs w:val="28"/>
                                </w:rPr>
                                <w:t>=S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U</w:t>
                              </w:r>
                              <w:r w:rsidRPr="002C00FC">
                                <w:rPr>
                                  <w:sz w:val="28"/>
                                  <w:szCs w:val="28"/>
                                </w:rPr>
                                <w:t>M(A1:A5;C1:C5)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AutoShape 984"/>
                        <wps:cNvSpPr>
                          <a:spLocks/>
                        </wps:cNvSpPr>
                        <wps:spPr bwMode="auto">
                          <a:xfrm>
                            <a:off x="3290" y="6692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8028"/>
                              <a:gd name="adj5" fmla="val 277620"/>
                              <a:gd name="adj6" fmla="val -84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CD042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A968AA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Znak jednakosti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69" name="AutoShape 985"/>
                        <wps:cNvSpPr>
                          <a:spLocks/>
                        </wps:cNvSpPr>
                        <wps:spPr bwMode="auto">
                          <a:xfrm>
                            <a:off x="3578" y="7040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7764"/>
                              <a:gd name="adj5" fmla="val 143356"/>
                              <a:gd name="adj6" fmla="val -789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2AD73A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Naziv funkcije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0" name="AutoShape 986"/>
                        <wps:cNvSpPr>
                          <a:spLocks/>
                        </wps:cNvSpPr>
                        <wps:spPr bwMode="auto">
                          <a:xfrm>
                            <a:off x="4211" y="8201"/>
                            <a:ext cx="2700" cy="286"/>
                          </a:xfrm>
                          <a:prstGeom prst="callout2">
                            <a:avLst>
                              <a:gd name="adj1" fmla="val 62935"/>
                              <a:gd name="adj2" fmla="val -4444"/>
                              <a:gd name="adj3" fmla="val 62935"/>
                              <a:gd name="adj4" fmla="val -6926"/>
                              <a:gd name="adj5" fmla="val -112588"/>
                              <a:gd name="adj6" fmla="val -722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99348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Argumenti u okruglim zagradama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1" name="AutoShape 987"/>
                        <wps:cNvSpPr>
                          <a:spLocks/>
                        </wps:cNvSpPr>
                        <wps:spPr bwMode="auto">
                          <a:xfrm>
                            <a:off x="4946" y="7940"/>
                            <a:ext cx="3240" cy="286"/>
                          </a:xfrm>
                          <a:prstGeom prst="callout2">
                            <a:avLst>
                              <a:gd name="adj1" fmla="val 62935"/>
                              <a:gd name="adj2" fmla="val -3704"/>
                              <a:gd name="adj3" fmla="val 62935"/>
                              <a:gd name="adj4" fmla="val -5894"/>
                              <a:gd name="adj5" fmla="val -17134"/>
                              <a:gd name="adj6" fmla="val -592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5F0374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Točka-zarez za odvajanje argumenata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2" name="AutoShape 988"/>
                        <wps:cNvSpPr>
                          <a:spLocks/>
                        </wps:cNvSpPr>
                        <wps:spPr bwMode="auto">
                          <a:xfrm>
                            <a:off x="5354" y="7028"/>
                            <a:ext cx="2280" cy="286"/>
                          </a:xfrm>
                          <a:prstGeom prst="callout2">
                            <a:avLst>
                              <a:gd name="adj1" fmla="val 62935"/>
                              <a:gd name="adj2" fmla="val -5264"/>
                              <a:gd name="adj3" fmla="val 62935"/>
                              <a:gd name="adj4" fmla="val -6491"/>
                              <a:gd name="adj5" fmla="val 168532"/>
                              <a:gd name="adj6" fmla="val -675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52533" w14:textId="77777777" w:rsidR="004759B7" w:rsidRPr="00A968AA" w:rsidRDefault="004759B7" w:rsidP="005D6D0C">
                              <w:pP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Dvotočka za raspon ćelija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973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2498" y="6589"/>
                            <a:ext cx="5400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BCB16" id="Group 982" o:spid="_x0000_s1073" style="position:absolute;left:0;text-align:left;margin-left:54.3pt;margin-top:7.95pt;width:284.4pt;height:108pt;z-index:251601920;mso-position-horizontal-relative:text;mso-position-vertical-relative:text" coordorigin="2498,6589" coordsize="5688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">
                <v:shape id="Text Box 983" o:spid="_x0000_s1074" type="#_x0000_t202" style="position:absolute;left:2880;top:7434;width:30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v2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rBNk7g90w4AjL/AQAA//8DAFBLAQItABQABgAIAAAAIQDb4fbL7gAAAIUBAAATAAAAAAAAAAAA&#10;AAAAAAAAAABbQ29udGVudF9UeXBlc10ueG1sUEsBAi0AFAAGAAgAAAAhAFr0LFu/AAAAFQEAAAsA&#10;AAAAAAAAAAAAAAAAHwEAAF9yZWxzLy5yZWxzUEsBAi0AFAAGAAgAAAAhACu0a/bEAAAA3AAAAA8A&#10;AAAAAAAAAAAAAAAABwIAAGRycy9kb3ducmV2LnhtbFBLBQYAAAAAAwADALcAAAD4AgAAAAA=&#10;" stroked="f">
                  <v:textbox>
                    <w:txbxContent>
                      <w:p w14:paraId="48238A63" w14:textId="77777777" w:rsidR="004759B7" w:rsidRPr="008800F6" w:rsidRDefault="004759B7" w:rsidP="005D6D0C">
                        <w:pPr>
                          <w:widowControl w:val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2C00FC">
                          <w:rPr>
                            <w:sz w:val="28"/>
                            <w:szCs w:val="28"/>
                          </w:rPr>
                          <w:t>=S</w:t>
                        </w:r>
                        <w:r>
                          <w:rPr>
                            <w:sz w:val="28"/>
                            <w:szCs w:val="28"/>
                          </w:rPr>
                          <w:t>U</w:t>
                        </w:r>
                        <w:r w:rsidRPr="002C00FC">
                          <w:rPr>
                            <w:sz w:val="28"/>
                            <w:szCs w:val="28"/>
                          </w:rPr>
                          <w:t>M(A1:A5;C1:C5)</w:t>
                        </w:r>
                      </w:p>
                    </w:txbxContent>
                  </v:textbox>
                </v:shape>
                <v:shape id="AutoShape 984" o:spid="_x0000_s1075" type="#_x0000_t42" style="position:absolute;left:3290;top:6692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" adj="-1819,59966,-1734,13594,-1137,13594">
                  <v:textbox inset="0,1.3mm,0,0">
                    <w:txbxContent>
                      <w:p w14:paraId="655CD042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A968AA">
                          <w:rPr>
                            <w:rFonts w:cs="Arial"/>
                            <w:sz w:val="16"/>
                            <w:szCs w:val="16"/>
                          </w:rPr>
                          <w:t>Znak jednakosti</w:t>
                        </w:r>
                      </w:p>
                    </w:txbxContent>
                  </v:textbox>
                  <o:callout v:ext="edit" minusy="t"/>
                </v:shape>
                <v:shape id="AutoShape 985" o:spid="_x0000_s1076" type="#_x0000_t42" style="position:absolute;left:3578;top:7040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" adj="-1705,30965,-1677,13594,-1137,13594">
                  <v:textbox inset="0,1.3mm,0,0">
                    <w:txbxContent>
                      <w:p w14:paraId="212AD73A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Naziv funkcije</w:t>
                        </w:r>
                      </w:p>
                    </w:txbxContent>
                  </v:textbox>
                  <o:callout v:ext="edit" minusy="t"/>
                </v:shape>
                <v:shape id="AutoShape 986" o:spid="_x0000_s1077" type="#_x0000_t42" style="position:absolute;left:4211;top:8201;width:270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" adj="-1560,-24319,-1496,13594,-960,13594">
                  <v:textbox inset="0,1.3mm,0,0">
                    <w:txbxContent>
                      <w:p w14:paraId="32C99348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Argumenti u okruglim zagradama</w:t>
                        </w:r>
                      </w:p>
                    </w:txbxContent>
                  </v:textbox>
                </v:shape>
                <v:shape id="AutoShape 987" o:spid="_x0000_s1078" type="#_x0000_t42" style="position:absolute;left:4946;top:7940;width:324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" adj="-1280,-3701,-1273,13594,-800,13594">
                  <v:textbox inset="0,1.3mm,0,0">
                    <w:txbxContent>
                      <w:p w14:paraId="545F0374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Točka-zarez za odvajanje argumenata</w:t>
                        </w:r>
                      </w:p>
                    </w:txbxContent>
                  </v:textbox>
                </v:shape>
                <v:shape id="AutoShape 988" o:spid="_x0000_s1079" type="#_x0000_t42" style="position:absolute;left:5354;top:7028;width:2280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" adj="-1459,36403,-1402,13594,-1137,13594">
                  <v:textbox inset="0,1.3mm,0,0">
                    <w:txbxContent>
                      <w:p w14:paraId="14752533" w14:textId="77777777" w:rsidR="004759B7" w:rsidRPr="00A968AA" w:rsidRDefault="004759B7" w:rsidP="005D6D0C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Dvotočka za raspon ćelija</w:t>
                        </w:r>
                      </w:p>
                    </w:txbxContent>
                  </v:textbox>
                  <o:callout v:ext="edit" minusy="t"/>
                </v:shape>
                <v:rect id="Rectangle 989" o:spid="_x0000_s1080" style="position:absolute;left:2498;top:6589;width:54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" filled="f"/>
              </v:group>
            </w:pict>
          </mc:Fallback>
        </mc:AlternateContent>
      </w:r>
    </w:p>
    <w:p w14:paraId="2EAC5733" w14:textId="77777777" w:rsidR="005D6D0C" w:rsidRPr="00280A45" w:rsidRDefault="00CC7943" w:rsidP="005D6D0C">
      <w:pPr>
        <w:widowControl w:val="0"/>
        <w:ind w:right="1332"/>
        <w:jc w:val="both"/>
        <w:rPr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D73ABF3" wp14:editId="69986FDA">
                <wp:simplePos x="0" y="0"/>
                <wp:positionH relativeFrom="column">
                  <wp:posOffset>4956315</wp:posOffset>
                </wp:positionH>
                <wp:positionV relativeFrom="paragraph">
                  <wp:posOffset>90112</wp:posOffset>
                </wp:positionV>
                <wp:extent cx="1619885" cy="2220686"/>
                <wp:effectExtent l="0" t="0" r="18415" b="27305"/>
                <wp:wrapNone/>
                <wp:docPr id="176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22068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E5F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979153" w14:textId="77777777" w:rsidR="004759B7" w:rsidRPr="00525900" w:rsidRDefault="004759B7" w:rsidP="00CC794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4EAEEAB4" w14:textId="77777777" w:rsidR="004759B7" w:rsidRDefault="004759B7" w:rsidP="00CC794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Funkcije iz kategorije </w:t>
                            </w:r>
                            <w:r w:rsidRPr="00CC7943">
                              <w:rPr>
                                <w:b/>
                                <w:sz w:val="18"/>
                                <w:szCs w:val="18"/>
                              </w:rPr>
                              <w:t>Kompatibilnost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 dalje se mogu koristiti zbog kompatibilnosti sa starijim inačicama programa </w:t>
                            </w:r>
                            <w:r w:rsidRPr="00F24843">
                              <w:rPr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76ED528" w14:textId="77777777" w:rsidR="004759B7" w:rsidRDefault="004759B7" w:rsidP="00CC794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</w:t>
                            </w:r>
                            <w:r w:rsidRPr="00CC794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novijim inačicama programa </w:t>
                            </w:r>
                            <w:r w:rsidRPr="00F24843">
                              <w:rPr>
                                <w:iCs/>
                                <w:sz w:val="18"/>
                                <w:szCs w:val="18"/>
                              </w:rPr>
                              <w:t>Excel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one su </w:t>
                            </w:r>
                            <w:r w:rsidRPr="00CC7943">
                              <w:rPr>
                                <w:sz w:val="18"/>
                                <w:szCs w:val="18"/>
                              </w:rPr>
                              <w:t xml:space="preserve">zamijenjene novim funkcijama koje nude veću točnost i dodijeljeni su im nazivi koji bolje odražavaju njihovu namjenu. 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3ABF3" id="Rectangle 776" o:spid="_x0000_s1081" style="position:absolute;left:0;text-align:left;margin-left:390.25pt;margin-top:7.1pt;width:127.55pt;height:174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" filled="f" fillcolor="#dbe5f1" strokeweight=".25pt">
                <v:textbox inset=",2.5mm">
                  <w:txbxContent>
                    <w:p w14:paraId="21979153" w14:textId="77777777" w:rsidR="004759B7" w:rsidRPr="00525900" w:rsidRDefault="004759B7" w:rsidP="00CC794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5900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4EAEEAB4" w14:textId="77777777" w:rsidR="004759B7" w:rsidRDefault="004759B7" w:rsidP="00CC794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Funkcije iz kategorije </w:t>
                      </w:r>
                      <w:r w:rsidRPr="00CC7943">
                        <w:rPr>
                          <w:b/>
                          <w:sz w:val="18"/>
                          <w:szCs w:val="18"/>
                        </w:rPr>
                        <w:t>Kompatibilnost</w:t>
                      </w:r>
                      <w:r>
                        <w:rPr>
                          <w:sz w:val="18"/>
                          <w:szCs w:val="18"/>
                        </w:rPr>
                        <w:t xml:space="preserve"> i dalje se mogu koristiti zbog kompatibilnosti sa starijim inačicama programa </w:t>
                      </w:r>
                      <w:r w:rsidRPr="00F24843">
                        <w:rPr>
                          <w:iCs/>
                          <w:sz w:val="18"/>
                          <w:szCs w:val="18"/>
                        </w:rPr>
                        <w:t>Excel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76ED528" w14:textId="77777777" w:rsidR="004759B7" w:rsidRDefault="004759B7" w:rsidP="00CC794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</w:t>
                      </w:r>
                      <w:r w:rsidRPr="00CC7943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novijim inačicama programa </w:t>
                      </w:r>
                      <w:r w:rsidRPr="00F24843">
                        <w:rPr>
                          <w:iCs/>
                          <w:sz w:val="18"/>
                          <w:szCs w:val="18"/>
                        </w:rPr>
                        <w:t>Excel</w:t>
                      </w:r>
                      <w:r>
                        <w:rPr>
                          <w:sz w:val="18"/>
                          <w:szCs w:val="18"/>
                        </w:rPr>
                        <w:t xml:space="preserve"> one su </w:t>
                      </w:r>
                      <w:r w:rsidRPr="00CC7943">
                        <w:rPr>
                          <w:sz w:val="18"/>
                          <w:szCs w:val="18"/>
                        </w:rPr>
                        <w:t xml:space="preserve">zamijenjene novim funkcijama koje nude veću točnost i dodijeljeni su im nazivi koji bolje odražavaju njihovu namjenu. </w:t>
                      </w:r>
                    </w:p>
                  </w:txbxContent>
                </v:textbox>
              </v:rect>
            </w:pict>
          </mc:Fallback>
        </mc:AlternateContent>
      </w:r>
    </w:p>
    <w:p w14:paraId="249A0151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43314656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546416C6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1ECA995A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5D69C8FE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3E509410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344CF0D8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06C06FCE" w14:textId="77777777" w:rsidR="005D6D0C" w:rsidRPr="00280A45" w:rsidRDefault="005D6D0C" w:rsidP="005D6D0C">
      <w:pPr>
        <w:widowControl w:val="0"/>
        <w:ind w:right="1332"/>
        <w:jc w:val="both"/>
        <w:rPr>
          <w:sz w:val="22"/>
          <w:szCs w:val="22"/>
        </w:rPr>
      </w:pPr>
    </w:p>
    <w:p w14:paraId="215B22F8" w14:textId="7D25EBF9" w:rsidR="007B1489" w:rsidRPr="00280A45" w:rsidRDefault="00D41A19" w:rsidP="001C04F4">
      <w:pPr>
        <w:pStyle w:val="-TEKST"/>
        <w:ind w:right="-10"/>
        <w:jc w:val="left"/>
      </w:pPr>
      <w:r w:rsidRPr="00280A45">
        <w:t xml:space="preserve">Svaka </w:t>
      </w:r>
      <w:r w:rsidR="00E10D55" w:rsidRPr="00280A45">
        <w:t xml:space="preserve">funkcija </w:t>
      </w:r>
      <w:r w:rsidR="004127C8" w:rsidRPr="00280A45">
        <w:t xml:space="preserve">ima svoju sintaksu, a </w:t>
      </w:r>
      <w:r w:rsidRPr="00280A45">
        <w:t xml:space="preserve">sastoji </w:t>
      </w:r>
      <w:r w:rsidR="00E10D55" w:rsidRPr="00280A45">
        <w:t xml:space="preserve">se </w:t>
      </w:r>
      <w:r w:rsidRPr="00280A45">
        <w:t xml:space="preserve">od </w:t>
      </w:r>
      <w:r w:rsidR="004127C8" w:rsidRPr="00280A45">
        <w:t xml:space="preserve">dva dijela: </w:t>
      </w:r>
      <w:r w:rsidRPr="00280A45">
        <w:rPr>
          <w:b/>
        </w:rPr>
        <w:t>naziva funkcije</w:t>
      </w:r>
      <w:r w:rsidR="00AE0CEA" w:rsidRPr="00280A45">
        <w:t>,</w:t>
      </w:r>
      <w:r w:rsidRPr="00280A45">
        <w:t xml:space="preserve"> koj</w:t>
      </w:r>
      <w:r w:rsidR="00AE0CEA" w:rsidRPr="00280A45">
        <w:t>i</w:t>
      </w:r>
      <w:r w:rsidRPr="00280A45">
        <w:t xml:space="preserve"> </w:t>
      </w:r>
      <w:r w:rsidR="00E10D55" w:rsidRPr="00280A45">
        <w:t>govori</w:t>
      </w:r>
      <w:r w:rsidRPr="00280A45">
        <w:t xml:space="preserve"> koja </w:t>
      </w:r>
      <w:r w:rsidR="00AE0CEA" w:rsidRPr="00280A45">
        <w:t xml:space="preserve">će </w:t>
      </w:r>
      <w:r w:rsidRPr="00280A45">
        <w:t>operacija biti izvedena</w:t>
      </w:r>
      <w:r w:rsidR="008A44C2">
        <w:t>,</w:t>
      </w:r>
      <w:r w:rsidR="00140BEB" w:rsidRPr="00280A45">
        <w:t xml:space="preserve"> nakon čega dolaze </w:t>
      </w:r>
      <w:r w:rsidR="00140BEB" w:rsidRPr="00280A45">
        <w:rPr>
          <w:b/>
          <w:bCs w:val="0"/>
        </w:rPr>
        <w:t>argumenti</w:t>
      </w:r>
      <w:r w:rsidR="00140BEB" w:rsidRPr="00280A45">
        <w:t xml:space="preserve"> smješteni u okruglu zagradu. Maksimalno ih može </w:t>
      </w:r>
      <w:r w:rsidR="00044E8E" w:rsidRPr="00280A45">
        <w:t xml:space="preserve">biti </w:t>
      </w:r>
      <w:r w:rsidR="00140BEB" w:rsidRPr="00280A45">
        <w:t>255</w:t>
      </w:r>
      <w:r w:rsidR="001C04F4" w:rsidRPr="00280A45">
        <w:t xml:space="preserve">, </w:t>
      </w:r>
      <w:r w:rsidR="00140BEB" w:rsidRPr="00280A45">
        <w:t xml:space="preserve">dok </w:t>
      </w:r>
      <w:r w:rsidR="00044E8E" w:rsidRPr="00280A45">
        <w:t xml:space="preserve">ih </w:t>
      </w:r>
      <w:r w:rsidR="000E3ADB" w:rsidRPr="00280A45">
        <w:t>n</w:t>
      </w:r>
      <w:r w:rsidR="009E6507" w:rsidRPr="00280A45">
        <w:t>ekoliko funkcija nema.</w:t>
      </w:r>
      <w:r w:rsidR="00044E8E" w:rsidRPr="00280A45">
        <w:t xml:space="preserve"> Neki su obvezni, a neki opcionalni, ovisno o potrebi u proračunu.</w:t>
      </w:r>
    </w:p>
    <w:p w14:paraId="4059516C" w14:textId="77777777" w:rsidR="00631428" w:rsidRPr="00280A45" w:rsidRDefault="007B1489" w:rsidP="006B7581">
      <w:pPr>
        <w:pStyle w:val="-TEKST"/>
        <w:ind w:right="-10"/>
        <w:jc w:val="left"/>
      </w:pPr>
      <w:r w:rsidRPr="00280A45">
        <w:t xml:space="preserve">Oblik funkcije može biti: </w:t>
      </w:r>
    </w:p>
    <w:p w14:paraId="3D956118" w14:textId="77777777" w:rsidR="00631428" w:rsidRPr="00280A45" w:rsidRDefault="007B1489" w:rsidP="006B7581">
      <w:pPr>
        <w:pStyle w:val="-TEKST"/>
        <w:ind w:right="-10"/>
        <w:jc w:val="left"/>
      </w:pPr>
      <w:r w:rsidRPr="00280A45">
        <w:tab/>
        <w:t xml:space="preserve">=FUNKCIJA() ili </w:t>
      </w:r>
    </w:p>
    <w:p w14:paraId="26BAACCA" w14:textId="77777777" w:rsidR="007B1489" w:rsidRPr="00280A45" w:rsidRDefault="007B1489" w:rsidP="006B7581">
      <w:pPr>
        <w:pStyle w:val="-TEKST"/>
        <w:ind w:right="-10"/>
        <w:jc w:val="left"/>
      </w:pPr>
      <w:r w:rsidRPr="00280A45">
        <w:tab/>
        <w:t>=FUNKCIJA(argument</w:t>
      </w:r>
      <w:r w:rsidRPr="00280A45">
        <w:rPr>
          <w:i/>
        </w:rPr>
        <w:t>1</w:t>
      </w:r>
      <w:r w:rsidR="00E57CE3" w:rsidRPr="00280A45">
        <w:t>;</w:t>
      </w:r>
      <w:r w:rsidRPr="00280A45">
        <w:t>argument</w:t>
      </w:r>
      <w:r w:rsidRPr="00280A45">
        <w:rPr>
          <w:i/>
        </w:rPr>
        <w:t>2</w:t>
      </w:r>
      <w:r w:rsidRPr="00280A45">
        <w:t>;…;argument</w:t>
      </w:r>
      <w:r w:rsidRPr="00280A45">
        <w:rPr>
          <w:i/>
        </w:rPr>
        <w:t>n</w:t>
      </w:r>
      <w:r w:rsidRPr="00280A45">
        <w:t>)</w:t>
      </w:r>
    </w:p>
    <w:p w14:paraId="62837768" w14:textId="77777777" w:rsidR="00D41A19" w:rsidRPr="00280A45" w:rsidRDefault="00D41A19" w:rsidP="00AB750D">
      <w:pPr>
        <w:pStyle w:val="-TEKST"/>
        <w:ind w:right="-10"/>
        <w:jc w:val="left"/>
      </w:pPr>
      <w:r w:rsidRPr="00280A45">
        <w:t xml:space="preserve">Argumenti mogu biti brojevi, tekst, adrese </w:t>
      </w:r>
      <w:r w:rsidR="002572AD" w:rsidRPr="00280A45">
        <w:t xml:space="preserve">ili nazivi </w:t>
      </w:r>
      <w:r w:rsidRPr="00280A45">
        <w:t>ćelija</w:t>
      </w:r>
      <w:r w:rsidR="002572AD" w:rsidRPr="00280A45">
        <w:t xml:space="preserve">, </w:t>
      </w:r>
      <w:r w:rsidR="00E71C6C" w:rsidRPr="00280A45">
        <w:t xml:space="preserve">logičke vrijednosti, </w:t>
      </w:r>
      <w:r w:rsidR="002572AD" w:rsidRPr="00280A45">
        <w:t>druge funkcije</w:t>
      </w:r>
      <w:r w:rsidRPr="00280A45">
        <w:t xml:space="preserve"> i sl. Odvajaju se znakom točka</w:t>
      </w:r>
      <w:r w:rsidR="00767473" w:rsidRPr="00280A45">
        <w:t>-</w:t>
      </w:r>
      <w:r w:rsidRPr="00280A45">
        <w:t>zarez (;)</w:t>
      </w:r>
      <w:r w:rsidR="00AE0CEA" w:rsidRPr="00280A45">
        <w:t>,</w:t>
      </w:r>
      <w:r w:rsidR="00220289" w:rsidRPr="00280A45">
        <w:t xml:space="preserve"> što ovisi o </w:t>
      </w:r>
      <w:r w:rsidR="00C95A24" w:rsidRPr="00280A45">
        <w:t>osnovnim</w:t>
      </w:r>
      <w:r w:rsidR="00220289" w:rsidRPr="00280A45">
        <w:t xml:space="preserve"> postavkama na računalu</w:t>
      </w:r>
      <w:r w:rsidRPr="00280A45">
        <w:t>.</w:t>
      </w:r>
      <w:r w:rsidR="00DA2A4C" w:rsidRPr="00280A45">
        <w:t xml:space="preserve"> </w:t>
      </w:r>
    </w:p>
    <w:p w14:paraId="6888A932" w14:textId="77777777" w:rsidR="00DA2A4C" w:rsidRPr="00280A45" w:rsidRDefault="00AB750D" w:rsidP="00AB750D">
      <w:pPr>
        <w:pStyle w:val="-TEKST"/>
        <w:ind w:right="-10"/>
        <w:jc w:val="left"/>
      </w:pPr>
      <w:r w:rsidRPr="00280A45">
        <w:t>Operator raspona,</w:t>
      </w:r>
      <w:r w:rsidR="00DA2A4C" w:rsidRPr="00280A45">
        <w:t xml:space="preserve"> dvotočk</w:t>
      </w:r>
      <w:r w:rsidRPr="00280A45">
        <w:t>a</w:t>
      </w:r>
      <w:r w:rsidR="00DA2A4C" w:rsidRPr="00280A45">
        <w:t xml:space="preserve"> (</w:t>
      </w:r>
      <w:r w:rsidR="00DA2A4C" w:rsidRPr="00280A45">
        <w:rPr>
          <w:b/>
        </w:rPr>
        <w:t>:</w:t>
      </w:r>
      <w:r w:rsidR="00DA2A4C" w:rsidRPr="00280A45">
        <w:t>)</w:t>
      </w:r>
      <w:r w:rsidRPr="00280A45">
        <w:t>,</w:t>
      </w:r>
      <w:r w:rsidR="00DA2A4C" w:rsidRPr="00280A45">
        <w:t xml:space="preserve"> </w:t>
      </w:r>
      <w:r w:rsidRPr="00280A45">
        <w:t xml:space="preserve">služi za </w:t>
      </w:r>
      <w:r w:rsidR="004F1851" w:rsidRPr="00280A45">
        <w:t>o</w:t>
      </w:r>
      <w:r w:rsidRPr="00280A45">
        <w:t>značavanje raspona ćelija</w:t>
      </w:r>
      <w:r w:rsidR="00DA2A4C" w:rsidRPr="00280A45">
        <w:t xml:space="preserve">. </w:t>
      </w:r>
      <w:r w:rsidRPr="00280A45">
        <w:t>Na primjer</w:t>
      </w:r>
      <w:r w:rsidR="00DA2A4C" w:rsidRPr="00280A45">
        <w:t>, SUM(A1:A</w:t>
      </w:r>
      <w:r w:rsidR="008C6189" w:rsidRPr="00280A45">
        <w:t>5</w:t>
      </w:r>
      <w:r w:rsidR="00DA2A4C" w:rsidRPr="00280A45">
        <w:t>) odnosi se na raspon ćelija od A1 do A</w:t>
      </w:r>
      <w:r w:rsidRPr="00280A45">
        <w:t>5</w:t>
      </w:r>
      <w:r w:rsidR="00DA2A4C" w:rsidRPr="00280A45">
        <w:t xml:space="preserve">, uključujući i te dvije ćelije. 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4680"/>
      </w:tblGrid>
      <w:tr w:rsidR="005D6D0C" w:rsidRPr="00280A45" w14:paraId="7C87D4DA" w14:textId="77777777" w:rsidTr="0040744A">
        <w:trPr>
          <w:trHeight w:val="454"/>
        </w:trPr>
        <w:tc>
          <w:tcPr>
            <w:tcW w:w="2700" w:type="dxa"/>
            <w:shd w:val="clear" w:color="auto" w:fill="E0E0E0"/>
            <w:vAlign w:val="center"/>
          </w:tcPr>
          <w:p w14:paraId="5DCFC9E4" w14:textId="77777777" w:rsidR="005D6D0C" w:rsidRPr="00280A45" w:rsidRDefault="004F7298" w:rsidP="004F7298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Argument</w:t>
            </w:r>
          </w:p>
        </w:tc>
        <w:tc>
          <w:tcPr>
            <w:tcW w:w="4680" w:type="dxa"/>
            <w:shd w:val="clear" w:color="auto" w:fill="E0E0E0"/>
            <w:vAlign w:val="center"/>
          </w:tcPr>
          <w:p w14:paraId="07810ACB" w14:textId="77777777" w:rsidR="005D6D0C" w:rsidRPr="00280A45" w:rsidRDefault="005D6D0C" w:rsidP="004F7298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Primjer</w:t>
            </w:r>
          </w:p>
        </w:tc>
      </w:tr>
      <w:tr w:rsidR="005D6D0C" w:rsidRPr="00280A45" w14:paraId="21DD9ED8" w14:textId="77777777" w:rsidTr="0040744A">
        <w:tc>
          <w:tcPr>
            <w:tcW w:w="2700" w:type="dxa"/>
            <w:shd w:val="clear" w:color="auto" w:fill="auto"/>
            <w:vAlign w:val="center"/>
          </w:tcPr>
          <w:p w14:paraId="01FD9780" w14:textId="77777777" w:rsidR="005D6D0C" w:rsidRPr="00280A45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Broj</w:t>
            </w:r>
          </w:p>
        </w:tc>
        <w:tc>
          <w:tcPr>
            <w:tcW w:w="4680" w:type="dxa"/>
            <w:vAlign w:val="center"/>
          </w:tcPr>
          <w:p w14:paraId="78A9B6FA" w14:textId="77777777" w:rsidR="005D6D0C" w:rsidRPr="00280A45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=SUM(</w:t>
            </w:r>
            <w:r w:rsidRPr="00280A45">
              <w:rPr>
                <w:b/>
                <w:sz w:val="22"/>
                <w:szCs w:val="22"/>
              </w:rPr>
              <w:t>100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25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18</w:t>
            </w:r>
            <w:r w:rsidRPr="00280A45">
              <w:rPr>
                <w:sz w:val="22"/>
                <w:szCs w:val="22"/>
              </w:rPr>
              <w:t>)</w:t>
            </w:r>
          </w:p>
        </w:tc>
      </w:tr>
      <w:tr w:rsidR="005D6D0C" w:rsidRPr="00280A45" w14:paraId="14A4459B" w14:textId="77777777" w:rsidTr="0040744A">
        <w:tc>
          <w:tcPr>
            <w:tcW w:w="2700" w:type="dxa"/>
            <w:shd w:val="clear" w:color="auto" w:fill="auto"/>
            <w:vAlign w:val="center"/>
          </w:tcPr>
          <w:p w14:paraId="4E237EFD" w14:textId="77777777" w:rsidR="005D6D0C" w:rsidRPr="00280A45" w:rsidRDefault="005D6D0C" w:rsidP="005D6D0C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Tekst</w:t>
            </w:r>
          </w:p>
        </w:tc>
        <w:tc>
          <w:tcPr>
            <w:tcW w:w="4680" w:type="dxa"/>
            <w:vAlign w:val="center"/>
          </w:tcPr>
          <w:p w14:paraId="42CB846E" w14:textId="77777777" w:rsidR="005D6D0C" w:rsidRPr="00280A45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=IF(A3</w:t>
            </w:r>
            <w:r w:rsidR="00B24BA4" w:rsidRPr="00280A45">
              <w:rPr>
                <w:sz w:val="22"/>
                <w:szCs w:val="22"/>
              </w:rPr>
              <w:t>&gt;</w:t>
            </w:r>
            <w:r w:rsidRPr="00280A45">
              <w:rPr>
                <w:sz w:val="22"/>
                <w:szCs w:val="22"/>
              </w:rPr>
              <w:t>50;</w:t>
            </w:r>
            <w:r w:rsidRPr="00280A45">
              <w:rPr>
                <w:b/>
                <w:sz w:val="22"/>
                <w:szCs w:val="22"/>
              </w:rPr>
              <w:t>''Prolaz''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''Pad''</w:t>
            </w:r>
            <w:r w:rsidRPr="00280A45">
              <w:rPr>
                <w:sz w:val="22"/>
                <w:szCs w:val="22"/>
              </w:rPr>
              <w:t>)</w:t>
            </w:r>
          </w:p>
        </w:tc>
      </w:tr>
      <w:tr w:rsidR="005D6D0C" w:rsidRPr="00280A45" w14:paraId="4E504953" w14:textId="77777777" w:rsidTr="0040744A">
        <w:tc>
          <w:tcPr>
            <w:tcW w:w="2700" w:type="dxa"/>
            <w:shd w:val="clear" w:color="auto" w:fill="auto"/>
            <w:vAlign w:val="center"/>
          </w:tcPr>
          <w:p w14:paraId="7D0F1662" w14:textId="77777777" w:rsidR="005D6D0C" w:rsidRPr="00280A45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Adres</w:t>
            </w:r>
            <w:r w:rsidR="000B21A3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ćelij</w:t>
            </w:r>
            <w:r w:rsidR="000B21A3" w:rsidRPr="00280A45"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4680" w:type="dxa"/>
            <w:vAlign w:val="center"/>
          </w:tcPr>
          <w:p w14:paraId="46DAADF4" w14:textId="77777777" w:rsidR="005D6D0C" w:rsidRPr="00280A45" w:rsidRDefault="005D6D0C" w:rsidP="005D6D0C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=SUM(</w:t>
            </w:r>
            <w:r w:rsidRPr="00280A45">
              <w:rPr>
                <w:b/>
                <w:sz w:val="22"/>
                <w:szCs w:val="22"/>
              </w:rPr>
              <w:t>A1</w:t>
            </w:r>
            <w:r w:rsidRPr="00280A45">
              <w:rPr>
                <w:sz w:val="22"/>
                <w:szCs w:val="22"/>
              </w:rPr>
              <w:t>:</w:t>
            </w:r>
            <w:r w:rsidRPr="00280A45">
              <w:rPr>
                <w:b/>
                <w:sz w:val="22"/>
                <w:szCs w:val="22"/>
              </w:rPr>
              <w:t>C22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$G$8</w:t>
            </w:r>
            <w:r w:rsidRPr="00280A45">
              <w:rPr>
                <w:sz w:val="22"/>
                <w:szCs w:val="22"/>
              </w:rPr>
              <w:t>)</w:t>
            </w:r>
          </w:p>
        </w:tc>
      </w:tr>
      <w:tr w:rsidR="005D6D0C" w:rsidRPr="00280A45" w14:paraId="761814E4" w14:textId="77777777" w:rsidTr="0040744A">
        <w:tc>
          <w:tcPr>
            <w:tcW w:w="2700" w:type="dxa"/>
            <w:shd w:val="clear" w:color="auto" w:fill="auto"/>
            <w:vAlign w:val="center"/>
          </w:tcPr>
          <w:p w14:paraId="7919CD44" w14:textId="77777777" w:rsidR="005D6D0C" w:rsidRPr="00280A45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Naziv ćelij</w:t>
            </w:r>
            <w:r w:rsidR="000B21A3" w:rsidRPr="00280A45">
              <w:rPr>
                <w:rFonts w:cs="Arial"/>
                <w:sz w:val="22"/>
                <w:szCs w:val="22"/>
              </w:rPr>
              <w:t>e</w:t>
            </w:r>
          </w:p>
        </w:tc>
        <w:tc>
          <w:tcPr>
            <w:tcW w:w="4680" w:type="dxa"/>
            <w:vAlign w:val="center"/>
          </w:tcPr>
          <w:p w14:paraId="6DE49AEB" w14:textId="77777777" w:rsidR="005D6D0C" w:rsidRPr="00280A45" w:rsidRDefault="005D6D0C" w:rsidP="005D6D0C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=SUM(</w:t>
            </w:r>
            <w:r w:rsidRPr="00280A45">
              <w:rPr>
                <w:b/>
                <w:sz w:val="22"/>
                <w:szCs w:val="22"/>
              </w:rPr>
              <w:t>Ukupno</w:t>
            </w:r>
            <w:r w:rsidRPr="00280A45">
              <w:rPr>
                <w:sz w:val="22"/>
                <w:szCs w:val="22"/>
              </w:rPr>
              <w:t>;</w:t>
            </w:r>
            <w:r w:rsidRPr="00280A45">
              <w:rPr>
                <w:b/>
                <w:sz w:val="22"/>
                <w:szCs w:val="22"/>
              </w:rPr>
              <w:t>Ukupno</w:t>
            </w:r>
            <w:r w:rsidRPr="00280A45">
              <w:rPr>
                <w:sz w:val="22"/>
                <w:szCs w:val="22"/>
              </w:rPr>
              <w:t>*</w:t>
            </w:r>
            <w:r w:rsidRPr="00280A45">
              <w:rPr>
                <w:b/>
                <w:sz w:val="22"/>
                <w:szCs w:val="22"/>
              </w:rPr>
              <w:t>Porez</w:t>
            </w:r>
            <w:r w:rsidRPr="00280A45">
              <w:rPr>
                <w:sz w:val="22"/>
                <w:szCs w:val="22"/>
              </w:rPr>
              <w:t>)</w:t>
            </w:r>
          </w:p>
        </w:tc>
      </w:tr>
      <w:tr w:rsidR="005D6D0C" w:rsidRPr="00280A45" w14:paraId="0D4CB546" w14:textId="77777777" w:rsidTr="0040744A">
        <w:tc>
          <w:tcPr>
            <w:tcW w:w="2700" w:type="dxa"/>
            <w:shd w:val="clear" w:color="auto" w:fill="auto"/>
            <w:vAlign w:val="center"/>
          </w:tcPr>
          <w:p w14:paraId="14E661D9" w14:textId="77777777" w:rsidR="005D6D0C" w:rsidRPr="00280A45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Logičk</w:t>
            </w:r>
            <w:r w:rsidR="000B21A3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 xml:space="preserve"> vrijednost</w:t>
            </w:r>
          </w:p>
        </w:tc>
        <w:tc>
          <w:tcPr>
            <w:tcW w:w="4680" w:type="dxa"/>
            <w:vAlign w:val="center"/>
          </w:tcPr>
          <w:p w14:paraId="65446E6A" w14:textId="77777777" w:rsidR="005D6D0C" w:rsidRPr="00280A45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=IF(</w:t>
            </w:r>
            <w:r w:rsidRPr="00280A45">
              <w:rPr>
                <w:b/>
                <w:sz w:val="22"/>
                <w:szCs w:val="22"/>
              </w:rPr>
              <w:t>A3</w:t>
            </w:r>
            <w:r w:rsidR="00B24BA4" w:rsidRPr="00280A45">
              <w:rPr>
                <w:b/>
                <w:sz w:val="22"/>
                <w:szCs w:val="22"/>
              </w:rPr>
              <w:t>&gt;</w:t>
            </w:r>
            <w:r w:rsidRPr="00280A45">
              <w:rPr>
                <w:b/>
                <w:sz w:val="22"/>
                <w:szCs w:val="22"/>
              </w:rPr>
              <w:t>50</w:t>
            </w:r>
            <w:r w:rsidRPr="00280A45">
              <w:rPr>
                <w:sz w:val="22"/>
                <w:szCs w:val="22"/>
              </w:rPr>
              <w:t>;''Prolaz'';''Pad'')</w:t>
            </w:r>
          </w:p>
        </w:tc>
      </w:tr>
      <w:tr w:rsidR="005D6D0C" w:rsidRPr="00280A45" w14:paraId="2FFD773F" w14:textId="77777777" w:rsidTr="0040744A">
        <w:tc>
          <w:tcPr>
            <w:tcW w:w="2700" w:type="dxa"/>
            <w:shd w:val="clear" w:color="auto" w:fill="auto"/>
            <w:vAlign w:val="center"/>
          </w:tcPr>
          <w:p w14:paraId="52D2ECF6" w14:textId="77777777" w:rsidR="005D6D0C" w:rsidRPr="00280A45" w:rsidRDefault="005D6D0C" w:rsidP="000B21A3">
            <w:pPr>
              <w:widowControl w:val="0"/>
              <w:spacing w:before="60" w:after="6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Funkcij</w:t>
            </w:r>
            <w:r w:rsidR="000B21A3" w:rsidRPr="00280A45">
              <w:rPr>
                <w:rFonts w:cs="Arial"/>
                <w:sz w:val="22"/>
                <w:szCs w:val="22"/>
              </w:rPr>
              <w:t>a</w:t>
            </w:r>
            <w:r w:rsidRPr="00280A45">
              <w:rPr>
                <w:rFonts w:cs="Arial"/>
                <w:sz w:val="22"/>
                <w:szCs w:val="22"/>
              </w:rPr>
              <w:t>, formul</w:t>
            </w:r>
            <w:r w:rsidR="000B21A3" w:rsidRPr="00280A45">
              <w:rPr>
                <w:rFonts w:cs="Arial"/>
                <w:sz w:val="22"/>
                <w:szCs w:val="22"/>
              </w:rPr>
              <w:t>a (ugniježđena)</w:t>
            </w:r>
          </w:p>
        </w:tc>
        <w:tc>
          <w:tcPr>
            <w:tcW w:w="4680" w:type="dxa"/>
            <w:vAlign w:val="center"/>
          </w:tcPr>
          <w:p w14:paraId="00D96B7E" w14:textId="77777777" w:rsidR="005D6D0C" w:rsidRPr="00280A45" w:rsidRDefault="005D6D0C" w:rsidP="00B24BA4">
            <w:pPr>
              <w:widowControl w:val="0"/>
              <w:spacing w:before="60" w:after="60"/>
              <w:rPr>
                <w:sz w:val="22"/>
                <w:szCs w:val="22"/>
              </w:rPr>
            </w:pPr>
            <w:r w:rsidRPr="00280A45">
              <w:rPr>
                <w:sz w:val="22"/>
                <w:szCs w:val="22"/>
              </w:rPr>
              <w:t>=IF(</w:t>
            </w:r>
            <w:r w:rsidRPr="00280A45">
              <w:rPr>
                <w:b/>
                <w:sz w:val="22"/>
                <w:szCs w:val="22"/>
              </w:rPr>
              <w:t>AND</w:t>
            </w:r>
            <w:r w:rsidRPr="00280A45">
              <w:rPr>
                <w:sz w:val="22"/>
                <w:szCs w:val="22"/>
              </w:rPr>
              <w:t>(A3</w:t>
            </w:r>
            <w:r w:rsidR="00B24BA4" w:rsidRPr="00280A45">
              <w:rPr>
                <w:sz w:val="22"/>
                <w:szCs w:val="22"/>
              </w:rPr>
              <w:t>&gt;</w:t>
            </w:r>
            <w:r w:rsidRPr="00280A45">
              <w:rPr>
                <w:sz w:val="22"/>
                <w:szCs w:val="22"/>
              </w:rPr>
              <w:t>50;A3</w:t>
            </w:r>
            <w:r w:rsidR="00B24BA4" w:rsidRPr="00280A45">
              <w:rPr>
                <w:sz w:val="22"/>
                <w:szCs w:val="22"/>
              </w:rPr>
              <w:t>&lt;</w:t>
            </w:r>
            <w:r w:rsidRPr="00280A45">
              <w:rPr>
                <w:sz w:val="22"/>
                <w:szCs w:val="22"/>
              </w:rPr>
              <w:t>100);</w:t>
            </w:r>
            <w:r w:rsidRPr="00280A45">
              <w:rPr>
                <w:b/>
                <w:sz w:val="22"/>
                <w:szCs w:val="22"/>
              </w:rPr>
              <w:t>A3+100</w:t>
            </w:r>
            <w:r w:rsidRPr="00280A45">
              <w:rPr>
                <w:sz w:val="22"/>
                <w:szCs w:val="22"/>
              </w:rPr>
              <w:t>;0)</w:t>
            </w:r>
          </w:p>
        </w:tc>
      </w:tr>
    </w:tbl>
    <w:p w14:paraId="29D487C0" w14:textId="3209FFE4" w:rsidR="004F7298" w:rsidRPr="00280A45" w:rsidRDefault="00B55AEE" w:rsidP="004F7298">
      <w:pPr>
        <w:pStyle w:val="-TEKST"/>
      </w:pPr>
      <w:r w:rsidRPr="00280A45">
        <w:br w:type="page"/>
      </w:r>
      <w:r w:rsidR="004F7298" w:rsidRPr="00280A45">
        <w:lastRenderedPageBreak/>
        <w:t>Funkcije obuhvaćene u ovom</w:t>
      </w:r>
      <w:r w:rsidR="007C2C6A" w:rsidRPr="00280A45">
        <w:t>e</w:t>
      </w:r>
      <w:r w:rsidR="004F7298" w:rsidRPr="00280A45">
        <w:t xml:space="preserve"> tečaju: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2"/>
        <w:gridCol w:w="2391"/>
        <w:gridCol w:w="3127"/>
      </w:tblGrid>
      <w:tr w:rsidR="00D41A19" w:rsidRPr="00280A45" w14:paraId="3A1AAFB4" w14:textId="77777777" w:rsidTr="00762075">
        <w:trPr>
          <w:trHeight w:val="454"/>
        </w:trPr>
        <w:tc>
          <w:tcPr>
            <w:tcW w:w="1862" w:type="dxa"/>
            <w:shd w:val="clear" w:color="auto" w:fill="E0E0E0"/>
            <w:vAlign w:val="center"/>
          </w:tcPr>
          <w:p w14:paraId="5968AA40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Funkcija</w:t>
            </w:r>
          </w:p>
        </w:tc>
        <w:tc>
          <w:tcPr>
            <w:tcW w:w="2391" w:type="dxa"/>
            <w:shd w:val="clear" w:color="auto" w:fill="E0E0E0"/>
            <w:vAlign w:val="center"/>
          </w:tcPr>
          <w:p w14:paraId="1F58451D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Primjer</w:t>
            </w:r>
          </w:p>
        </w:tc>
        <w:tc>
          <w:tcPr>
            <w:tcW w:w="3127" w:type="dxa"/>
            <w:shd w:val="clear" w:color="auto" w:fill="E0E0E0"/>
            <w:vAlign w:val="center"/>
          </w:tcPr>
          <w:p w14:paraId="18601BE4" w14:textId="77777777" w:rsidR="00D41A19" w:rsidRPr="00280A45" w:rsidRDefault="00D41A19" w:rsidP="002868D4">
            <w:pPr>
              <w:widowControl w:val="0"/>
              <w:jc w:val="center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Opis</w:t>
            </w:r>
          </w:p>
        </w:tc>
      </w:tr>
      <w:tr w:rsidR="00D41A19" w:rsidRPr="00280A45" w14:paraId="65200B38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2CD356DF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SUM</w:t>
            </w:r>
            <w:r w:rsidR="00F02ECA" w:rsidRPr="00280A45">
              <w:rPr>
                <w:rFonts w:cs="Arial"/>
                <w:sz w:val="22"/>
                <w:szCs w:val="22"/>
              </w:rPr>
              <w:t xml:space="preserve"> </w:t>
            </w:r>
          </w:p>
          <w:p w14:paraId="42B8719E" w14:textId="77777777" w:rsidR="00390712" w:rsidRPr="00280A45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Zbroj</w:t>
            </w:r>
          </w:p>
        </w:tc>
        <w:tc>
          <w:tcPr>
            <w:tcW w:w="2391" w:type="dxa"/>
            <w:vAlign w:val="center"/>
          </w:tcPr>
          <w:p w14:paraId="38EB949D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=SUM(A1:A10)</w:t>
            </w:r>
          </w:p>
        </w:tc>
        <w:tc>
          <w:tcPr>
            <w:tcW w:w="3127" w:type="dxa"/>
            <w:vAlign w:val="center"/>
          </w:tcPr>
          <w:p w14:paraId="40B11930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Zbroj vrijednosti </w:t>
            </w:r>
            <w:r w:rsidR="00A22CA6" w:rsidRPr="00280A45">
              <w:rPr>
                <w:rFonts w:cs="Arial"/>
                <w:sz w:val="22"/>
                <w:szCs w:val="22"/>
              </w:rPr>
              <w:t>u rasponu</w:t>
            </w:r>
          </w:p>
        </w:tc>
      </w:tr>
      <w:tr w:rsidR="00D41A19" w:rsidRPr="00280A45" w14:paraId="12D08A07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195B59CF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AVERAGE</w:t>
            </w:r>
            <w:r w:rsidR="00F02ECA" w:rsidRPr="00280A45">
              <w:rPr>
                <w:rFonts w:cs="Arial"/>
                <w:sz w:val="22"/>
                <w:szCs w:val="22"/>
              </w:rPr>
              <w:t xml:space="preserve"> </w:t>
            </w:r>
          </w:p>
          <w:p w14:paraId="60911458" w14:textId="77777777" w:rsidR="00390712" w:rsidRPr="00280A45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Prosjek</w:t>
            </w:r>
          </w:p>
        </w:tc>
        <w:tc>
          <w:tcPr>
            <w:tcW w:w="2391" w:type="dxa"/>
            <w:vAlign w:val="center"/>
          </w:tcPr>
          <w:p w14:paraId="38C64C03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=AVERAGE(A4:A9)</w:t>
            </w:r>
          </w:p>
        </w:tc>
        <w:tc>
          <w:tcPr>
            <w:tcW w:w="3127" w:type="dxa"/>
            <w:vAlign w:val="center"/>
          </w:tcPr>
          <w:p w14:paraId="2A5ED2FA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Prosječna vrijednost</w:t>
            </w:r>
            <w:r w:rsidR="00A22CA6" w:rsidRPr="00280A45">
              <w:rPr>
                <w:rFonts w:cs="Arial"/>
                <w:sz w:val="22"/>
                <w:szCs w:val="22"/>
              </w:rPr>
              <w:t xml:space="preserve"> u ra</w:t>
            </w:r>
            <w:r w:rsidR="003230B2" w:rsidRPr="00280A45">
              <w:rPr>
                <w:rFonts w:cs="Arial"/>
                <w:sz w:val="22"/>
                <w:szCs w:val="22"/>
              </w:rPr>
              <w:t>s</w:t>
            </w:r>
            <w:r w:rsidR="00A22CA6" w:rsidRPr="00280A45">
              <w:rPr>
                <w:rFonts w:cs="Arial"/>
                <w:sz w:val="22"/>
                <w:szCs w:val="22"/>
              </w:rPr>
              <w:t>ponu</w:t>
            </w:r>
            <w:r w:rsidRPr="00280A45">
              <w:rPr>
                <w:rFonts w:cs="Arial"/>
                <w:sz w:val="22"/>
                <w:szCs w:val="22"/>
              </w:rPr>
              <w:t xml:space="preserve"> (aritmetička sredina) </w:t>
            </w:r>
          </w:p>
        </w:tc>
      </w:tr>
      <w:tr w:rsidR="00D41A19" w:rsidRPr="00280A45" w14:paraId="393F3A3C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654BF3C6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MIN</w:t>
            </w:r>
          </w:p>
          <w:p w14:paraId="2DD3ECD7" w14:textId="77777777" w:rsidR="00390712" w:rsidRPr="00280A45" w:rsidRDefault="00525557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Minimum</w:t>
            </w:r>
          </w:p>
        </w:tc>
        <w:tc>
          <w:tcPr>
            <w:tcW w:w="2391" w:type="dxa"/>
            <w:vAlign w:val="center"/>
          </w:tcPr>
          <w:p w14:paraId="3631BBE3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=MIN(B4:B10)</w:t>
            </w:r>
          </w:p>
        </w:tc>
        <w:tc>
          <w:tcPr>
            <w:tcW w:w="3127" w:type="dxa"/>
            <w:vAlign w:val="center"/>
          </w:tcPr>
          <w:p w14:paraId="2D01CDC1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Najmanja vrijednost u </w:t>
            </w:r>
            <w:r w:rsidR="00A50CD0" w:rsidRPr="00280A45">
              <w:rPr>
                <w:rFonts w:cs="Arial"/>
                <w:sz w:val="22"/>
                <w:szCs w:val="22"/>
              </w:rPr>
              <w:t>ra</w:t>
            </w:r>
            <w:r w:rsidRPr="00280A45">
              <w:rPr>
                <w:rFonts w:cs="Arial"/>
                <w:sz w:val="22"/>
                <w:szCs w:val="22"/>
              </w:rPr>
              <w:t>sponu</w:t>
            </w:r>
          </w:p>
        </w:tc>
      </w:tr>
      <w:tr w:rsidR="00D41A19" w:rsidRPr="00280A45" w14:paraId="3BD1F5CA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49A9D076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MAX</w:t>
            </w:r>
          </w:p>
          <w:p w14:paraId="12AF0F58" w14:textId="77777777" w:rsidR="00390712" w:rsidRPr="00280A45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Maksimum</w:t>
            </w:r>
          </w:p>
        </w:tc>
        <w:tc>
          <w:tcPr>
            <w:tcW w:w="2391" w:type="dxa"/>
            <w:vAlign w:val="center"/>
          </w:tcPr>
          <w:p w14:paraId="60EC5997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=MAX(B4:B10)</w:t>
            </w:r>
          </w:p>
        </w:tc>
        <w:tc>
          <w:tcPr>
            <w:tcW w:w="3127" w:type="dxa"/>
            <w:vAlign w:val="center"/>
          </w:tcPr>
          <w:p w14:paraId="6635DFA7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Najveća vrijednost u </w:t>
            </w:r>
            <w:r w:rsidR="00A50CD0" w:rsidRPr="00280A45">
              <w:rPr>
                <w:rFonts w:cs="Arial"/>
                <w:sz w:val="22"/>
                <w:szCs w:val="22"/>
              </w:rPr>
              <w:t>ra</w:t>
            </w:r>
            <w:r w:rsidRPr="00280A45">
              <w:rPr>
                <w:rFonts w:cs="Arial"/>
                <w:sz w:val="22"/>
                <w:szCs w:val="22"/>
              </w:rPr>
              <w:t>sponu</w:t>
            </w:r>
          </w:p>
        </w:tc>
      </w:tr>
      <w:tr w:rsidR="00D41A19" w:rsidRPr="00280A45" w14:paraId="094C0DB8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00CF2459" w14:textId="77777777" w:rsidR="00525557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COUNT</w:t>
            </w:r>
          </w:p>
          <w:p w14:paraId="25B21545" w14:textId="77777777" w:rsidR="00390712" w:rsidRPr="00280A45" w:rsidRDefault="00390712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Brojač</w:t>
            </w:r>
            <w:r w:rsidR="004F7298" w:rsidRPr="00280A45">
              <w:rPr>
                <w:rFonts w:cs="Arial"/>
                <w:sz w:val="22"/>
                <w:szCs w:val="22"/>
              </w:rPr>
              <w:t xml:space="preserve"> brojeva</w:t>
            </w:r>
          </w:p>
        </w:tc>
        <w:tc>
          <w:tcPr>
            <w:tcW w:w="2391" w:type="dxa"/>
            <w:vAlign w:val="center"/>
          </w:tcPr>
          <w:p w14:paraId="3BE6AE9E" w14:textId="77777777" w:rsidR="00D41A19" w:rsidRPr="00280A45" w:rsidRDefault="00D41A19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=COUNT(C1:C20)</w:t>
            </w:r>
          </w:p>
        </w:tc>
        <w:tc>
          <w:tcPr>
            <w:tcW w:w="3127" w:type="dxa"/>
            <w:vAlign w:val="center"/>
          </w:tcPr>
          <w:p w14:paraId="1BC5AB5F" w14:textId="77777777" w:rsidR="00D41A19" w:rsidRPr="00280A45" w:rsidRDefault="00D41A19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Broj ćelija </w:t>
            </w:r>
            <w:r w:rsidR="00A22CA6" w:rsidRPr="00280A45">
              <w:rPr>
                <w:rFonts w:cs="Arial"/>
                <w:sz w:val="22"/>
                <w:szCs w:val="22"/>
              </w:rPr>
              <w:t xml:space="preserve">u rasponu </w:t>
            </w:r>
            <w:r w:rsidRPr="00280A45">
              <w:rPr>
                <w:rFonts w:cs="Arial"/>
                <w:sz w:val="22"/>
                <w:szCs w:val="22"/>
              </w:rPr>
              <w:t>s brojčanim vrijednostima</w:t>
            </w:r>
          </w:p>
        </w:tc>
      </w:tr>
      <w:tr w:rsidR="00B55AEE" w:rsidRPr="00280A45" w14:paraId="71F32FF7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45B6F3C8" w14:textId="77777777" w:rsidR="00B55AEE" w:rsidRPr="00280A45" w:rsidRDefault="00B55AEE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COUNTA</w:t>
            </w:r>
          </w:p>
          <w:p w14:paraId="16B31261" w14:textId="77777777" w:rsidR="004F7298" w:rsidRPr="00280A45" w:rsidRDefault="004F7298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 xml:space="preserve">Brojač </w:t>
            </w:r>
          </w:p>
        </w:tc>
        <w:tc>
          <w:tcPr>
            <w:tcW w:w="2391" w:type="dxa"/>
            <w:vAlign w:val="center"/>
          </w:tcPr>
          <w:p w14:paraId="6ED4DB18" w14:textId="77777777" w:rsidR="00B55AEE" w:rsidRPr="00280A45" w:rsidRDefault="002529AA" w:rsidP="002868D4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=COUNTA(C1:C20)</w:t>
            </w:r>
          </w:p>
        </w:tc>
        <w:tc>
          <w:tcPr>
            <w:tcW w:w="3127" w:type="dxa"/>
            <w:vAlign w:val="center"/>
          </w:tcPr>
          <w:p w14:paraId="76E608F9" w14:textId="77777777" w:rsidR="00B55AEE" w:rsidRPr="00280A45" w:rsidRDefault="002529AA" w:rsidP="007C2C6A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Broj ćelija u rasponu s bilo kojim vrijednostima</w:t>
            </w:r>
          </w:p>
        </w:tc>
      </w:tr>
      <w:tr w:rsidR="00FF7995" w:rsidRPr="00280A45" w14:paraId="5AA6B0E4" w14:textId="77777777" w:rsidTr="00762075">
        <w:trPr>
          <w:trHeight w:val="567"/>
        </w:trPr>
        <w:tc>
          <w:tcPr>
            <w:tcW w:w="1862" w:type="dxa"/>
            <w:shd w:val="clear" w:color="auto" w:fill="auto"/>
            <w:vAlign w:val="center"/>
          </w:tcPr>
          <w:p w14:paraId="6C96BCE3" w14:textId="77777777" w:rsidR="00FF7995" w:rsidRPr="00280A45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ROUND</w:t>
            </w:r>
          </w:p>
          <w:p w14:paraId="6DD942A7" w14:textId="77777777" w:rsidR="00FF7995" w:rsidRPr="00280A45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Zaokruživanje</w:t>
            </w:r>
          </w:p>
        </w:tc>
        <w:tc>
          <w:tcPr>
            <w:tcW w:w="2391" w:type="dxa"/>
            <w:vAlign w:val="center"/>
          </w:tcPr>
          <w:p w14:paraId="42DEF9FA" w14:textId="77777777" w:rsidR="00FF7995" w:rsidRPr="00280A45" w:rsidRDefault="00FF7995" w:rsidP="00C11AD6">
            <w:pPr>
              <w:widowControl w:val="0"/>
              <w:rPr>
                <w:rFonts w:cs="Arial"/>
                <w:sz w:val="22"/>
                <w:szCs w:val="22"/>
              </w:rPr>
            </w:pPr>
            <w:r w:rsidRPr="00280A45">
              <w:rPr>
                <w:rFonts w:cs="Arial"/>
                <w:sz w:val="22"/>
                <w:szCs w:val="22"/>
              </w:rPr>
              <w:t>=ROUND(A1;-2)</w:t>
            </w:r>
          </w:p>
        </w:tc>
        <w:tc>
          <w:tcPr>
            <w:tcW w:w="3127" w:type="dxa"/>
            <w:vAlign w:val="center"/>
          </w:tcPr>
          <w:p w14:paraId="7F28C8A7" w14:textId="6A049DEC" w:rsidR="00FF7995" w:rsidRPr="00280A45" w:rsidRDefault="005D4A83" w:rsidP="007C2C6A">
            <w:pPr>
              <w:widowControl w:val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B</w:t>
            </w:r>
            <w:r w:rsidR="00FF7995" w:rsidRPr="00280A45">
              <w:rPr>
                <w:rFonts w:cs="Arial"/>
                <w:sz w:val="22"/>
                <w:szCs w:val="22"/>
              </w:rPr>
              <w:t xml:space="preserve">roj </w:t>
            </w:r>
            <w:r>
              <w:rPr>
                <w:rFonts w:cs="Arial"/>
                <w:sz w:val="22"/>
                <w:szCs w:val="22"/>
              </w:rPr>
              <w:t>z</w:t>
            </w:r>
            <w:r w:rsidRPr="00280A45">
              <w:rPr>
                <w:rFonts w:cs="Arial"/>
                <w:sz w:val="22"/>
                <w:szCs w:val="22"/>
              </w:rPr>
              <w:t xml:space="preserve">aokružen </w:t>
            </w:r>
            <w:r w:rsidR="00FF7995" w:rsidRPr="00280A45">
              <w:rPr>
                <w:rFonts w:cs="Arial"/>
                <w:sz w:val="22"/>
                <w:szCs w:val="22"/>
              </w:rPr>
              <w:t>na zadani broj znamenaka</w:t>
            </w:r>
          </w:p>
        </w:tc>
      </w:tr>
    </w:tbl>
    <w:p w14:paraId="40E413EF" w14:textId="013B92A7" w:rsidR="00D41A19" w:rsidRPr="00280A45" w:rsidRDefault="00B55AE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07" w:name="a451"/>
      <w:bookmarkStart w:id="208" w:name="_Toc150638127"/>
      <w:bookmarkStart w:id="209" w:name="_Toc152597520"/>
      <w:bookmarkStart w:id="210" w:name="_Toc152597595"/>
      <w:r w:rsidRPr="00280A45">
        <w:rPr>
          <w:lang w:eastAsia="en-US"/>
        </w:rPr>
        <w:t>Umetanje funkcija</w:t>
      </w:r>
      <w:bookmarkEnd w:id="207"/>
      <w:bookmarkEnd w:id="208"/>
      <w:bookmarkEnd w:id="209"/>
      <w:bookmarkEnd w:id="210"/>
    </w:p>
    <w:p w14:paraId="08DD7D10" w14:textId="47C2B1B2" w:rsidR="004D6B44" w:rsidRPr="00280A45" w:rsidRDefault="004D6B44" w:rsidP="006B7581">
      <w:pPr>
        <w:pStyle w:val="-TEKST"/>
        <w:ind w:right="-10"/>
        <w:jc w:val="left"/>
      </w:pPr>
      <w:r w:rsidRPr="00280A45">
        <w:t xml:space="preserve">Kao i kod jednostavne formule s operatorima, polazi se od ćelije u kojoj </w:t>
      </w:r>
      <w:r w:rsidR="00584581" w:rsidRPr="00280A45">
        <w:rPr>
          <w:iCs/>
          <w:lang w:eastAsia="en-US"/>
        </w:rPr>
        <w:t>se želi</w:t>
      </w:r>
      <w:r w:rsidRPr="00280A45">
        <w:rPr>
          <w:iCs/>
          <w:lang w:eastAsia="en-US"/>
        </w:rPr>
        <w:t xml:space="preserve"> prikazati rezultat. Stoga je prvi korak prilikom izrade formule i</w:t>
      </w:r>
      <w:r w:rsidRPr="00280A45">
        <w:t xml:space="preserve"> umetanja funkcije u formulu označavanje ćelije koja će prikazati rezultat. </w:t>
      </w:r>
      <w:r w:rsidR="002A1AB5">
        <w:t>S</w:t>
      </w:r>
      <w:r w:rsidRPr="00280A45">
        <w:t>lijedi odabir funkcije i nje</w:t>
      </w:r>
      <w:r w:rsidR="007C2C6A" w:rsidRPr="00280A45">
        <w:t>zi</w:t>
      </w:r>
      <w:r w:rsidRPr="00280A45">
        <w:t xml:space="preserve">no umetanje u formulu. </w:t>
      </w:r>
      <w:r w:rsidR="000A69DC" w:rsidRPr="00280A45">
        <w:t>Postoji nekoliko načina umetanj</w:t>
      </w:r>
      <w:r w:rsidR="007A5D7E" w:rsidRPr="00280A45">
        <w:t>a</w:t>
      </w:r>
      <w:r w:rsidR="000A69DC" w:rsidRPr="00280A45">
        <w:t xml:space="preserve"> funkcija u formulu. </w:t>
      </w:r>
    </w:p>
    <w:p w14:paraId="34137BFF" w14:textId="77777777" w:rsidR="000A69DC" w:rsidRPr="00280A45" w:rsidRDefault="00525557" w:rsidP="006B7581">
      <w:pPr>
        <w:pStyle w:val="-TEKST"/>
        <w:ind w:right="-10"/>
        <w:jc w:val="left"/>
      </w:pPr>
      <w:r w:rsidRPr="00280A45">
        <w:t xml:space="preserve">Brz </w:t>
      </w:r>
      <w:r w:rsidR="004F1851" w:rsidRPr="00280A45">
        <w:t xml:space="preserve">je </w:t>
      </w:r>
      <w:r w:rsidRPr="00280A45">
        <w:t xml:space="preserve">i jednostavan način </w:t>
      </w:r>
      <w:r w:rsidR="00D41A19" w:rsidRPr="00280A45">
        <w:t>umetanj</w:t>
      </w:r>
      <w:r w:rsidRPr="00280A45">
        <w:t>a</w:t>
      </w:r>
      <w:r w:rsidR="00D41A19" w:rsidRPr="00280A45">
        <w:t xml:space="preserve"> najčešć</w:t>
      </w:r>
      <w:r w:rsidR="000D6262" w:rsidRPr="00280A45">
        <w:t xml:space="preserve">e rabljenih </w:t>
      </w:r>
      <w:r w:rsidR="00D41A19" w:rsidRPr="00280A45">
        <w:t xml:space="preserve">funkcija </w:t>
      </w:r>
      <w:r w:rsidR="00E73704" w:rsidRPr="00280A45">
        <w:t>pomoću</w:t>
      </w:r>
      <w:r w:rsidR="00D41A19" w:rsidRPr="00280A45">
        <w:t xml:space="preserve"> </w:t>
      </w:r>
      <w:r w:rsidR="00446591" w:rsidRPr="00280A45">
        <w:t>naredbe</w:t>
      </w:r>
      <w:r w:rsidR="00D41A19" w:rsidRPr="00280A45">
        <w:t xml:space="preserve"> </w:t>
      </w:r>
      <w:r w:rsidR="008C67C3" w:rsidRPr="00280A45">
        <w:rPr>
          <w:b/>
        </w:rPr>
        <w:t>Automatski zbroj</w:t>
      </w:r>
      <w:r w:rsidR="00C108DF" w:rsidRPr="00280A45">
        <w:rPr>
          <w:bCs w:val="0"/>
        </w:rPr>
        <w:t>,</w:t>
      </w:r>
      <w:r w:rsidR="000A69DC" w:rsidRPr="00280A45">
        <w:t xml:space="preserve"> koja se nalazi na kartici </w:t>
      </w:r>
      <w:r w:rsidR="008C67C3" w:rsidRPr="00280A45">
        <w:rPr>
          <w:b/>
        </w:rPr>
        <w:t>Polazno</w:t>
      </w:r>
      <w:r w:rsidR="000A69DC" w:rsidRPr="00280A45">
        <w:t xml:space="preserve"> u skupini </w:t>
      </w:r>
      <w:r w:rsidR="008C67C3" w:rsidRPr="00280A45">
        <w:rPr>
          <w:b/>
        </w:rPr>
        <w:t>Uređivanje</w:t>
      </w:r>
      <w:r w:rsidR="000A69DC" w:rsidRPr="00280A45">
        <w:t>.</w:t>
      </w:r>
      <w:r w:rsidR="00D41A19" w:rsidRPr="00280A45">
        <w:t xml:space="preserve"> </w:t>
      </w:r>
    </w:p>
    <w:p w14:paraId="6A88AD6A" w14:textId="55F8FFC9" w:rsidR="000A69DC" w:rsidRPr="00280A45" w:rsidRDefault="00754A26" w:rsidP="006B7581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4F2612E3" wp14:editId="4E1EF9A6">
            <wp:extent cx="1148080" cy="1386205"/>
            <wp:effectExtent l="19050" t="19050" r="13970" b="23495"/>
            <wp:docPr id="722511038" name="Slika 72251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lika 11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3862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71BC2A" w14:textId="47A004CC" w:rsidR="002262ED" w:rsidRPr="00280A45" w:rsidRDefault="00D41A19" w:rsidP="006B7581">
      <w:pPr>
        <w:pStyle w:val="-TEKST"/>
        <w:ind w:right="-10"/>
        <w:jc w:val="left"/>
      </w:pPr>
      <w:r w:rsidRPr="00280A45">
        <w:t>Klikom</w:t>
      </w:r>
      <w:r w:rsidR="00754A26" w:rsidRPr="00280A45">
        <w:t xml:space="preserve"> </w:t>
      </w:r>
      <w:r w:rsidR="00C108DF" w:rsidRPr="00280A45">
        <w:t xml:space="preserve">mišem </w:t>
      </w:r>
      <w:r w:rsidR="000A69DC" w:rsidRPr="00280A45">
        <w:t>n</w:t>
      </w:r>
      <w:r w:rsidRPr="00280A45">
        <w:t xml:space="preserve">a strelicu pored </w:t>
      </w:r>
      <w:r w:rsidR="000A69DC" w:rsidRPr="00280A45">
        <w:t>naredbe</w:t>
      </w:r>
      <w:r w:rsidRPr="00280A45">
        <w:t xml:space="preserve"> </w:t>
      </w:r>
      <w:r w:rsidR="00754A26" w:rsidRPr="00280A45">
        <w:rPr>
          <w:b/>
          <w:bCs w:val="0"/>
        </w:rPr>
        <w:t>Automatski zbroj</w:t>
      </w:r>
      <w:r w:rsidR="00754A26" w:rsidRPr="00280A45">
        <w:t xml:space="preserve"> </w:t>
      </w:r>
      <w:r w:rsidRPr="00280A45">
        <w:t xml:space="preserve">otvara se izbornik </w:t>
      </w:r>
      <w:r w:rsidR="002262ED" w:rsidRPr="00280A45">
        <w:t>za odabir odgovarajuće funkcije</w:t>
      </w:r>
      <w:r w:rsidR="000D6262" w:rsidRPr="00280A45">
        <w:t xml:space="preserve"> iz skupine najčešće rabljenih: </w:t>
      </w:r>
      <w:r w:rsidR="009E6759" w:rsidRPr="00280A45">
        <w:t>Zbroj (</w:t>
      </w:r>
      <w:r w:rsidR="000D6262" w:rsidRPr="00280A45">
        <w:t>SUM</w:t>
      </w:r>
      <w:r w:rsidR="009E6759" w:rsidRPr="00280A45">
        <w:t>)</w:t>
      </w:r>
      <w:r w:rsidR="000D6262" w:rsidRPr="00280A45">
        <w:t xml:space="preserve">, </w:t>
      </w:r>
      <w:r w:rsidR="009E6759" w:rsidRPr="00280A45">
        <w:t>Prosjek (</w:t>
      </w:r>
      <w:r w:rsidR="000D6262" w:rsidRPr="00280A45">
        <w:t>AVERAGE</w:t>
      </w:r>
      <w:r w:rsidR="009E6759" w:rsidRPr="00280A45">
        <w:t>)</w:t>
      </w:r>
      <w:r w:rsidR="000D6262" w:rsidRPr="00280A45">
        <w:t xml:space="preserve">, </w:t>
      </w:r>
      <w:r w:rsidR="00080106" w:rsidRPr="00280A45">
        <w:t>Prebrojavanje brojeva</w:t>
      </w:r>
      <w:r w:rsidR="009E6759" w:rsidRPr="00280A45">
        <w:t xml:space="preserve"> (</w:t>
      </w:r>
      <w:r w:rsidR="000D6262" w:rsidRPr="00280A45">
        <w:t>COUNT</w:t>
      </w:r>
      <w:r w:rsidR="009E6759" w:rsidRPr="00280A45">
        <w:t>)</w:t>
      </w:r>
      <w:r w:rsidR="000D6262" w:rsidRPr="00280A45">
        <w:t xml:space="preserve">, </w:t>
      </w:r>
      <w:r w:rsidR="00754A26" w:rsidRPr="00280A45">
        <w:t xml:space="preserve">Maksimum </w:t>
      </w:r>
      <w:r w:rsidR="009E6759" w:rsidRPr="00280A45">
        <w:t>(</w:t>
      </w:r>
      <w:r w:rsidR="000D6262" w:rsidRPr="00280A45">
        <w:t>MAX</w:t>
      </w:r>
      <w:r w:rsidR="009E6759" w:rsidRPr="00280A45">
        <w:t>)</w:t>
      </w:r>
      <w:r w:rsidR="000D6262" w:rsidRPr="00280A45">
        <w:t xml:space="preserve"> i </w:t>
      </w:r>
      <w:r w:rsidR="00754A26" w:rsidRPr="00280A45">
        <w:t xml:space="preserve">Minimum </w:t>
      </w:r>
      <w:r w:rsidR="009E6759" w:rsidRPr="00280A45">
        <w:t>(</w:t>
      </w:r>
      <w:r w:rsidR="000D6262" w:rsidRPr="00280A45">
        <w:t>MIN</w:t>
      </w:r>
      <w:r w:rsidR="009E6759" w:rsidRPr="00280A45">
        <w:t>)</w:t>
      </w:r>
      <w:r w:rsidR="00754A26" w:rsidRPr="00280A45">
        <w:t xml:space="preserve">, a klikom mišem na naredbu </w:t>
      </w:r>
      <w:r w:rsidR="00754A26" w:rsidRPr="00280A45">
        <w:rPr>
          <w:b/>
        </w:rPr>
        <w:t>Automatski zbroj</w:t>
      </w:r>
      <w:r w:rsidR="00754A26" w:rsidRPr="00280A45">
        <w:t xml:space="preserve"> odmah se</w:t>
      </w:r>
      <w:r w:rsidR="00825BDE" w:rsidRPr="00280A45">
        <w:t xml:space="preserve"> u</w:t>
      </w:r>
      <w:r w:rsidR="00754A26" w:rsidRPr="00280A45">
        <w:t xml:space="preserve"> ćeliju umeće formula s funkcijom SUM</w:t>
      </w:r>
      <w:r w:rsidRPr="00280A45">
        <w:t>.</w:t>
      </w:r>
    </w:p>
    <w:p w14:paraId="5E4C4603" w14:textId="77777777" w:rsidR="000A69DC" w:rsidRPr="00280A45" w:rsidRDefault="00455799" w:rsidP="0058002E">
      <w:pPr>
        <w:pStyle w:val="-TEKST"/>
        <w:spacing w:before="60"/>
        <w:ind w:right="-11"/>
        <w:jc w:val="left"/>
      </w:pPr>
      <w:r w:rsidRPr="00F3155B">
        <w:rPr>
          <w:noProof/>
        </w:rPr>
        <w:drawing>
          <wp:inline distT="0" distB="0" distL="0" distR="0" wp14:anchorId="1C41A108" wp14:editId="1CCB6795">
            <wp:extent cx="1819275" cy="1024574"/>
            <wp:effectExtent l="19050" t="19050" r="9525" b="23495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umetanje funkcije-izrezan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63" cy="1031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26F8DEE" w14:textId="77777777" w:rsidR="00491B94" w:rsidRDefault="00491B94">
      <w:pPr>
        <w:rPr>
          <w:rFonts w:cs="Arial"/>
          <w:bCs/>
          <w:sz w:val="22"/>
          <w:szCs w:val="22"/>
        </w:rPr>
      </w:pPr>
      <w:r>
        <w:br w:type="page"/>
      </w:r>
    </w:p>
    <w:p w14:paraId="2F26C81E" w14:textId="13DEB918" w:rsidR="00D41A19" w:rsidRPr="00280A45" w:rsidRDefault="0058002E" w:rsidP="000D3050">
      <w:pPr>
        <w:pStyle w:val="-TEKST"/>
        <w:spacing w:before="120"/>
        <w:ind w:right="-11"/>
        <w:jc w:val="left"/>
      </w:pPr>
      <w:r w:rsidRPr="00280A45">
        <w:lastRenderedPageBreak/>
        <w:t xml:space="preserve">Umetnuta funkcija </w:t>
      </w:r>
      <w:r w:rsidR="00E10D55" w:rsidRPr="00280A45">
        <w:t>nudi raspon ćelija</w:t>
      </w:r>
      <w:r w:rsidR="00D41A19" w:rsidRPr="00280A45">
        <w:t xml:space="preserve"> koje će ući u formulu</w:t>
      </w:r>
      <w:r w:rsidR="00E10D55" w:rsidRPr="00280A45">
        <w:t>. Ako ponuđeni raspon odgovara</w:t>
      </w:r>
      <w:r w:rsidR="00230856" w:rsidRPr="00280A45">
        <w:t>,</w:t>
      </w:r>
      <w:r w:rsidR="00E10D55" w:rsidRPr="00280A45">
        <w:t xml:space="preserve"> </w:t>
      </w:r>
      <w:r w:rsidR="00AC4976" w:rsidRPr="00280A45">
        <w:t xml:space="preserve">unos funkcije </w:t>
      </w:r>
      <w:r w:rsidR="00E10D55" w:rsidRPr="00280A45">
        <w:t>potvr</w:t>
      </w:r>
      <w:r w:rsidR="00230856" w:rsidRPr="00280A45">
        <w:t>đuje</w:t>
      </w:r>
      <w:r w:rsidR="00E10D55" w:rsidRPr="00280A45">
        <w:t xml:space="preserve"> se </w:t>
      </w:r>
      <w:r w:rsidR="00AC4976" w:rsidRPr="00280A45">
        <w:t xml:space="preserve">tipkom </w:t>
      </w:r>
      <w:r w:rsidR="00046260" w:rsidRPr="00280A45">
        <w:t>[</w:t>
      </w:r>
      <w:r w:rsidR="00E10D55" w:rsidRPr="00280A45">
        <w:t>Enter</w:t>
      </w:r>
      <w:r w:rsidR="00046260" w:rsidRPr="00280A45">
        <w:t>]</w:t>
      </w:r>
      <w:r w:rsidR="00EE3991" w:rsidRPr="00280A45">
        <w:t xml:space="preserve"> ili dugmetom </w:t>
      </w:r>
      <w:r w:rsidR="00EE3991" w:rsidRPr="00280A45">
        <w:rPr>
          <w:b/>
          <w:bCs w:val="0"/>
        </w:rPr>
        <w:t>Unos</w:t>
      </w:r>
      <w:r w:rsidR="00EE3991" w:rsidRPr="00280A45">
        <w:t xml:space="preserve"> na traci formule</w:t>
      </w:r>
      <w:r w:rsidR="00E10D55" w:rsidRPr="00280A45">
        <w:t xml:space="preserve">, a ako ne odgovara, mišem se označi potreban raspon ili više njih i nakon toga </w:t>
      </w:r>
      <w:r w:rsidR="00C108DF" w:rsidRPr="00280A45">
        <w:t xml:space="preserve">se </w:t>
      </w:r>
      <w:r w:rsidR="00E10D55" w:rsidRPr="00280A45">
        <w:t>potvr</w:t>
      </w:r>
      <w:r w:rsidR="00631428" w:rsidRPr="00280A45">
        <w:t>đuje</w:t>
      </w:r>
      <w:r w:rsidR="00E10D55" w:rsidRPr="00280A45">
        <w:t xml:space="preserve"> unos u ćeliju</w:t>
      </w:r>
      <w:r w:rsidR="00D41A19" w:rsidRPr="00280A45">
        <w:t>.</w:t>
      </w:r>
    </w:p>
    <w:p w14:paraId="7DD7F75E" w14:textId="77777777" w:rsidR="00115EC5" w:rsidRPr="00280A45" w:rsidRDefault="000D6262" w:rsidP="006B7581">
      <w:pPr>
        <w:pStyle w:val="-TEKST"/>
        <w:ind w:right="-10"/>
        <w:jc w:val="left"/>
      </w:pPr>
      <w:r w:rsidRPr="00280A45">
        <w:t xml:space="preserve">Ostale funkcije (a i već spomenute) mogu se </w:t>
      </w:r>
      <w:r w:rsidR="00115EC5" w:rsidRPr="00280A45">
        <w:t xml:space="preserve">pronaći i </w:t>
      </w:r>
      <w:r w:rsidRPr="00280A45">
        <w:t>umetnuti</w:t>
      </w:r>
      <w:r w:rsidR="00D41A19" w:rsidRPr="00280A45">
        <w:t xml:space="preserve"> </w:t>
      </w:r>
      <w:r w:rsidR="00115EC5" w:rsidRPr="00280A45">
        <w:t>nared</w:t>
      </w:r>
      <w:r w:rsidRPr="00280A45">
        <w:t>b</w:t>
      </w:r>
      <w:r w:rsidR="00115EC5" w:rsidRPr="00280A45">
        <w:t xml:space="preserve">om </w:t>
      </w:r>
      <w:r w:rsidR="008C67C3" w:rsidRPr="00280A45">
        <w:rPr>
          <w:b/>
        </w:rPr>
        <w:t>Umetni funkciju</w:t>
      </w:r>
      <w:r w:rsidR="00C108DF" w:rsidRPr="00280A45">
        <w:rPr>
          <w:bCs w:val="0"/>
        </w:rPr>
        <w:t>,</w:t>
      </w:r>
      <w:r w:rsidR="00115EC5" w:rsidRPr="00280A45">
        <w:t xml:space="preserve"> koja je dostupna na nekoliko mjesta:</w:t>
      </w:r>
    </w:p>
    <w:p w14:paraId="6139D47F" w14:textId="77777777" w:rsidR="00115EC5" w:rsidRPr="00280A45" w:rsidRDefault="0042371F">
      <w:pPr>
        <w:pStyle w:val="-TEKST"/>
        <w:numPr>
          <w:ilvl w:val="0"/>
          <w:numId w:val="38"/>
        </w:numPr>
        <w:ind w:right="-10"/>
        <w:jc w:val="left"/>
      </w:pPr>
      <w:r w:rsidRPr="00280A45">
        <w:t xml:space="preserve">na </w:t>
      </w:r>
      <w:r w:rsidR="00115EC5" w:rsidRPr="00280A45">
        <w:t>kartic</w:t>
      </w:r>
      <w:r w:rsidRPr="00280A45">
        <w:t>i</w:t>
      </w:r>
      <w:r w:rsidR="00115EC5" w:rsidRPr="00280A45">
        <w:t xml:space="preserve"> </w:t>
      </w:r>
      <w:r w:rsidR="008C67C3" w:rsidRPr="00280A45">
        <w:rPr>
          <w:i/>
        </w:rPr>
        <w:t>Polazno</w:t>
      </w:r>
      <w:r w:rsidR="00115EC5" w:rsidRPr="00280A45">
        <w:t xml:space="preserve"> </w:t>
      </w:r>
      <w:r w:rsidR="00B81A50" w:rsidRPr="00280A45">
        <w:t>→</w:t>
      </w:r>
      <w:r w:rsidR="00115EC5" w:rsidRPr="00280A45">
        <w:t xml:space="preserve"> skupina </w:t>
      </w:r>
      <w:r w:rsidR="008C67C3" w:rsidRPr="00280A45">
        <w:rPr>
          <w:i/>
        </w:rPr>
        <w:t>Uređivanje</w:t>
      </w:r>
      <w:r w:rsidR="00115EC5" w:rsidRPr="00280A45">
        <w:t xml:space="preserve"> </w:t>
      </w:r>
      <w:r w:rsidR="00B81A50" w:rsidRPr="00280A45">
        <w:t>→</w:t>
      </w:r>
      <w:r w:rsidR="00115EC5" w:rsidRPr="00280A45">
        <w:t xml:space="preserve"> strelica </w:t>
      </w:r>
      <w:r w:rsidR="005B4C9D" w:rsidRPr="00280A45">
        <w:t>naredbe</w:t>
      </w:r>
      <w:r w:rsidR="00115EC5" w:rsidRPr="00280A45">
        <w:t xml:space="preserve"> </w:t>
      </w:r>
      <w:r w:rsidR="008C67C3" w:rsidRPr="00280A45">
        <w:rPr>
          <w:i/>
        </w:rPr>
        <w:t>Automatsk</w:t>
      </w:r>
      <w:r w:rsidR="005B4C9D" w:rsidRPr="00280A45">
        <w:rPr>
          <w:i/>
        </w:rPr>
        <w:t>i</w:t>
      </w:r>
      <w:r w:rsidR="008C67C3" w:rsidRPr="00280A45">
        <w:rPr>
          <w:i/>
        </w:rPr>
        <w:t xml:space="preserve"> zbroj</w:t>
      </w:r>
      <w:r w:rsidR="00115EC5" w:rsidRPr="00280A45">
        <w:t xml:space="preserve"> </w:t>
      </w:r>
      <w:r w:rsidR="00B81A50" w:rsidRPr="00280A45">
        <w:t>→</w:t>
      </w:r>
      <w:r w:rsidRPr="00280A45">
        <w:t xml:space="preserve"> </w:t>
      </w:r>
      <w:r w:rsidR="008C67C3" w:rsidRPr="00280A45">
        <w:rPr>
          <w:b/>
          <w:bCs w:val="0"/>
        </w:rPr>
        <w:t>Više funkcija</w:t>
      </w:r>
    </w:p>
    <w:p w14:paraId="0299F604" w14:textId="77777777" w:rsidR="00541F59" w:rsidRPr="00280A45" w:rsidRDefault="00541F59" w:rsidP="00541F59">
      <w:pPr>
        <w:pStyle w:val="-TEKST"/>
        <w:tabs>
          <w:tab w:val="left" w:pos="840"/>
        </w:tabs>
        <w:spacing w:before="60"/>
        <w:ind w:left="62" w:right="-11"/>
        <w:jc w:val="left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42518809" wp14:editId="4CDC90FE">
            <wp:extent cx="1103415" cy="1238135"/>
            <wp:effectExtent l="19050" t="19050" r="20955" b="19685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lika 114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415" cy="123813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7F9DD0" w14:textId="7565FBF8" w:rsidR="00115EC5" w:rsidRPr="00280A45" w:rsidRDefault="00D41A19">
      <w:pPr>
        <w:pStyle w:val="-TEKST"/>
        <w:numPr>
          <w:ilvl w:val="0"/>
          <w:numId w:val="38"/>
        </w:numPr>
        <w:ind w:right="-10"/>
        <w:jc w:val="left"/>
      </w:pPr>
      <w:r w:rsidRPr="00280A45">
        <w:t>na traci formule</w:t>
      </w:r>
      <w:r w:rsidR="00541F59" w:rsidRPr="00280A45">
        <w:t xml:space="preserve"> kao </w:t>
      </w:r>
      <w:r w:rsidR="00324064" w:rsidRPr="00280A45">
        <w:t>dugme</w:t>
      </w:r>
      <w:r w:rsidR="00541F59" w:rsidRPr="00280A45">
        <w:t xml:space="preserve"> </w:t>
      </w:r>
      <w:r w:rsidR="00455799" w:rsidRPr="00F3155B">
        <w:rPr>
          <w:noProof/>
          <w:position w:val="-6"/>
        </w:rPr>
        <w:drawing>
          <wp:inline distT="0" distB="0" distL="0" distR="0" wp14:anchorId="44B3444E" wp14:editId="2C502A9F">
            <wp:extent cx="171450" cy="142875"/>
            <wp:effectExtent l="19050" t="19050" r="19050" b="28575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alat fx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D634C5" w14:textId="77777777" w:rsidR="00115EC5" w:rsidRPr="00280A45" w:rsidRDefault="00115EC5" w:rsidP="00541F59">
      <w:pPr>
        <w:pStyle w:val="-TEKST"/>
        <w:tabs>
          <w:tab w:val="left" w:pos="840"/>
        </w:tabs>
        <w:spacing w:before="60"/>
        <w:ind w:left="62" w:right="-11"/>
        <w:jc w:val="left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1A7FD7C7" wp14:editId="3585A1BE">
            <wp:extent cx="1246079" cy="476250"/>
            <wp:effectExtent l="19050" t="19050" r="11430" b="19050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7 umetni funkciju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079" cy="476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B32BE1" w14:textId="77777777" w:rsidR="00115EC5" w:rsidRPr="00280A45" w:rsidRDefault="0042371F">
      <w:pPr>
        <w:pStyle w:val="-TEKST"/>
        <w:numPr>
          <w:ilvl w:val="0"/>
          <w:numId w:val="38"/>
        </w:numPr>
        <w:ind w:right="-10"/>
        <w:jc w:val="left"/>
      </w:pPr>
      <w:r w:rsidRPr="00280A45">
        <w:t xml:space="preserve">na kartici </w:t>
      </w:r>
      <w:r w:rsidR="006B4081" w:rsidRPr="00280A45">
        <w:rPr>
          <w:i/>
        </w:rPr>
        <w:t>Formule</w:t>
      </w:r>
      <w:r w:rsidRPr="00280A45">
        <w:t xml:space="preserve"> </w:t>
      </w:r>
      <w:r w:rsidR="00B81A50" w:rsidRPr="00280A45">
        <w:t>→</w:t>
      </w:r>
      <w:r w:rsidRPr="00280A45">
        <w:t xml:space="preserve"> skupina </w:t>
      </w:r>
      <w:r w:rsidR="006B4081" w:rsidRPr="00280A45">
        <w:rPr>
          <w:i/>
        </w:rPr>
        <w:t>Biblioteka funkcija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="00964C2D" w:rsidRPr="00280A45">
        <w:rPr>
          <w:b/>
          <w:bCs w:val="0"/>
        </w:rPr>
        <w:t>Umetni</w:t>
      </w:r>
      <w:r w:rsidR="006B4081" w:rsidRPr="00280A45">
        <w:rPr>
          <w:b/>
          <w:bCs w:val="0"/>
        </w:rPr>
        <w:t xml:space="preserve"> funkcij</w:t>
      </w:r>
      <w:r w:rsidR="00964C2D" w:rsidRPr="00280A45">
        <w:rPr>
          <w:b/>
          <w:bCs w:val="0"/>
        </w:rPr>
        <w:t>u</w:t>
      </w:r>
    </w:p>
    <w:p w14:paraId="65A7270F" w14:textId="77777777" w:rsidR="0042371F" w:rsidRPr="00280A45" w:rsidRDefault="0042371F" w:rsidP="00A86F6B">
      <w:pPr>
        <w:pStyle w:val="-TEKST"/>
        <w:tabs>
          <w:tab w:val="left" w:pos="840"/>
        </w:tabs>
        <w:spacing w:before="60"/>
        <w:ind w:left="824" w:right="-11"/>
        <w:jc w:val="left"/>
      </w:pPr>
      <w:r w:rsidRPr="00280A45">
        <w:tab/>
      </w:r>
      <w:r w:rsidR="00455799" w:rsidRPr="00F3155B">
        <w:rPr>
          <w:noProof/>
        </w:rPr>
        <w:drawing>
          <wp:inline distT="0" distB="0" distL="0" distR="0" wp14:anchorId="629AD58E" wp14:editId="68FF9920">
            <wp:extent cx="2541152" cy="611667"/>
            <wp:effectExtent l="19050" t="19050" r="12065" b="17145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lika 117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52" cy="61166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925FDC" w14:textId="7D470451" w:rsidR="007F75F9" w:rsidRPr="00280A45" w:rsidRDefault="007F75F9">
      <w:pPr>
        <w:pStyle w:val="-TEKST"/>
        <w:numPr>
          <w:ilvl w:val="0"/>
          <w:numId w:val="38"/>
        </w:numPr>
        <w:ind w:right="-10"/>
        <w:jc w:val="left"/>
      </w:pPr>
      <w:r w:rsidRPr="00280A45">
        <w:t xml:space="preserve">na kartici </w:t>
      </w:r>
      <w:r w:rsidR="0028663D" w:rsidRPr="00280A45">
        <w:rPr>
          <w:i/>
        </w:rPr>
        <w:t>Formule</w:t>
      </w:r>
      <w:r w:rsidRPr="00280A45">
        <w:t xml:space="preserve"> </w:t>
      </w:r>
      <w:r w:rsidR="00B81A50" w:rsidRPr="00280A45">
        <w:t>→</w:t>
      </w:r>
      <w:r w:rsidRPr="00280A45">
        <w:t xml:space="preserve"> skupina </w:t>
      </w:r>
      <w:r w:rsidR="0028663D" w:rsidRPr="00280A45">
        <w:rPr>
          <w:i/>
        </w:rPr>
        <w:t>Biblioteka funkcija</w:t>
      </w:r>
      <w:r w:rsidRPr="00280A45">
        <w:t xml:space="preserve"> </w:t>
      </w:r>
      <w:r w:rsidR="00B81A50" w:rsidRPr="00280A45">
        <w:t>→</w:t>
      </w:r>
      <w:r w:rsidRPr="00280A45">
        <w:t xml:space="preserve"> </w:t>
      </w:r>
      <w:r w:rsidRPr="00280A45">
        <w:rPr>
          <w:bCs w:val="0"/>
        </w:rPr>
        <w:t xml:space="preserve">odabirom iz </w:t>
      </w:r>
      <w:r w:rsidR="002D2349" w:rsidRPr="00280A45">
        <w:rPr>
          <w:bCs w:val="0"/>
        </w:rPr>
        <w:t>biblioteke</w:t>
      </w:r>
      <w:r w:rsidRPr="00280A45">
        <w:rPr>
          <w:bCs w:val="0"/>
        </w:rPr>
        <w:t xml:space="preserve"> funkcija koja je </w:t>
      </w:r>
      <w:r w:rsidR="002D2349" w:rsidRPr="00280A45">
        <w:rPr>
          <w:bCs w:val="0"/>
        </w:rPr>
        <w:t>organizirana</w:t>
      </w:r>
      <w:r w:rsidRPr="00280A45">
        <w:rPr>
          <w:bCs w:val="0"/>
        </w:rPr>
        <w:t xml:space="preserve"> p</w:t>
      </w:r>
      <w:r w:rsidR="004F1851" w:rsidRPr="00280A45">
        <w:rPr>
          <w:bCs w:val="0"/>
        </w:rPr>
        <w:t>rema</w:t>
      </w:r>
      <w:r w:rsidRPr="00280A45">
        <w:rPr>
          <w:bCs w:val="0"/>
        </w:rPr>
        <w:t xml:space="preserve"> kategorijama</w:t>
      </w:r>
      <w:r w:rsidR="00E14D26" w:rsidRPr="00280A45">
        <w:rPr>
          <w:bCs w:val="0"/>
        </w:rPr>
        <w:t>.</w:t>
      </w:r>
    </w:p>
    <w:p w14:paraId="02746CF8" w14:textId="2E4BFB2B" w:rsidR="0042371F" w:rsidRPr="00280A45" w:rsidRDefault="00455799" w:rsidP="00964C2D">
      <w:pPr>
        <w:pStyle w:val="-TEKST"/>
        <w:tabs>
          <w:tab w:val="left" w:pos="840"/>
        </w:tabs>
        <w:spacing w:before="60"/>
        <w:ind w:left="824" w:right="-11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0A25A16" wp14:editId="04D25733">
                <wp:simplePos x="0" y="0"/>
                <wp:positionH relativeFrom="column">
                  <wp:posOffset>4939665</wp:posOffset>
                </wp:positionH>
                <wp:positionV relativeFrom="paragraph">
                  <wp:posOffset>36830</wp:posOffset>
                </wp:positionV>
                <wp:extent cx="1619885" cy="1212850"/>
                <wp:effectExtent l="0" t="0" r="0" b="0"/>
                <wp:wrapNone/>
                <wp:docPr id="960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12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BE5F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4454D97" w14:textId="77777777" w:rsidR="004759B7" w:rsidRPr="00525900" w:rsidRDefault="004759B7" w:rsidP="00525900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1BE74BE" w14:textId="77777777" w:rsidR="004759B7" w:rsidRPr="00525900" w:rsidRDefault="004759B7" w:rsidP="00525900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Tipkovni prečac za umetanje funkcija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Shift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F3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a za funkciju SUM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Alt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525900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A25A16" id="_x0000_s1082" style="position:absolute;left:0;text-align:left;margin-left:388.95pt;margin-top:2.9pt;width:127.55pt;height:95.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" filled="f" fillcolor="#dbe5f1" strokeweight=".25pt">
                <v:textbox inset=",2.5mm">
                  <w:txbxContent>
                    <w:p w14:paraId="64454D97" w14:textId="77777777" w:rsidR="004759B7" w:rsidRPr="00525900" w:rsidRDefault="004759B7" w:rsidP="00525900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525900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1BE74BE" w14:textId="77777777" w:rsidR="004759B7" w:rsidRPr="00525900" w:rsidRDefault="004759B7" w:rsidP="00525900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 xml:space="preserve">Tipkovni prečac za umetanje funkcija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Shift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F3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 xml:space="preserve">, a za funkciju SUM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Alt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525900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42371F" w:rsidRPr="00280A45">
        <w:tab/>
      </w:r>
      <w:r w:rsidRPr="00F3155B">
        <w:rPr>
          <w:noProof/>
        </w:rPr>
        <w:drawing>
          <wp:inline distT="0" distB="0" distL="0" distR="0" wp14:anchorId="0439DD2C" wp14:editId="60A553B9">
            <wp:extent cx="1781175" cy="1523822"/>
            <wp:effectExtent l="19050" t="19050" r="9525" b="19685"/>
            <wp:docPr id="118" name="Slika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lika 118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84" cy="152691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8504BD" w14:textId="33EF77C4" w:rsidR="007F75F9" w:rsidRPr="00280A45" w:rsidRDefault="007E61A7" w:rsidP="007F75F9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914240" behindDoc="0" locked="0" layoutInCell="1" allowOverlap="1" wp14:anchorId="39CEF091" wp14:editId="68AC3C94">
            <wp:simplePos x="0" y="0"/>
            <wp:positionH relativeFrom="margin">
              <wp:posOffset>2413000</wp:posOffset>
            </wp:positionH>
            <wp:positionV relativeFrom="paragraph">
              <wp:posOffset>29845</wp:posOffset>
            </wp:positionV>
            <wp:extent cx="2190750" cy="1932940"/>
            <wp:effectExtent l="19050" t="19050" r="19050" b="10160"/>
            <wp:wrapSquare wrapText="bothSides"/>
            <wp:docPr id="119" name="Slika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umetanje funkcije"/>
                    <pic:cNvPicPr>
                      <a:picLocks noChangeAspect="1" noChangeArrowheads="1"/>
                    </pic:cNvPicPr>
                  </pic:nvPicPr>
                  <pic:blipFill rotWithShape="1"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449" r="1192" b="1321"/>
                    <a:stretch/>
                  </pic:blipFill>
                  <pic:spPr bwMode="auto">
                    <a:xfrm>
                      <a:off x="0" y="0"/>
                      <a:ext cx="2190750" cy="19329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5F9" w:rsidRPr="00280A45">
        <w:t xml:space="preserve">Naredbom </w:t>
      </w:r>
      <w:r w:rsidR="0028663D" w:rsidRPr="00280A45">
        <w:rPr>
          <w:b/>
        </w:rPr>
        <w:t>Umet</w:t>
      </w:r>
      <w:r w:rsidR="008C685D" w:rsidRPr="00280A45">
        <w:rPr>
          <w:b/>
        </w:rPr>
        <w:t>ni</w:t>
      </w:r>
      <w:r w:rsidR="0028663D" w:rsidRPr="00280A45">
        <w:rPr>
          <w:b/>
        </w:rPr>
        <w:t xml:space="preserve"> funkcij</w:t>
      </w:r>
      <w:r w:rsidR="008C685D" w:rsidRPr="00280A45">
        <w:rPr>
          <w:b/>
        </w:rPr>
        <w:t>u</w:t>
      </w:r>
      <w:r w:rsidR="007F75F9" w:rsidRPr="00280A45">
        <w:t xml:space="preserve"> otvara se dijaloški okvir </w:t>
      </w:r>
      <w:r w:rsidR="008C685D" w:rsidRPr="00280A45">
        <w:rPr>
          <w:b/>
        </w:rPr>
        <w:t>Umetanje funkcije</w:t>
      </w:r>
      <w:r w:rsidR="008C685D" w:rsidRPr="00280A45">
        <w:t xml:space="preserve"> </w:t>
      </w:r>
      <w:r w:rsidR="007F75F9" w:rsidRPr="00280A45">
        <w:t xml:space="preserve">gdje se odabire potrebna funkcija iz ponuđenih kategorija ili traži pomoću okvira </w:t>
      </w:r>
      <w:r w:rsidR="0028663D" w:rsidRPr="00280A45">
        <w:rPr>
          <w:b/>
        </w:rPr>
        <w:t>Traži funkciju</w:t>
      </w:r>
      <w:r w:rsidR="007F75F9" w:rsidRPr="00280A45">
        <w:t>.</w:t>
      </w:r>
    </w:p>
    <w:p w14:paraId="6EAD83E7" w14:textId="118B43F8" w:rsidR="007F75F9" w:rsidRPr="00280A45" w:rsidRDefault="007F75F9" w:rsidP="007F75F9">
      <w:pPr>
        <w:pStyle w:val="-TEKST"/>
        <w:ind w:right="-10"/>
        <w:jc w:val="left"/>
      </w:pPr>
      <w:r w:rsidRPr="00280A45">
        <w:t>Za označenu funkciju nudi se informacija o namjeni funkcije, sintaksi i argumentima koje sadrži.</w:t>
      </w:r>
      <w:r w:rsidR="007127FB" w:rsidRPr="00280A45">
        <w:t xml:space="preserve"> Na okviru je dostupna i pomoć za tu funkciju.</w:t>
      </w:r>
    </w:p>
    <w:p w14:paraId="11AA2B62" w14:textId="67607EF3" w:rsidR="00D41A19" w:rsidRPr="00280A45" w:rsidRDefault="00D41A19" w:rsidP="00C108DF">
      <w:pPr>
        <w:pStyle w:val="-TEKST"/>
        <w:ind w:right="-10"/>
        <w:jc w:val="left"/>
      </w:pPr>
      <w:r w:rsidRPr="00280A45">
        <w:lastRenderedPageBreak/>
        <w:t xml:space="preserve">Odabirom funkcije otvara se okvir </w:t>
      </w:r>
      <w:r w:rsidR="0028663D" w:rsidRPr="00280A45">
        <w:rPr>
          <w:b/>
        </w:rPr>
        <w:t>Argumenti funkcije</w:t>
      </w:r>
      <w:r w:rsidR="00337945" w:rsidRPr="00280A45">
        <w:t xml:space="preserve"> </w:t>
      </w:r>
      <w:r w:rsidR="00AC4976" w:rsidRPr="00280A45">
        <w:t>u koji</w:t>
      </w:r>
      <w:r w:rsidRPr="00280A45">
        <w:t xml:space="preserve"> treba upisati određene parametre</w:t>
      </w:r>
      <w:r w:rsidR="00C9225C" w:rsidRPr="00280A45">
        <w:t xml:space="preserve"> argumenata.</w:t>
      </w:r>
      <w:r w:rsidR="00AE0CEA" w:rsidRPr="00280A45">
        <w:t xml:space="preserve"> </w:t>
      </w:r>
      <w:r w:rsidR="00C9225C" w:rsidRPr="00280A45">
        <w:t>U većini su to adrese ćelij</w:t>
      </w:r>
      <w:r w:rsidR="004F1851" w:rsidRPr="00280A45">
        <w:t>a</w:t>
      </w:r>
      <w:r w:rsidR="00C9225C" w:rsidRPr="00280A45">
        <w:t xml:space="preserve"> ili</w:t>
      </w:r>
      <w:r w:rsidRPr="00280A45">
        <w:t xml:space="preserve"> raspon</w:t>
      </w:r>
      <w:r w:rsidR="00C9225C" w:rsidRPr="00280A45">
        <w:t>a</w:t>
      </w:r>
      <w:r w:rsidRPr="00280A45">
        <w:t xml:space="preserve"> ćelija</w:t>
      </w:r>
      <w:r w:rsidR="0075190F" w:rsidRPr="00280A45">
        <w:t xml:space="preserve"> </w:t>
      </w:r>
      <w:r w:rsidR="00C9225C" w:rsidRPr="00280A45">
        <w:t>u kojima se nalaz</w:t>
      </w:r>
      <w:r w:rsidR="00C108DF" w:rsidRPr="00280A45">
        <w:t>e</w:t>
      </w:r>
      <w:r w:rsidR="00C9225C" w:rsidRPr="00280A45">
        <w:t xml:space="preserve"> podaci</w:t>
      </w:r>
      <w:r w:rsidRPr="00280A45">
        <w:t>.</w:t>
      </w:r>
      <w:r w:rsidR="005C6113" w:rsidRPr="00280A45">
        <w:t xml:space="preserve"> Raspon ćelija može </w:t>
      </w:r>
      <w:r w:rsidR="00C108DF" w:rsidRPr="00280A45">
        <w:t xml:space="preserve">se </w:t>
      </w:r>
      <w:r w:rsidR="005C6113" w:rsidRPr="00280A45">
        <w:t>odabrati i povlačenjem miša u području tablice.</w:t>
      </w:r>
    </w:p>
    <w:p w14:paraId="484F08D2" w14:textId="77777777" w:rsidR="00C9225C" w:rsidRPr="00280A45" w:rsidRDefault="00455799" w:rsidP="00C9225C">
      <w:pPr>
        <w:pStyle w:val="-TEKST"/>
        <w:spacing w:before="60"/>
        <w:ind w:right="-11"/>
        <w:jc w:val="left"/>
      </w:pPr>
      <w:r w:rsidRPr="00F3155B">
        <w:rPr>
          <w:noProof/>
        </w:rPr>
        <w:drawing>
          <wp:inline distT="0" distB="0" distL="0" distR="0" wp14:anchorId="53332F0C" wp14:editId="6DA0BFB7">
            <wp:extent cx="3038475" cy="1695450"/>
            <wp:effectExtent l="19050" t="19050" r="28575" b="1905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umetanje funkcije - argumenti"/>
                    <pic:cNvPicPr>
                      <a:picLocks noChangeAspect="1" noChangeArrowheads="1"/>
                    </pic:cNvPicPr>
                  </pic:nvPicPr>
                  <pic:blipFill rotWithShape="1"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" t="1087" r="884" b="2163"/>
                    <a:stretch/>
                  </pic:blipFill>
                  <pic:spPr bwMode="auto">
                    <a:xfrm>
                      <a:off x="0" y="0"/>
                      <a:ext cx="3039729" cy="1696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23F4D" w14:textId="77777777" w:rsidR="00960708" w:rsidRPr="00280A45" w:rsidRDefault="00A6262F" w:rsidP="00023406">
      <w:pPr>
        <w:pStyle w:val="-TEKST"/>
        <w:ind w:right="-1"/>
        <w:jc w:val="left"/>
      </w:pPr>
      <w:r w:rsidRPr="00280A45">
        <w:t xml:space="preserve">Funkcije se </w:t>
      </w:r>
      <w:r w:rsidR="00023406" w:rsidRPr="00280A45">
        <w:t xml:space="preserve">u formulu </w:t>
      </w:r>
      <w:r w:rsidRPr="00280A45">
        <w:t xml:space="preserve">mogu umetnuti i izravnim unosom u ćeliju, pri čemu se može </w:t>
      </w:r>
      <w:r w:rsidR="008C685D" w:rsidRPr="00280A45">
        <w:t>rabiti</w:t>
      </w:r>
      <w:r w:rsidRPr="00280A45">
        <w:t xml:space="preserve"> značajka samodovršetka formule:</w:t>
      </w:r>
    </w:p>
    <w:p w14:paraId="26132CBD" w14:textId="5F888F3C" w:rsidR="00A6262F" w:rsidRPr="00280A45" w:rsidRDefault="00A6262F">
      <w:pPr>
        <w:pStyle w:val="-TEKST"/>
        <w:numPr>
          <w:ilvl w:val="0"/>
          <w:numId w:val="58"/>
        </w:numPr>
        <w:ind w:right="-10"/>
        <w:jc w:val="left"/>
      </w:pPr>
      <w:r w:rsidRPr="00280A45">
        <w:t xml:space="preserve">u ćeliju upisati znak jednakosti (=) i početno slovo funkcije, na primjer </w:t>
      </w:r>
      <w:r w:rsidR="005D4A83">
        <w:t>„</w:t>
      </w:r>
      <w:r w:rsidRPr="00280A45">
        <w:t>s</w:t>
      </w:r>
      <w:r w:rsidR="005D4A83">
        <w:t>“</w:t>
      </w:r>
    </w:p>
    <w:p w14:paraId="4987E3C7" w14:textId="6595E9CA" w:rsidR="007E61A7" w:rsidRPr="00280A45" w:rsidRDefault="007E61A7" w:rsidP="007E61A7">
      <w:pPr>
        <w:pStyle w:val="-TEKST"/>
        <w:ind w:left="720" w:right="-10"/>
        <w:jc w:val="left"/>
      </w:pPr>
      <w:r w:rsidRPr="00F3155B">
        <w:rPr>
          <w:noProof/>
        </w:rPr>
        <w:drawing>
          <wp:inline distT="0" distB="0" distL="0" distR="0" wp14:anchorId="4336D502" wp14:editId="29967369">
            <wp:extent cx="1188085" cy="1952625"/>
            <wp:effectExtent l="19050" t="19050" r="12065" b="28575"/>
            <wp:docPr id="1215" name="Slika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umetanje funkcije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A8183D" w14:textId="77777777" w:rsidR="008C685D" w:rsidRPr="00280A45" w:rsidRDefault="00A6262F">
      <w:pPr>
        <w:pStyle w:val="-TEKST"/>
        <w:numPr>
          <w:ilvl w:val="0"/>
          <w:numId w:val="58"/>
        </w:numPr>
        <w:ind w:right="-10"/>
        <w:jc w:val="left"/>
      </w:pPr>
      <w:r w:rsidRPr="00280A45">
        <w:t>pomicati se po popisu raspoloživih funkcija</w:t>
      </w:r>
      <w:r w:rsidR="008C685D" w:rsidRPr="00280A45">
        <w:t xml:space="preserve"> trakom za pomicanje, a </w:t>
      </w:r>
      <w:r w:rsidR="00C93983" w:rsidRPr="00280A45">
        <w:t xml:space="preserve">odabirom funkcije </w:t>
      </w:r>
      <w:r w:rsidR="008C685D" w:rsidRPr="00280A45">
        <w:t>jednostrukim pritiskom mišem prikazuje se kratak opis</w:t>
      </w:r>
      <w:r w:rsidR="00023406" w:rsidRPr="00280A45">
        <w:t xml:space="preserve"> </w:t>
      </w:r>
      <w:r w:rsidR="008C685D" w:rsidRPr="00280A45">
        <w:t>funkcije</w:t>
      </w:r>
    </w:p>
    <w:p w14:paraId="73B6C43C" w14:textId="34F3DA81" w:rsidR="00FD0929" w:rsidRPr="00280A45" w:rsidRDefault="00023406">
      <w:pPr>
        <w:pStyle w:val="-TEKST"/>
        <w:numPr>
          <w:ilvl w:val="0"/>
          <w:numId w:val="58"/>
        </w:numPr>
        <w:ind w:right="-10"/>
        <w:jc w:val="left"/>
      </w:pPr>
      <w:r w:rsidRPr="00280A45">
        <w:t>odabrati</w:t>
      </w:r>
      <w:r w:rsidR="00A6262F" w:rsidRPr="00280A45">
        <w:t xml:space="preserve"> potrebnu funkciju dvostruk</w:t>
      </w:r>
      <w:r w:rsidRPr="00280A45">
        <w:t>im</w:t>
      </w:r>
      <w:r w:rsidR="00A6262F" w:rsidRPr="00280A45">
        <w:t xml:space="preserve"> </w:t>
      </w:r>
      <w:r w:rsidRPr="00280A45">
        <w:t>pritiskom</w:t>
      </w:r>
      <w:r w:rsidR="00A6262F" w:rsidRPr="00280A45">
        <w:t xml:space="preserve"> </w:t>
      </w:r>
      <w:r w:rsidR="008C685D" w:rsidRPr="00280A45">
        <w:t>nakon čega je u ćeliju</w:t>
      </w:r>
      <w:r w:rsidR="00A6262F" w:rsidRPr="00280A45">
        <w:t xml:space="preserve"> umetnut naziv funkcije</w:t>
      </w:r>
      <w:r w:rsidR="00C93983" w:rsidRPr="00280A45">
        <w:t xml:space="preserve"> </w:t>
      </w:r>
      <w:r w:rsidR="00A6262F" w:rsidRPr="00280A45">
        <w:t>i otvorena zagrada, na primjer =SUM(</w:t>
      </w:r>
    </w:p>
    <w:p w14:paraId="4593171A" w14:textId="77777777" w:rsidR="00A6262F" w:rsidRPr="00280A45" w:rsidRDefault="00455799" w:rsidP="00FD0929">
      <w:pPr>
        <w:pStyle w:val="-TEKST"/>
        <w:ind w:left="720" w:right="-10"/>
        <w:jc w:val="left"/>
      </w:pPr>
      <w:r w:rsidRPr="00F3155B">
        <w:rPr>
          <w:noProof/>
        </w:rPr>
        <w:drawing>
          <wp:inline distT="0" distB="0" distL="0" distR="0" wp14:anchorId="32FBD31C" wp14:editId="01DEA155">
            <wp:extent cx="1333500" cy="407694"/>
            <wp:effectExtent l="19050" t="19050" r="19050" b="1143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umetanje funkcije 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07694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6EA0A1A" w14:textId="77777777" w:rsidR="00023406" w:rsidRPr="00280A45" w:rsidRDefault="00023406">
      <w:pPr>
        <w:pStyle w:val="-TEKST"/>
        <w:numPr>
          <w:ilvl w:val="0"/>
          <w:numId w:val="58"/>
        </w:numPr>
        <w:ind w:right="-10"/>
        <w:jc w:val="left"/>
      </w:pPr>
      <w:r w:rsidRPr="00280A45">
        <w:t>dovršiti formulu upisivanjem argumenata</w:t>
      </w:r>
    </w:p>
    <w:p w14:paraId="4B925020" w14:textId="14AEE0B5" w:rsidR="00574968" w:rsidRPr="00280A45" w:rsidRDefault="00023406">
      <w:pPr>
        <w:pStyle w:val="-TEKST"/>
        <w:numPr>
          <w:ilvl w:val="0"/>
          <w:numId w:val="58"/>
        </w:numPr>
        <w:ind w:right="-10"/>
        <w:jc w:val="left"/>
      </w:pPr>
      <w:r w:rsidRPr="00280A45">
        <w:t>pritisnuti tipku [Enter].</w:t>
      </w:r>
    </w:p>
    <w:p w14:paraId="13EF43A4" w14:textId="77777777" w:rsidR="00574968" w:rsidRPr="00280A45" w:rsidRDefault="00574968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4718BCCF" w14:textId="4224D49E" w:rsidR="007127FB" w:rsidRPr="00280A45" w:rsidRDefault="00B55AE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11" w:name="a452"/>
      <w:bookmarkStart w:id="212" w:name="_Toc150638128"/>
      <w:bookmarkStart w:id="213" w:name="_Toc152597521"/>
      <w:bookmarkStart w:id="214" w:name="_Toc152597596"/>
      <w:r w:rsidRPr="00280A45">
        <w:rPr>
          <w:lang w:eastAsia="en-US"/>
        </w:rPr>
        <w:lastRenderedPageBreak/>
        <w:t>Osnovne funkcije</w:t>
      </w:r>
      <w:bookmarkEnd w:id="211"/>
      <w:bookmarkEnd w:id="212"/>
      <w:bookmarkEnd w:id="213"/>
      <w:bookmarkEnd w:id="214"/>
    </w:p>
    <w:p w14:paraId="1B101B3B" w14:textId="44AAA784" w:rsidR="007127FB" w:rsidRPr="00280A45" w:rsidRDefault="00851CE0" w:rsidP="00C108DF">
      <w:pPr>
        <w:pStyle w:val="-TEKST"/>
        <w:ind w:right="-10"/>
        <w:jc w:val="left"/>
      </w:pPr>
      <w:r w:rsidRPr="00280A45">
        <w:t xml:space="preserve">Osnovne funkcije </w:t>
      </w:r>
      <w:r w:rsidR="00C108DF" w:rsidRPr="00280A45">
        <w:t xml:space="preserve">programa </w:t>
      </w:r>
      <w:r w:rsidRPr="00491B94">
        <w:rPr>
          <w:iCs/>
        </w:rPr>
        <w:t>Excel</w:t>
      </w:r>
      <w:r w:rsidRPr="00280A45">
        <w:t xml:space="preserve"> </w:t>
      </w:r>
      <w:r w:rsidR="00C108DF" w:rsidRPr="00280A45">
        <w:t xml:space="preserve">ujedno </w:t>
      </w:r>
      <w:r w:rsidRPr="00280A45">
        <w:t>su i najčešće rabljene funkcije. Slijedi opis tih funkcij</w:t>
      </w:r>
      <w:r w:rsidR="002D2349" w:rsidRPr="00280A45">
        <w:t>a</w:t>
      </w:r>
      <w:r w:rsidRPr="00280A45">
        <w:t xml:space="preserve"> i njihovih argumenata</w:t>
      </w:r>
      <w:r w:rsidR="00C108DF" w:rsidRPr="00280A45">
        <w:t>.</w:t>
      </w:r>
      <w:r w:rsidR="00DB4CB7" w:rsidRPr="00280A45">
        <w:t xml:space="preserve"> Argumenti koji se u sintaksi funkcije nalaze u uglatoj zagradi su neobvezni.</w:t>
      </w:r>
    </w:p>
    <w:p w14:paraId="53F16B97" w14:textId="77777777" w:rsidR="00E14D26" w:rsidRPr="00280A45" w:rsidRDefault="00E14D26" w:rsidP="00E14D26">
      <w:pPr>
        <w:pStyle w:val="-TEKST"/>
        <w:spacing w:before="240"/>
        <w:rPr>
          <w:b/>
        </w:rPr>
      </w:pPr>
      <w:r w:rsidRPr="00280A45">
        <w:rPr>
          <w:b/>
        </w:rPr>
        <w:t>SUM</w:t>
      </w:r>
    </w:p>
    <w:p w14:paraId="6FB972CB" w14:textId="77777777" w:rsidR="00E14D26" w:rsidRPr="00280A45" w:rsidRDefault="00E14D26" w:rsidP="00E14D26">
      <w:pPr>
        <w:pStyle w:val="-TEKST"/>
        <w:ind w:right="-10"/>
        <w:jc w:val="left"/>
      </w:pPr>
      <w:r w:rsidRPr="00280A45">
        <w:t xml:space="preserve">Funkcija SUM </w:t>
      </w:r>
      <w:r w:rsidR="00E03B9D" w:rsidRPr="00280A45">
        <w:t>zbraja vrijednosti unutar označenog</w:t>
      </w:r>
      <w:r w:rsidR="00C108DF" w:rsidRPr="00280A45">
        <w:t>a</w:t>
      </w:r>
      <w:r w:rsidR="00E03B9D" w:rsidRPr="00280A45">
        <w:t xml:space="preserve"> raspona</w:t>
      </w:r>
      <w:r w:rsidRPr="00280A45">
        <w:t>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E14D26" w:rsidRPr="00280A45" w14:paraId="1986F515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3875C803" w14:textId="77777777" w:rsidR="00E14D26" w:rsidRPr="00280A45" w:rsidRDefault="00E14D26" w:rsidP="00003D7E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</w:t>
            </w:r>
            <w:r w:rsidR="00E03B9D" w:rsidRPr="00280A45">
              <w:rPr>
                <w:b/>
              </w:rPr>
              <w:t>SUM</w:t>
            </w:r>
            <w:r w:rsidRPr="00280A45">
              <w:rPr>
                <w:b/>
              </w:rPr>
              <w:t>(</w:t>
            </w:r>
            <w:r w:rsidR="00003D7E" w:rsidRPr="00280A45">
              <w:rPr>
                <w:b/>
              </w:rPr>
              <w:t>broj</w:t>
            </w:r>
            <w:r w:rsidRPr="00280A45">
              <w:rPr>
                <w:b/>
              </w:rPr>
              <w:t>1;</w:t>
            </w:r>
            <w:r w:rsidR="00003D7E" w:rsidRPr="00280A45">
              <w:rPr>
                <w:b/>
              </w:rPr>
              <w:t xml:space="preserve"> [broj</w:t>
            </w:r>
            <w:r w:rsidRPr="00280A45">
              <w:rPr>
                <w:b/>
              </w:rPr>
              <w:t>2</w:t>
            </w:r>
            <w:r w:rsidR="00003D7E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003D7E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E14D26" w:rsidRPr="00280A45" w14:paraId="53EC94A7" w14:textId="77777777" w:rsidTr="0040744A">
        <w:tc>
          <w:tcPr>
            <w:tcW w:w="2340" w:type="dxa"/>
            <w:vAlign w:val="center"/>
          </w:tcPr>
          <w:p w14:paraId="6974DFDF" w14:textId="77777777" w:rsidR="00E14D26" w:rsidRPr="00280A45" w:rsidRDefault="00003D7E" w:rsidP="00003D7E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  <w:r w:rsidR="00E14D26" w:rsidRPr="00280A45">
              <w:rPr>
                <w:b/>
              </w:rPr>
              <w:t>1;</w:t>
            </w:r>
            <w:r w:rsidRPr="00280A45">
              <w:rPr>
                <w:b/>
              </w:rPr>
              <w:t>Broj</w:t>
            </w:r>
            <w:r w:rsidR="00E14D26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43BD6586" w14:textId="77777777" w:rsidR="00E14D26" w:rsidRPr="00280A45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280A45">
              <w:t xml:space="preserve">Od jednog argumenta </w:t>
            </w:r>
            <w:r w:rsidR="00E14D26" w:rsidRPr="00280A45">
              <w:t>do 255 argumenata koji sadrž</w:t>
            </w:r>
            <w:r w:rsidR="00C108DF" w:rsidRPr="00280A45">
              <w:t>e</w:t>
            </w:r>
            <w:r w:rsidR="00E03B9D" w:rsidRPr="00280A45">
              <w:t xml:space="preserve"> brojčane vrijednosti. Tekstne i logičke vrijednosti se zanemaruju.</w:t>
            </w:r>
          </w:p>
        </w:tc>
      </w:tr>
      <w:tr w:rsidR="007656DA" w:rsidRPr="00280A45" w14:paraId="2ED1D3CC" w14:textId="77777777" w:rsidTr="0040744A">
        <w:tc>
          <w:tcPr>
            <w:tcW w:w="2340" w:type="dxa"/>
            <w:vAlign w:val="center"/>
          </w:tcPr>
          <w:p w14:paraId="360FB5BE" w14:textId="77777777" w:rsidR="007656DA" w:rsidRPr="00280A45" w:rsidRDefault="002E2E94" w:rsidP="009530CF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13BC0328" w14:textId="77777777" w:rsidR="007656DA" w:rsidRPr="00280A45" w:rsidRDefault="00455799" w:rsidP="009530CF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008039D0" wp14:editId="5236965C">
                  <wp:extent cx="2827246" cy="828675"/>
                  <wp:effectExtent l="19050" t="19050" r="11430" b="9525"/>
                  <wp:docPr id="122" name="Slika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sum izrez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48" cy="8314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710C7" w14:textId="77777777" w:rsidR="00E03B9D" w:rsidRPr="00280A45" w:rsidRDefault="00E03B9D" w:rsidP="00E03B9D">
      <w:pPr>
        <w:pStyle w:val="-TEKST"/>
        <w:spacing w:before="240"/>
        <w:rPr>
          <w:b/>
        </w:rPr>
      </w:pPr>
      <w:r w:rsidRPr="00280A45">
        <w:rPr>
          <w:b/>
        </w:rPr>
        <w:t>AVERAGE</w:t>
      </w:r>
    </w:p>
    <w:p w14:paraId="040B69B4" w14:textId="77777777" w:rsidR="00E03B9D" w:rsidRPr="00280A45" w:rsidRDefault="00E03B9D" w:rsidP="00E03B9D">
      <w:pPr>
        <w:pStyle w:val="-TEKST"/>
        <w:ind w:right="-10"/>
        <w:jc w:val="left"/>
      </w:pPr>
      <w:r w:rsidRPr="00280A45">
        <w:t>Funkcija AVERAGE računa prosječnu vrijednost unutar označenog</w:t>
      </w:r>
      <w:r w:rsidR="00C108DF" w:rsidRPr="00280A45">
        <w:t>a</w:t>
      </w:r>
      <w:r w:rsidRPr="00280A45">
        <w:t xml:space="preserve"> raspona po statističkoj metodi aritmetičke sredine.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E03B9D" w:rsidRPr="00280A45" w14:paraId="4D325C77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44E2D5D6" w14:textId="77777777" w:rsidR="00E03B9D" w:rsidRPr="00280A45" w:rsidRDefault="00E03B9D" w:rsidP="00003D7E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=AVERAGE(</w:t>
            </w:r>
            <w:r w:rsidR="00003D7E" w:rsidRPr="00280A45">
              <w:rPr>
                <w:b/>
              </w:rPr>
              <w:t>broj</w:t>
            </w:r>
            <w:r w:rsidRPr="00280A45">
              <w:rPr>
                <w:b/>
              </w:rPr>
              <w:t>1;</w:t>
            </w:r>
            <w:r w:rsidR="00003D7E" w:rsidRPr="00280A45">
              <w:rPr>
                <w:b/>
              </w:rPr>
              <w:t xml:space="preserve"> [broj</w:t>
            </w:r>
            <w:r w:rsidRPr="00280A45">
              <w:rPr>
                <w:b/>
              </w:rPr>
              <w:t>2</w:t>
            </w:r>
            <w:r w:rsidR="00003D7E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003D7E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E03B9D" w:rsidRPr="00280A45" w14:paraId="79FE8D7E" w14:textId="77777777" w:rsidTr="0040744A">
        <w:tc>
          <w:tcPr>
            <w:tcW w:w="2340" w:type="dxa"/>
            <w:vAlign w:val="center"/>
          </w:tcPr>
          <w:p w14:paraId="20122663" w14:textId="77777777" w:rsidR="00E03B9D" w:rsidRPr="00280A45" w:rsidRDefault="00003D7E" w:rsidP="00003D7E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  <w:r w:rsidR="00E03B9D" w:rsidRPr="00280A45">
              <w:rPr>
                <w:b/>
              </w:rPr>
              <w:t>1;</w:t>
            </w:r>
            <w:r w:rsidRPr="00280A45">
              <w:rPr>
                <w:b/>
              </w:rPr>
              <w:t>Broj</w:t>
            </w:r>
            <w:r w:rsidR="00E03B9D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73575FAE" w14:textId="49998044" w:rsidR="00E03B9D" w:rsidRPr="00280A45" w:rsidRDefault="008678CA" w:rsidP="000B6EC2">
            <w:pPr>
              <w:pStyle w:val="-TEKST"/>
              <w:spacing w:before="60" w:after="60"/>
              <w:ind w:right="-108"/>
              <w:jc w:val="left"/>
            </w:pPr>
            <w:r w:rsidRPr="00280A45">
              <w:t>Od jednog argumenta</w:t>
            </w:r>
            <w:r w:rsidR="00E03B9D" w:rsidRPr="00280A45">
              <w:t xml:space="preserve"> do 255 argumenata koji sadrž</w:t>
            </w:r>
            <w:r w:rsidR="00C108DF" w:rsidRPr="00280A45">
              <w:t>e</w:t>
            </w:r>
            <w:r w:rsidR="00E03B9D" w:rsidRPr="00280A45">
              <w:t xml:space="preserve"> brojčane vrijednosti. Tekstne i logičke vrijednosti</w:t>
            </w:r>
            <w:r w:rsidR="00E00BF9" w:rsidRPr="00280A45">
              <w:t>,</w:t>
            </w:r>
            <w:r w:rsidR="00E03B9D" w:rsidRPr="00280A45">
              <w:t xml:space="preserve"> </w:t>
            </w:r>
            <w:r w:rsidR="00E00BF9" w:rsidRPr="00280A45">
              <w:t xml:space="preserve">kao i prazne ćelije, </w:t>
            </w:r>
            <w:r w:rsidR="00B26EEE" w:rsidRPr="00280A45">
              <w:t xml:space="preserve">zanemaruju </w:t>
            </w:r>
            <w:r w:rsidR="00E03B9D" w:rsidRPr="00280A45">
              <w:t xml:space="preserve">se, ali </w:t>
            </w:r>
            <w:r w:rsidR="007C2C6A" w:rsidRPr="00280A45">
              <w:t xml:space="preserve">će </w:t>
            </w:r>
            <w:r w:rsidR="00E03B9D" w:rsidRPr="00280A45">
              <w:t>ćelije s</w:t>
            </w:r>
            <w:r w:rsidRPr="00280A45">
              <w:t xml:space="preserve"> </w:t>
            </w:r>
            <w:r w:rsidR="00E03B9D" w:rsidRPr="00280A45">
              <w:t xml:space="preserve">vrijednosti </w:t>
            </w:r>
            <w:r w:rsidR="00083260" w:rsidRPr="00280A45">
              <w:t>nula</w:t>
            </w:r>
            <w:r w:rsidR="00E03B9D" w:rsidRPr="00280A45">
              <w:t xml:space="preserve"> bit</w:t>
            </w:r>
            <w:r w:rsidR="007C2C6A" w:rsidRPr="00280A45">
              <w:t>i</w:t>
            </w:r>
            <w:r w:rsidR="00E03B9D" w:rsidRPr="00280A45">
              <w:t xml:space="preserve"> uključene.</w:t>
            </w:r>
          </w:p>
        </w:tc>
      </w:tr>
      <w:tr w:rsidR="002E2E94" w:rsidRPr="00280A45" w14:paraId="0690936A" w14:textId="77777777" w:rsidTr="0040744A">
        <w:tc>
          <w:tcPr>
            <w:tcW w:w="2340" w:type="dxa"/>
            <w:vAlign w:val="center"/>
          </w:tcPr>
          <w:p w14:paraId="35872192" w14:textId="77777777" w:rsidR="002E2E94" w:rsidRPr="00280A45" w:rsidRDefault="002E2E94" w:rsidP="009530CF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1C1FAF30" w14:textId="31993CD5" w:rsidR="002E2E94" w:rsidRPr="00280A45" w:rsidRDefault="00350757" w:rsidP="009530CF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5EBF7CD6" wp14:editId="73250630">
                  <wp:extent cx="2825538" cy="828675"/>
                  <wp:effectExtent l="19050" t="19050" r="13335" b="9525"/>
                  <wp:docPr id="123" name="Slika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average izrez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921"/>
                          <a:stretch/>
                        </pic:blipFill>
                        <pic:spPr bwMode="auto">
                          <a:xfrm>
                            <a:off x="0" y="0"/>
                            <a:ext cx="2826000" cy="8288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740E37" w14:textId="77777777" w:rsidR="000D3050" w:rsidRPr="00280A45" w:rsidRDefault="000D3050" w:rsidP="000D3050">
      <w:pPr>
        <w:pStyle w:val="-TEKST"/>
        <w:spacing w:before="240"/>
        <w:rPr>
          <w:b/>
        </w:rPr>
      </w:pPr>
      <w:r w:rsidRPr="00280A45">
        <w:rPr>
          <w:b/>
        </w:rPr>
        <w:t>MIN</w:t>
      </w:r>
    </w:p>
    <w:p w14:paraId="46524379" w14:textId="77777777" w:rsidR="000D3050" w:rsidRPr="00280A45" w:rsidRDefault="000D3050" w:rsidP="000D3050">
      <w:pPr>
        <w:pStyle w:val="-TEKST"/>
        <w:ind w:right="-10"/>
        <w:jc w:val="left"/>
      </w:pPr>
      <w:r w:rsidRPr="00280A45">
        <w:t>Funkcija MIN prikazuje najmanju vrijednost u označenome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280A45" w14:paraId="7F5A1B28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5CF35D96" w14:textId="77777777" w:rsidR="000D3050" w:rsidRPr="00280A45" w:rsidRDefault="000D3050" w:rsidP="00003D7E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=MIN(</w:t>
            </w:r>
            <w:r w:rsidR="00003D7E" w:rsidRPr="00280A45">
              <w:rPr>
                <w:b/>
              </w:rPr>
              <w:t>broj</w:t>
            </w:r>
            <w:r w:rsidRPr="00280A45">
              <w:rPr>
                <w:b/>
              </w:rPr>
              <w:t>1;</w:t>
            </w:r>
            <w:r w:rsidR="00003D7E" w:rsidRPr="00280A45">
              <w:rPr>
                <w:b/>
              </w:rPr>
              <w:t xml:space="preserve"> [broj</w:t>
            </w:r>
            <w:r w:rsidRPr="00280A45">
              <w:rPr>
                <w:b/>
              </w:rPr>
              <w:t>2</w:t>
            </w:r>
            <w:r w:rsidR="00003D7E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003D7E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0D3050" w:rsidRPr="00280A45" w14:paraId="03470041" w14:textId="77777777" w:rsidTr="0040744A">
        <w:tc>
          <w:tcPr>
            <w:tcW w:w="2340" w:type="dxa"/>
            <w:vAlign w:val="center"/>
          </w:tcPr>
          <w:p w14:paraId="3ED0BB4D" w14:textId="77777777" w:rsidR="000D3050" w:rsidRPr="00280A45" w:rsidRDefault="00003D7E" w:rsidP="00003D7E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  <w:r w:rsidR="000D3050" w:rsidRPr="00280A45">
              <w:rPr>
                <w:b/>
              </w:rPr>
              <w:t>1;</w:t>
            </w:r>
            <w:r w:rsidRPr="00280A45">
              <w:rPr>
                <w:b/>
              </w:rPr>
              <w:t>Broj</w:t>
            </w:r>
            <w:r w:rsidR="000D3050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68AE56DB" w14:textId="56BA9BFD" w:rsidR="000D3050" w:rsidRPr="00280A45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280A45">
              <w:t>Od jednog argumenta</w:t>
            </w:r>
            <w:r w:rsidR="000D3050" w:rsidRPr="00280A45">
              <w:t xml:space="preserve"> do 255 argumenata koji sadrže brojčane vrijednosti. Tekstne i logičke vrijednosti </w:t>
            </w:r>
            <w:r w:rsidR="00B26EEE" w:rsidRPr="00280A45">
              <w:t xml:space="preserve">zanemaruju </w:t>
            </w:r>
            <w:r w:rsidR="000D3050" w:rsidRPr="00280A45">
              <w:t>se.</w:t>
            </w:r>
          </w:p>
        </w:tc>
      </w:tr>
      <w:tr w:rsidR="000D3050" w:rsidRPr="00280A45" w14:paraId="61E51F70" w14:textId="77777777" w:rsidTr="0040744A">
        <w:tc>
          <w:tcPr>
            <w:tcW w:w="2340" w:type="dxa"/>
            <w:vAlign w:val="center"/>
          </w:tcPr>
          <w:p w14:paraId="55E17848" w14:textId="77777777" w:rsidR="000D3050" w:rsidRPr="00280A45" w:rsidRDefault="000D3050" w:rsidP="00C11AD6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45D0449D" w14:textId="413A6F26" w:rsidR="000D3050" w:rsidRPr="00280A45" w:rsidRDefault="00ED33AD" w:rsidP="00C11AD6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79C6CB16" wp14:editId="5A69F35E">
                  <wp:extent cx="2826000" cy="810000"/>
                  <wp:effectExtent l="19050" t="19050" r="12700" b="28575"/>
                  <wp:docPr id="124" name="Slika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Slika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3F4D0" w14:textId="77777777" w:rsidR="00083260" w:rsidRPr="00280A45" w:rsidRDefault="00021636" w:rsidP="00021636">
      <w:pPr>
        <w:pStyle w:val="-TEKST"/>
        <w:rPr>
          <w:b/>
        </w:rPr>
      </w:pPr>
      <w:r w:rsidRPr="00280A45">
        <w:rPr>
          <w:b/>
        </w:rPr>
        <w:br w:type="page"/>
      </w:r>
      <w:r w:rsidR="00083260" w:rsidRPr="00280A45">
        <w:rPr>
          <w:b/>
        </w:rPr>
        <w:lastRenderedPageBreak/>
        <w:t>MAX</w:t>
      </w:r>
    </w:p>
    <w:p w14:paraId="0303A356" w14:textId="77777777" w:rsidR="00083260" w:rsidRPr="00280A45" w:rsidRDefault="00083260" w:rsidP="00083260">
      <w:pPr>
        <w:pStyle w:val="-TEKST"/>
        <w:ind w:right="-10"/>
        <w:jc w:val="left"/>
      </w:pPr>
      <w:r w:rsidRPr="00280A45">
        <w:t>Funkcija MAX prikazuje najveću vrijednost u označenom</w:t>
      </w:r>
      <w:r w:rsidR="00142A13" w:rsidRPr="00280A45">
        <w:t>e</w:t>
      </w:r>
      <w:r w:rsidRPr="00280A45">
        <w:t xml:space="preserve"> rasponu.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83260" w:rsidRPr="00280A45" w14:paraId="6A57189A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3D9DD091" w14:textId="77777777" w:rsidR="00083260" w:rsidRPr="00280A45" w:rsidRDefault="00083260" w:rsidP="00B510F5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=MAX(</w:t>
            </w:r>
            <w:r w:rsidR="00B510F5" w:rsidRPr="00280A45">
              <w:rPr>
                <w:b/>
              </w:rPr>
              <w:t>broj</w:t>
            </w:r>
            <w:r w:rsidRPr="00280A45">
              <w:rPr>
                <w:b/>
              </w:rPr>
              <w:t>1;</w:t>
            </w:r>
            <w:r w:rsidR="00B510F5" w:rsidRPr="00280A45">
              <w:rPr>
                <w:b/>
              </w:rPr>
              <w:t xml:space="preserve"> [broj</w:t>
            </w:r>
            <w:r w:rsidRPr="00280A45">
              <w:rPr>
                <w:b/>
              </w:rPr>
              <w:t>2</w:t>
            </w:r>
            <w:r w:rsidR="00B510F5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B510F5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083260" w:rsidRPr="00280A45" w14:paraId="793F3E5E" w14:textId="77777777" w:rsidTr="0040744A">
        <w:tc>
          <w:tcPr>
            <w:tcW w:w="2340" w:type="dxa"/>
            <w:vAlign w:val="center"/>
          </w:tcPr>
          <w:p w14:paraId="2A57B931" w14:textId="77777777" w:rsidR="00083260" w:rsidRPr="00280A45" w:rsidRDefault="00B510F5" w:rsidP="00B510F5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  <w:r w:rsidR="00083260" w:rsidRPr="00280A45">
              <w:rPr>
                <w:b/>
              </w:rPr>
              <w:t>1;</w:t>
            </w:r>
            <w:r w:rsidRPr="00280A45">
              <w:rPr>
                <w:b/>
              </w:rPr>
              <w:t>Broj</w:t>
            </w:r>
            <w:r w:rsidR="00083260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02686033" w14:textId="5ECE9825" w:rsidR="00083260" w:rsidRPr="00280A45" w:rsidRDefault="008678CA" w:rsidP="007C2C6A">
            <w:pPr>
              <w:pStyle w:val="-TEKST"/>
              <w:spacing w:before="60" w:after="60"/>
              <w:ind w:right="-108"/>
              <w:jc w:val="left"/>
            </w:pPr>
            <w:r w:rsidRPr="00280A45">
              <w:t>Od jednog argumenta</w:t>
            </w:r>
            <w:r w:rsidR="00083260" w:rsidRPr="00280A45">
              <w:t xml:space="preserve"> do 255 argumenata koji sadrž</w:t>
            </w:r>
            <w:r w:rsidR="00142A13" w:rsidRPr="00280A45">
              <w:t>e</w:t>
            </w:r>
            <w:r w:rsidR="00083260" w:rsidRPr="00280A45">
              <w:t xml:space="preserve"> brojčane vrijednosti. Tekstne i logičke vrijednosti </w:t>
            </w:r>
            <w:r w:rsidR="00B26EEE" w:rsidRPr="00280A45">
              <w:t xml:space="preserve">zanemaruju </w:t>
            </w:r>
            <w:r w:rsidR="00083260" w:rsidRPr="00280A45">
              <w:t>se.</w:t>
            </w:r>
          </w:p>
        </w:tc>
      </w:tr>
      <w:tr w:rsidR="002E2E94" w:rsidRPr="00280A45" w14:paraId="68C63526" w14:textId="77777777" w:rsidTr="0040744A">
        <w:tc>
          <w:tcPr>
            <w:tcW w:w="2340" w:type="dxa"/>
            <w:vAlign w:val="center"/>
          </w:tcPr>
          <w:p w14:paraId="0A48A50C" w14:textId="77777777" w:rsidR="002E2E94" w:rsidRPr="00280A45" w:rsidRDefault="002E2E94" w:rsidP="009530CF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1FF0825F" w14:textId="3D825298" w:rsidR="002E2E94" w:rsidRPr="00280A45" w:rsidRDefault="00ED33AD" w:rsidP="009530CF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4BA775C6" wp14:editId="725DFDA0">
                  <wp:extent cx="2826000" cy="810000"/>
                  <wp:effectExtent l="19050" t="19050" r="12700" b="28575"/>
                  <wp:docPr id="125" name="Slika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Slika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1ED51" w14:textId="77777777" w:rsidR="000D3050" w:rsidRPr="00280A45" w:rsidRDefault="000D3050" w:rsidP="000D3050">
      <w:pPr>
        <w:pStyle w:val="-TEKST"/>
        <w:spacing w:before="240"/>
        <w:rPr>
          <w:b/>
        </w:rPr>
      </w:pPr>
      <w:r w:rsidRPr="00280A45">
        <w:rPr>
          <w:b/>
        </w:rPr>
        <w:t>COUNT</w:t>
      </w:r>
    </w:p>
    <w:p w14:paraId="5A29EF3A" w14:textId="77777777" w:rsidR="000D3050" w:rsidRPr="00280A45" w:rsidRDefault="000D3050" w:rsidP="000D3050">
      <w:pPr>
        <w:pStyle w:val="-TEKST"/>
        <w:ind w:right="-10"/>
        <w:jc w:val="left"/>
      </w:pPr>
      <w:r w:rsidRPr="00280A45">
        <w:t>Funkcija COUNT broji ćelije u rasponu koje sadrže brojčane (ili datumske) vrijednosti.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280A45" w14:paraId="36BEBB3B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15CB63C2" w14:textId="77777777" w:rsidR="000D3050" w:rsidRPr="00280A45" w:rsidRDefault="000D3050" w:rsidP="00B510F5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=COUNT(</w:t>
            </w:r>
            <w:r w:rsidR="00B510F5" w:rsidRPr="00280A45">
              <w:rPr>
                <w:b/>
              </w:rPr>
              <w:t>vrijednost</w:t>
            </w:r>
            <w:r w:rsidRPr="00280A45">
              <w:rPr>
                <w:b/>
              </w:rPr>
              <w:t>1;</w:t>
            </w:r>
            <w:r w:rsidR="00B510F5" w:rsidRPr="00280A45">
              <w:rPr>
                <w:b/>
              </w:rPr>
              <w:t xml:space="preserve"> [vrijednost</w:t>
            </w:r>
            <w:r w:rsidRPr="00280A45">
              <w:rPr>
                <w:b/>
              </w:rPr>
              <w:t>2</w:t>
            </w:r>
            <w:r w:rsidR="00B510F5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B510F5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0D3050" w:rsidRPr="00280A45" w14:paraId="4CC657B4" w14:textId="77777777" w:rsidTr="0040744A">
        <w:tc>
          <w:tcPr>
            <w:tcW w:w="2340" w:type="dxa"/>
            <w:vAlign w:val="center"/>
          </w:tcPr>
          <w:p w14:paraId="4E219149" w14:textId="77777777" w:rsidR="000D3050" w:rsidRPr="00280A45" w:rsidRDefault="00B510F5" w:rsidP="00B510F5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Vrijednost</w:t>
            </w:r>
            <w:r w:rsidR="000D3050" w:rsidRPr="00280A45">
              <w:rPr>
                <w:b/>
              </w:rPr>
              <w:t>1;</w:t>
            </w:r>
            <w:r w:rsidRPr="00280A45">
              <w:rPr>
                <w:b/>
              </w:rPr>
              <w:t>Vrijed-nost</w:t>
            </w:r>
            <w:r w:rsidR="000D3050"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78CF88F7" w14:textId="4A6EAE7D" w:rsidR="000D3050" w:rsidRPr="00280A45" w:rsidRDefault="00636EBF" w:rsidP="00C11AD6">
            <w:pPr>
              <w:pStyle w:val="-TEKST"/>
              <w:spacing w:before="60" w:after="60"/>
              <w:ind w:right="-108"/>
              <w:jc w:val="left"/>
            </w:pPr>
            <w:r w:rsidRPr="00280A45">
              <w:t>Od jednog argumenta</w:t>
            </w:r>
            <w:r w:rsidR="000D3050" w:rsidRPr="00280A45">
              <w:t xml:space="preserve"> do 255 argumenata koji mogu sadržavati ili se odnositi na mnogo različitih vrsta podataka, a</w:t>
            </w:r>
            <w:r w:rsidRPr="00280A45">
              <w:t>li</w:t>
            </w:r>
            <w:r w:rsidR="000D3050" w:rsidRPr="00280A45">
              <w:t xml:space="preserve"> broje se samo ćelije s brojčanim </w:t>
            </w:r>
            <w:r w:rsidR="00F23042" w:rsidRPr="00280A45">
              <w:t xml:space="preserve">ili datumskim </w:t>
            </w:r>
            <w:r w:rsidR="000D3050" w:rsidRPr="00280A45">
              <w:t>vrijednostima.</w:t>
            </w:r>
          </w:p>
        </w:tc>
      </w:tr>
      <w:tr w:rsidR="000D3050" w:rsidRPr="00280A45" w14:paraId="7826E269" w14:textId="77777777" w:rsidTr="0040744A">
        <w:tc>
          <w:tcPr>
            <w:tcW w:w="2340" w:type="dxa"/>
            <w:vAlign w:val="center"/>
          </w:tcPr>
          <w:p w14:paraId="701F647D" w14:textId="77777777" w:rsidR="000D3050" w:rsidRPr="00280A45" w:rsidRDefault="000D3050" w:rsidP="00C11AD6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7F5EEFEA" w14:textId="4910967A" w:rsidR="000D3050" w:rsidRPr="00280A45" w:rsidRDefault="00ED33AD" w:rsidP="00C11AD6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1C69A46F" wp14:editId="1BD5EF33">
                  <wp:extent cx="2826000" cy="810000"/>
                  <wp:effectExtent l="19050" t="19050" r="12700" b="28575"/>
                  <wp:docPr id="126" name="Slika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Slika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8C079" w14:textId="77777777" w:rsidR="000D3050" w:rsidRPr="00280A45" w:rsidRDefault="000D3050" w:rsidP="000D3050">
      <w:pPr>
        <w:pStyle w:val="-TEKST"/>
        <w:spacing w:before="240"/>
        <w:rPr>
          <w:b/>
        </w:rPr>
      </w:pPr>
      <w:r w:rsidRPr="00280A45">
        <w:rPr>
          <w:b/>
        </w:rPr>
        <w:t>COUNTA</w:t>
      </w:r>
    </w:p>
    <w:p w14:paraId="5E8C8BD7" w14:textId="77777777" w:rsidR="000D3050" w:rsidRPr="00280A45" w:rsidRDefault="000D3050" w:rsidP="000D3050">
      <w:pPr>
        <w:pStyle w:val="-TEKST"/>
        <w:ind w:right="-10"/>
        <w:jc w:val="left"/>
      </w:pPr>
      <w:r w:rsidRPr="00280A45">
        <w:t>Funkcija COUNTA broji ćelije u rasponu koje sadrže bilo koju vrstu podatka. Rezultat pokazuje broj ćelija u rasponu koje nisu prazne.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0D3050" w:rsidRPr="00280A45" w14:paraId="6224E205" w14:textId="77777777" w:rsidTr="0040744A">
        <w:trPr>
          <w:trHeight w:val="550"/>
        </w:trPr>
        <w:tc>
          <w:tcPr>
            <w:tcW w:w="7380" w:type="dxa"/>
            <w:gridSpan w:val="2"/>
            <w:vAlign w:val="center"/>
          </w:tcPr>
          <w:p w14:paraId="50DDA58D" w14:textId="77777777" w:rsidR="000D3050" w:rsidRPr="00280A45" w:rsidRDefault="000D3050" w:rsidP="00B510F5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=COUNTA(</w:t>
            </w:r>
            <w:r w:rsidR="00B510F5" w:rsidRPr="00280A45">
              <w:rPr>
                <w:b/>
              </w:rPr>
              <w:t>vrijednost</w:t>
            </w:r>
            <w:r w:rsidRPr="00280A45">
              <w:rPr>
                <w:b/>
              </w:rPr>
              <w:t>1;</w:t>
            </w:r>
            <w:r w:rsidR="00B510F5" w:rsidRPr="00280A45">
              <w:rPr>
                <w:b/>
              </w:rPr>
              <w:t xml:space="preserve"> [</w:t>
            </w:r>
            <w:r w:rsidRPr="00280A45">
              <w:rPr>
                <w:b/>
              </w:rPr>
              <w:t>v</w:t>
            </w:r>
            <w:r w:rsidR="00B510F5" w:rsidRPr="00280A45">
              <w:rPr>
                <w:b/>
              </w:rPr>
              <w:t>rijednost</w:t>
            </w:r>
            <w:r w:rsidRPr="00280A45">
              <w:rPr>
                <w:b/>
              </w:rPr>
              <w:t>2</w:t>
            </w:r>
            <w:r w:rsidR="00B510F5" w:rsidRPr="00280A45">
              <w:rPr>
                <w:b/>
              </w:rPr>
              <w:t>]</w:t>
            </w:r>
            <w:r w:rsidRPr="00280A45">
              <w:rPr>
                <w:b/>
              </w:rPr>
              <w:t>;</w:t>
            </w:r>
            <w:r w:rsidR="00B510F5" w:rsidRPr="00280A45">
              <w:rPr>
                <w:b/>
              </w:rPr>
              <w:t xml:space="preserve"> </w:t>
            </w:r>
            <w:r w:rsidRPr="00280A45">
              <w:rPr>
                <w:b/>
              </w:rPr>
              <w:t>...)</w:t>
            </w:r>
          </w:p>
        </w:tc>
      </w:tr>
      <w:tr w:rsidR="000D3050" w:rsidRPr="00280A45" w14:paraId="30905CBE" w14:textId="77777777" w:rsidTr="0040744A">
        <w:tc>
          <w:tcPr>
            <w:tcW w:w="2340" w:type="dxa"/>
            <w:vAlign w:val="center"/>
          </w:tcPr>
          <w:p w14:paraId="3BFFC4D1" w14:textId="77777777" w:rsidR="000D3050" w:rsidRPr="00280A45" w:rsidRDefault="000D3050" w:rsidP="00B510F5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V</w:t>
            </w:r>
            <w:r w:rsidR="00B510F5" w:rsidRPr="00280A45">
              <w:rPr>
                <w:b/>
              </w:rPr>
              <w:t>rijednost</w:t>
            </w:r>
            <w:r w:rsidRPr="00280A45">
              <w:rPr>
                <w:b/>
              </w:rPr>
              <w:t>1;V</w:t>
            </w:r>
            <w:r w:rsidR="00B510F5" w:rsidRPr="00280A45">
              <w:rPr>
                <w:b/>
              </w:rPr>
              <w:t>rijed-nost</w:t>
            </w:r>
            <w:r w:rsidRPr="00280A45">
              <w:rPr>
                <w:b/>
              </w:rPr>
              <w:t>2</w:t>
            </w:r>
          </w:p>
        </w:tc>
        <w:tc>
          <w:tcPr>
            <w:tcW w:w="5040" w:type="dxa"/>
            <w:vAlign w:val="center"/>
          </w:tcPr>
          <w:p w14:paraId="5E2E4816" w14:textId="77777777" w:rsidR="000D3050" w:rsidRPr="00280A45" w:rsidRDefault="00636EBF" w:rsidP="00C11AD6">
            <w:pPr>
              <w:pStyle w:val="-TEKST"/>
              <w:spacing w:before="60" w:after="60"/>
              <w:ind w:right="-108"/>
              <w:jc w:val="left"/>
            </w:pPr>
            <w:r w:rsidRPr="00280A45">
              <w:t xml:space="preserve">Od jednog argumenta </w:t>
            </w:r>
            <w:r w:rsidR="000D3050" w:rsidRPr="00280A45">
              <w:t xml:space="preserve">do 255 argumenata koji </w:t>
            </w:r>
            <w:r w:rsidRPr="00280A45">
              <w:t>predstavljaju vrijednosti koje se želi prebrojiti. V</w:t>
            </w:r>
            <w:r w:rsidR="000D3050" w:rsidRPr="00280A45">
              <w:t>rijednosti</w:t>
            </w:r>
            <w:r w:rsidRPr="00280A45">
              <w:t xml:space="preserve"> </w:t>
            </w:r>
            <w:r w:rsidR="000D3050" w:rsidRPr="00280A45">
              <w:t>m</w:t>
            </w:r>
            <w:r w:rsidRPr="00280A45">
              <w:t>ogu biti bilo koja vrsta podataka</w:t>
            </w:r>
            <w:r w:rsidR="000D3050" w:rsidRPr="00280A45">
              <w:t>.</w:t>
            </w:r>
          </w:p>
        </w:tc>
      </w:tr>
      <w:tr w:rsidR="000D3050" w:rsidRPr="00280A45" w14:paraId="38AE811D" w14:textId="77777777" w:rsidTr="0040744A">
        <w:tc>
          <w:tcPr>
            <w:tcW w:w="2340" w:type="dxa"/>
            <w:vAlign w:val="center"/>
          </w:tcPr>
          <w:p w14:paraId="2D42BC51" w14:textId="77777777" w:rsidR="000D3050" w:rsidRPr="00280A45" w:rsidRDefault="000D3050" w:rsidP="00C11AD6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743F3A5A" w14:textId="56FD4E9A" w:rsidR="000D3050" w:rsidRPr="00280A45" w:rsidRDefault="00ED33AD" w:rsidP="00C11AD6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4EBD5CBC" wp14:editId="519B8817">
                  <wp:extent cx="2826000" cy="810000"/>
                  <wp:effectExtent l="19050" t="19050" r="12700" b="28575"/>
                  <wp:docPr id="127" name="Slika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Slika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0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2726E2" w14:textId="13946B62" w:rsidR="00574968" w:rsidRPr="00280A45" w:rsidRDefault="00574968" w:rsidP="002B31DB">
      <w:pPr>
        <w:pStyle w:val="-TEKST"/>
        <w:spacing w:before="240"/>
        <w:jc w:val="left"/>
        <w:rPr>
          <w:bCs w:val="0"/>
        </w:rPr>
      </w:pPr>
    </w:p>
    <w:p w14:paraId="3FE850FD" w14:textId="77777777" w:rsidR="00574968" w:rsidRPr="00280A45" w:rsidRDefault="00574968">
      <w:pPr>
        <w:rPr>
          <w:rFonts w:cs="Arial"/>
          <w:sz w:val="22"/>
          <w:szCs w:val="22"/>
        </w:rPr>
      </w:pPr>
      <w:r w:rsidRPr="00280A45">
        <w:rPr>
          <w:bCs/>
        </w:rPr>
        <w:br w:type="page"/>
      </w:r>
    </w:p>
    <w:p w14:paraId="4C59FCFD" w14:textId="1D671F44" w:rsidR="00FF7995" w:rsidRPr="00280A45" w:rsidRDefault="00FF7995" w:rsidP="002B31DB">
      <w:pPr>
        <w:pStyle w:val="-TEKST"/>
        <w:spacing w:before="240"/>
        <w:jc w:val="left"/>
        <w:rPr>
          <w:b/>
        </w:rPr>
      </w:pPr>
      <w:r w:rsidRPr="00280A45">
        <w:rPr>
          <w:b/>
        </w:rPr>
        <w:lastRenderedPageBreak/>
        <w:t>ROUND</w:t>
      </w:r>
    </w:p>
    <w:p w14:paraId="334B62A2" w14:textId="77777777" w:rsidR="00FF7995" w:rsidRPr="00280A45" w:rsidRDefault="00FF7995" w:rsidP="00FF7995">
      <w:pPr>
        <w:pStyle w:val="-TEKST"/>
        <w:ind w:right="-10"/>
        <w:jc w:val="left"/>
      </w:pPr>
      <w:r w:rsidRPr="00280A45">
        <w:t>Funkcija ROUND zaokružuje broj na zadani broj znamenaka.</w:t>
      </w:r>
    </w:p>
    <w:tbl>
      <w:tblPr>
        <w:tblW w:w="73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5040"/>
      </w:tblGrid>
      <w:tr w:rsidR="00FF7995" w:rsidRPr="00280A45" w14:paraId="03672713" w14:textId="77777777" w:rsidTr="00A84147">
        <w:trPr>
          <w:trHeight w:val="365"/>
        </w:trPr>
        <w:tc>
          <w:tcPr>
            <w:tcW w:w="7380" w:type="dxa"/>
            <w:gridSpan w:val="2"/>
            <w:vAlign w:val="center"/>
          </w:tcPr>
          <w:p w14:paraId="6E13A9D4" w14:textId="77777777" w:rsidR="00FF7995" w:rsidRPr="00280A45" w:rsidRDefault="00FF7995" w:rsidP="00B510F5">
            <w:pPr>
              <w:pStyle w:val="-TEKST"/>
              <w:spacing w:after="0"/>
              <w:jc w:val="left"/>
              <w:rPr>
                <w:b/>
              </w:rPr>
            </w:pPr>
            <w:r w:rsidRPr="00280A45">
              <w:rPr>
                <w:b/>
              </w:rPr>
              <w:t>=ROUND(</w:t>
            </w:r>
            <w:r w:rsidR="00B510F5" w:rsidRPr="00280A45">
              <w:rPr>
                <w:b/>
              </w:rPr>
              <w:t>broj</w:t>
            </w:r>
            <w:r w:rsidRPr="00280A45">
              <w:rPr>
                <w:b/>
              </w:rPr>
              <w:t>;</w:t>
            </w:r>
            <w:r w:rsidR="00B510F5" w:rsidRPr="00280A45">
              <w:rPr>
                <w:b/>
              </w:rPr>
              <w:t xml:space="preserve"> broj</w:t>
            </w:r>
            <w:r w:rsidRPr="00280A45">
              <w:rPr>
                <w:b/>
              </w:rPr>
              <w:t>_</w:t>
            </w:r>
            <w:r w:rsidR="00B510F5" w:rsidRPr="00280A45">
              <w:rPr>
                <w:b/>
              </w:rPr>
              <w:t>znamenki</w:t>
            </w:r>
            <w:r w:rsidRPr="00280A45">
              <w:rPr>
                <w:b/>
              </w:rPr>
              <w:t>)</w:t>
            </w:r>
          </w:p>
        </w:tc>
      </w:tr>
      <w:tr w:rsidR="00FF7995" w:rsidRPr="00280A45" w14:paraId="50161011" w14:textId="77777777" w:rsidTr="0040744A">
        <w:tc>
          <w:tcPr>
            <w:tcW w:w="2340" w:type="dxa"/>
            <w:vAlign w:val="center"/>
          </w:tcPr>
          <w:p w14:paraId="2752BD86" w14:textId="77777777" w:rsidR="00FF7995" w:rsidRPr="00280A45" w:rsidRDefault="00B510F5" w:rsidP="00C11AD6">
            <w:pPr>
              <w:pStyle w:val="-TEKST"/>
              <w:spacing w:after="0"/>
              <w:ind w:right="0"/>
              <w:jc w:val="left"/>
            </w:pPr>
            <w:r w:rsidRPr="00280A45">
              <w:rPr>
                <w:b/>
              </w:rPr>
              <w:t>Broj</w:t>
            </w:r>
          </w:p>
        </w:tc>
        <w:tc>
          <w:tcPr>
            <w:tcW w:w="5040" w:type="dxa"/>
            <w:vAlign w:val="center"/>
          </w:tcPr>
          <w:p w14:paraId="2C3D8B4F" w14:textId="77777777" w:rsidR="00FF7995" w:rsidRPr="00280A45" w:rsidRDefault="00FF7995" w:rsidP="00C11AD6">
            <w:pPr>
              <w:pStyle w:val="-TEKST"/>
              <w:spacing w:before="60" w:after="60"/>
              <w:ind w:right="-108"/>
              <w:jc w:val="left"/>
            </w:pPr>
            <w:r w:rsidRPr="00280A45">
              <w:t>Broj koji se želi zaokružiti, a to može biti broj ili adresa ćelije u kojoj se broj nalazi.</w:t>
            </w:r>
          </w:p>
        </w:tc>
      </w:tr>
      <w:tr w:rsidR="00FF7995" w:rsidRPr="00280A45" w14:paraId="794A6435" w14:textId="77777777" w:rsidTr="0040744A">
        <w:tc>
          <w:tcPr>
            <w:tcW w:w="2340" w:type="dxa"/>
            <w:vAlign w:val="center"/>
          </w:tcPr>
          <w:p w14:paraId="7973491E" w14:textId="77777777" w:rsidR="00FF7995" w:rsidRPr="00280A45" w:rsidRDefault="00B510F5" w:rsidP="00C11AD6">
            <w:pPr>
              <w:pStyle w:val="-TEKST"/>
              <w:spacing w:after="0"/>
              <w:ind w:right="0"/>
              <w:jc w:val="left"/>
              <w:rPr>
                <w:b/>
              </w:rPr>
            </w:pPr>
            <w:r w:rsidRPr="00280A45">
              <w:rPr>
                <w:b/>
              </w:rPr>
              <w:t>Broj_znamenki</w:t>
            </w:r>
          </w:p>
        </w:tc>
        <w:tc>
          <w:tcPr>
            <w:tcW w:w="5040" w:type="dxa"/>
            <w:vAlign w:val="center"/>
          </w:tcPr>
          <w:p w14:paraId="56C90825" w14:textId="4C72065F" w:rsidR="00FF7995" w:rsidRPr="00280A45" w:rsidRDefault="00FF7995" w:rsidP="00A84147">
            <w:pPr>
              <w:pStyle w:val="-TEKST"/>
              <w:spacing w:before="60" w:after="60"/>
              <w:ind w:right="-108"/>
              <w:jc w:val="left"/>
            </w:pPr>
            <w:r w:rsidRPr="00280A45">
              <w:t>Broj znamenaka na koji se želi zaokružiti broj.</w:t>
            </w:r>
            <w:r w:rsidRPr="00280A45">
              <w:br/>
              <w:t xml:space="preserve">Kada je </w:t>
            </w:r>
            <w:r w:rsidR="00B510F5" w:rsidRPr="00280A45">
              <w:rPr>
                <w:b/>
                <w:iCs/>
              </w:rPr>
              <w:t>Broj</w:t>
            </w:r>
            <w:r w:rsidRPr="00280A45">
              <w:rPr>
                <w:b/>
                <w:iCs/>
              </w:rPr>
              <w:t>_</w:t>
            </w:r>
            <w:r w:rsidR="00B510F5" w:rsidRPr="00280A45">
              <w:rPr>
                <w:b/>
                <w:iCs/>
              </w:rPr>
              <w:t>znamenki</w:t>
            </w:r>
            <w:r w:rsidRPr="00280A45">
              <w:t>:</w:t>
            </w:r>
            <w:r w:rsidRPr="00280A45">
              <w:br/>
              <w:t>– pozitivan – zaokružuje se na navedeni broj</w:t>
            </w:r>
            <w:r w:rsidRPr="00280A45">
              <w:br/>
              <w:t xml:space="preserve">   decimalnih mjesta</w:t>
            </w:r>
            <w:r w:rsidRPr="00280A45">
              <w:br/>
              <w:t>– negat</w:t>
            </w:r>
            <w:r w:rsidR="0035348D" w:rsidRPr="00280A45">
              <w:t>ivan – zaokružuje se ulijevo od</w:t>
            </w:r>
            <w:r w:rsidR="0035348D" w:rsidRPr="00280A45">
              <w:br/>
              <w:t xml:space="preserve">   </w:t>
            </w:r>
            <w:r w:rsidRPr="00280A45">
              <w:t>decimalnog</w:t>
            </w:r>
            <w:r w:rsidR="007C2C6A" w:rsidRPr="00280A45">
              <w:t>a</w:t>
            </w:r>
            <w:r w:rsidR="0035348D" w:rsidRPr="00280A45">
              <w:t xml:space="preserve"> </w:t>
            </w:r>
            <w:r w:rsidRPr="00280A45">
              <w:t>simbola, na desetice, stotice…</w:t>
            </w:r>
            <w:r w:rsidRPr="00280A45">
              <w:br/>
              <w:t>– nula (0) – zaokružuje se na najbliži cijeli broj.</w:t>
            </w:r>
          </w:p>
        </w:tc>
      </w:tr>
      <w:tr w:rsidR="00FF7995" w:rsidRPr="00280A45" w14:paraId="4490DC0E" w14:textId="77777777" w:rsidTr="0040744A">
        <w:tc>
          <w:tcPr>
            <w:tcW w:w="2340" w:type="dxa"/>
            <w:vAlign w:val="center"/>
          </w:tcPr>
          <w:p w14:paraId="35F32D41" w14:textId="77777777" w:rsidR="00FF7995" w:rsidRPr="00280A45" w:rsidRDefault="00FF7995" w:rsidP="00C11AD6">
            <w:pPr>
              <w:pStyle w:val="-TEKST"/>
              <w:spacing w:after="0"/>
              <w:ind w:right="0"/>
              <w:jc w:val="left"/>
            </w:pPr>
            <w:r w:rsidRPr="00280A45">
              <w:t>Primjer</w:t>
            </w:r>
          </w:p>
        </w:tc>
        <w:tc>
          <w:tcPr>
            <w:tcW w:w="5040" w:type="dxa"/>
            <w:vAlign w:val="center"/>
          </w:tcPr>
          <w:p w14:paraId="4D1BF4F3" w14:textId="77777777" w:rsidR="00FF7995" w:rsidRPr="00280A45" w:rsidRDefault="00455799" w:rsidP="00C11AD6">
            <w:pPr>
              <w:pStyle w:val="-TEKST"/>
              <w:spacing w:before="60" w:after="60"/>
              <w:ind w:right="-108"/>
              <w:jc w:val="left"/>
            </w:pPr>
            <w:r w:rsidRPr="00F3155B">
              <w:rPr>
                <w:noProof/>
              </w:rPr>
              <w:drawing>
                <wp:inline distT="0" distB="0" distL="0" distR="0" wp14:anchorId="32C0981A" wp14:editId="2197DA4A">
                  <wp:extent cx="2826000" cy="814388"/>
                  <wp:effectExtent l="19050" t="19050" r="12700" b="24130"/>
                  <wp:docPr id="128" name="Slika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000" cy="81438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E533D" w14:textId="77777777" w:rsidR="00691A55" w:rsidRPr="00280A45" w:rsidRDefault="00691A55" w:rsidP="00691A55">
      <w:pPr>
        <w:pStyle w:val="-TEKST"/>
        <w:ind w:right="-10"/>
        <w:jc w:val="left"/>
      </w:pPr>
    </w:p>
    <w:p w14:paraId="76E43734" w14:textId="77777777" w:rsidR="00691A55" w:rsidRPr="00280A45" w:rsidRDefault="00691A55" w:rsidP="00691A55">
      <w:pPr>
        <w:pStyle w:val="-TEKST"/>
        <w:ind w:right="-10"/>
        <w:jc w:val="left"/>
      </w:pPr>
    </w:p>
    <w:p w14:paraId="1530B0C5" w14:textId="00FB86C8" w:rsidR="00326D4C" w:rsidRPr="00280A45" w:rsidRDefault="00326D4C" w:rsidP="000A3FE7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15" w:name="_Toc150638129"/>
      <w:bookmarkStart w:id="216" w:name="_Toc152597522"/>
      <w:bookmarkStart w:id="217" w:name="_Toc152597597"/>
      <w:bookmarkStart w:id="218" w:name="_Toc153437121"/>
      <w:r w:rsidRPr="00280A45">
        <w:rPr>
          <w:i w:val="0"/>
          <w:lang w:eastAsia="en-US"/>
        </w:rPr>
        <w:t>Vježba: Formule i funkcije</w:t>
      </w:r>
      <w:bookmarkEnd w:id="215"/>
      <w:bookmarkEnd w:id="216"/>
      <w:bookmarkEnd w:id="217"/>
      <w:bookmarkEnd w:id="218"/>
    </w:p>
    <w:p w14:paraId="3DC2BC81" w14:textId="0CA0B1E7" w:rsidR="00326D4C" w:rsidRPr="00B26EEE" w:rsidRDefault="00326D4C">
      <w:pPr>
        <w:pStyle w:val="-NUMBvjezba"/>
        <w:widowControl/>
        <w:numPr>
          <w:ilvl w:val="0"/>
          <w:numId w:val="27"/>
        </w:numPr>
        <w:rPr>
          <w:iCs/>
        </w:rPr>
      </w:pPr>
      <w:r w:rsidRPr="00280A45">
        <w:t xml:space="preserve">Otvorite datoteku </w:t>
      </w:r>
      <w:r w:rsidRPr="002A1AB5">
        <w:rPr>
          <w:b/>
          <w:i/>
        </w:rPr>
        <w:t>0</w:t>
      </w:r>
      <w:r w:rsidR="00746014" w:rsidRPr="002A1AB5">
        <w:rPr>
          <w:b/>
          <w:i/>
        </w:rPr>
        <w:t>4</w:t>
      </w:r>
      <w:r w:rsidRPr="002A1AB5">
        <w:rPr>
          <w:b/>
          <w:i/>
        </w:rPr>
        <w:t>_Formule</w:t>
      </w:r>
      <w:r w:rsidR="00746014" w:rsidRPr="002A1AB5">
        <w:rPr>
          <w:b/>
          <w:i/>
        </w:rPr>
        <w:t xml:space="preserve"> i funkcije</w:t>
      </w:r>
      <w:r w:rsidRPr="002A1AB5">
        <w:rPr>
          <w:b/>
          <w:i/>
        </w:rPr>
        <w:t>.xlsx</w:t>
      </w:r>
      <w:r w:rsidRPr="00B26EEE">
        <w:rPr>
          <w:iCs/>
        </w:rPr>
        <w:t>.</w:t>
      </w:r>
    </w:p>
    <w:p w14:paraId="72C688A3" w14:textId="2DDF9117" w:rsidR="00326D4C" w:rsidRPr="00280A45" w:rsidRDefault="00326D4C">
      <w:pPr>
        <w:pStyle w:val="-NUMBvjezba"/>
        <w:widowControl/>
        <w:numPr>
          <w:ilvl w:val="0"/>
          <w:numId w:val="27"/>
        </w:numPr>
      </w:pPr>
      <w:r w:rsidRPr="00B26EEE">
        <w:rPr>
          <w:iCs/>
        </w:rPr>
        <w:t xml:space="preserve">U radnome listu </w:t>
      </w:r>
      <w:r w:rsidR="00746014" w:rsidRPr="002A1AB5">
        <w:rPr>
          <w:b/>
          <w:i/>
        </w:rPr>
        <w:t>Stanovništvo</w:t>
      </w:r>
      <w:r w:rsidRPr="00280A45">
        <w:t xml:space="preserve"> popunite prazne ćelije tablice rabeći formule s </w:t>
      </w:r>
      <w:r w:rsidR="00746014" w:rsidRPr="00280A45">
        <w:t xml:space="preserve">funkcijom za zbrajanje i </w:t>
      </w:r>
      <w:r w:rsidRPr="00280A45">
        <w:t>operatorima oduzimanja, dijeljenja i množenja.</w:t>
      </w:r>
    </w:p>
    <w:p w14:paraId="3C5B1CEC" w14:textId="09BB3E98" w:rsidR="000B6E00" w:rsidRPr="00280A45" w:rsidRDefault="00893149">
      <w:pPr>
        <w:pStyle w:val="-NUMBvjezba"/>
        <w:widowControl/>
        <w:numPr>
          <w:ilvl w:val="0"/>
          <w:numId w:val="27"/>
        </w:numPr>
      </w:pPr>
      <w:r w:rsidRPr="00280A45">
        <w:t xml:space="preserve">U prva tri stupca tablice </w:t>
      </w:r>
      <w:r w:rsidR="00737320" w:rsidRPr="00280A45">
        <w:t xml:space="preserve">brojeve </w:t>
      </w:r>
      <w:r w:rsidRPr="00280A45">
        <w:t xml:space="preserve">oblikujte tako da </w:t>
      </w:r>
      <w:r w:rsidR="00825B50" w:rsidRPr="00280A45">
        <w:t>su</w:t>
      </w:r>
      <w:r w:rsidR="00737320" w:rsidRPr="00280A45">
        <w:t xml:space="preserve"> cijeli broj</w:t>
      </w:r>
      <w:r w:rsidR="00825B50" w:rsidRPr="00280A45">
        <w:t>evi</w:t>
      </w:r>
      <w:r w:rsidR="00737320" w:rsidRPr="00280A45">
        <w:t xml:space="preserve"> s r</w:t>
      </w:r>
      <w:r w:rsidRPr="00280A45">
        <w:t>azdjelnik</w:t>
      </w:r>
      <w:r w:rsidR="00737320" w:rsidRPr="00280A45">
        <w:t>om</w:t>
      </w:r>
      <w:r w:rsidRPr="00280A45">
        <w:t xml:space="preserve"> tisućica, a u ostala tri stupca tako da su </w:t>
      </w:r>
      <w:r w:rsidR="00737320" w:rsidRPr="00280A45">
        <w:t xml:space="preserve">decimalni </w:t>
      </w:r>
      <w:r w:rsidRPr="00280A45">
        <w:t>brojevi s jednim decimalnim mjestom</w:t>
      </w:r>
      <w:r w:rsidR="00BB5EF2" w:rsidRPr="00280A45">
        <w:t>.</w:t>
      </w:r>
    </w:p>
    <w:p w14:paraId="49D1CA67" w14:textId="1F1BE9B0" w:rsidR="00893149" w:rsidRPr="00280A45" w:rsidRDefault="000B6E00">
      <w:pPr>
        <w:pStyle w:val="-NUMBvjezba"/>
        <w:widowControl/>
        <w:numPr>
          <w:ilvl w:val="0"/>
          <w:numId w:val="27"/>
        </w:numPr>
      </w:pPr>
      <w:r w:rsidRPr="00280A45">
        <w:t>U ćeliji B29 napravite formulu kojom ćete prebrojiti starosne skupine.</w:t>
      </w:r>
      <w:r w:rsidR="00893149" w:rsidRPr="00280A45">
        <w:t xml:space="preserve"> </w:t>
      </w:r>
    </w:p>
    <w:p w14:paraId="3F0677BC" w14:textId="6A945D5C" w:rsidR="000B6E00" w:rsidRPr="00280A45" w:rsidRDefault="000B6E00">
      <w:pPr>
        <w:pStyle w:val="-NUMBvjezba"/>
        <w:widowControl/>
        <w:numPr>
          <w:ilvl w:val="0"/>
          <w:numId w:val="27"/>
        </w:numPr>
      </w:pPr>
      <w:r w:rsidRPr="00280A45">
        <w:t>U ćeliji B30 napravite formulu kojom ćete prikazati najveću vrijednost u rasponu B4:B23, a u ćeliji B31 najmanju vrijednost</w:t>
      </w:r>
      <w:r w:rsidR="00F23042" w:rsidRPr="00280A45">
        <w:t xml:space="preserve"> u istom rasponu</w:t>
      </w:r>
      <w:r w:rsidRPr="00280A45">
        <w:t>.</w:t>
      </w:r>
    </w:p>
    <w:p w14:paraId="6D09D9BC" w14:textId="7E80AE73" w:rsidR="000B6E00" w:rsidRPr="00280A45" w:rsidRDefault="000B6E00">
      <w:pPr>
        <w:pStyle w:val="-NUMBvjezba"/>
        <w:widowControl/>
        <w:numPr>
          <w:ilvl w:val="0"/>
          <w:numId w:val="27"/>
        </w:numPr>
      </w:pPr>
      <w:r w:rsidRPr="00280A45">
        <w:t>Dobivene formule u ćelijama B</w:t>
      </w:r>
      <w:r w:rsidR="00F23042" w:rsidRPr="00280A45">
        <w:t>30</w:t>
      </w:r>
      <w:r w:rsidRPr="00280A45">
        <w:t xml:space="preserve"> i B3</w:t>
      </w:r>
      <w:r w:rsidR="00F23042" w:rsidRPr="00280A45">
        <w:t>1</w:t>
      </w:r>
      <w:r w:rsidRPr="00280A45">
        <w:t xml:space="preserve"> kopirajte</w:t>
      </w:r>
      <w:r w:rsidR="00F23042" w:rsidRPr="00280A45">
        <w:t xml:space="preserve"> udesno do stupca D</w:t>
      </w:r>
      <w:r w:rsidRPr="00280A45">
        <w:t>.</w:t>
      </w:r>
    </w:p>
    <w:p w14:paraId="4574C502" w14:textId="7C6A9B14" w:rsidR="00326D4C" w:rsidRPr="00280A45" w:rsidRDefault="00326D4C">
      <w:pPr>
        <w:pStyle w:val="-NUMBvjezba"/>
        <w:widowControl/>
        <w:numPr>
          <w:ilvl w:val="0"/>
          <w:numId w:val="27"/>
        </w:numPr>
      </w:pPr>
      <w:r w:rsidRPr="00280A45">
        <w:t xml:space="preserve">U radnome listu </w:t>
      </w:r>
      <w:r w:rsidR="000247E7" w:rsidRPr="002A1AB5">
        <w:rPr>
          <w:b/>
          <w:i/>
        </w:rPr>
        <w:t>Zaposlenost</w:t>
      </w:r>
      <w:r w:rsidRPr="00280A45">
        <w:t xml:space="preserve"> u ćeliji </w:t>
      </w:r>
      <w:r w:rsidR="00A2210D" w:rsidRPr="00280A45">
        <w:t>O</w:t>
      </w:r>
      <w:r w:rsidR="00BB5DF5" w:rsidRPr="00280A45">
        <w:t>5</w:t>
      </w:r>
      <w:r w:rsidRPr="00280A45">
        <w:t xml:space="preserve"> upišite formulu </w:t>
      </w:r>
      <w:r w:rsidR="00BB5DF5" w:rsidRPr="00280A45">
        <w:t xml:space="preserve">s funkcijom </w:t>
      </w:r>
      <w:r w:rsidRPr="00280A45">
        <w:t xml:space="preserve">kojom ćete </w:t>
      </w:r>
      <w:r w:rsidR="00BB5DF5" w:rsidRPr="00280A45">
        <w:t>izračunati prosjek vrijednosti iz ćelija</w:t>
      </w:r>
      <w:r w:rsidR="00A2210D" w:rsidRPr="00280A45">
        <w:t xml:space="preserve"> C5</w:t>
      </w:r>
      <w:r w:rsidR="00BB5DF5" w:rsidRPr="00280A45">
        <w:t>:</w:t>
      </w:r>
      <w:r w:rsidR="00A2210D" w:rsidRPr="00280A45">
        <w:t>N</w:t>
      </w:r>
      <w:r w:rsidR="00BB5DF5" w:rsidRPr="00280A45">
        <w:t>5</w:t>
      </w:r>
      <w:r w:rsidRPr="00280A45">
        <w:t>.</w:t>
      </w:r>
    </w:p>
    <w:p w14:paraId="15DC5A3F" w14:textId="55FCE52B" w:rsidR="00326D4C" w:rsidRPr="00280A45" w:rsidRDefault="00BB5DF5">
      <w:pPr>
        <w:pStyle w:val="-NUMBvjezba"/>
        <w:widowControl/>
        <w:numPr>
          <w:ilvl w:val="0"/>
          <w:numId w:val="27"/>
        </w:numPr>
      </w:pPr>
      <w:r w:rsidRPr="00280A45">
        <w:t xml:space="preserve">Formulu iz ćelije </w:t>
      </w:r>
      <w:r w:rsidR="00A2210D" w:rsidRPr="00280A45">
        <w:t>O</w:t>
      </w:r>
      <w:r w:rsidRPr="00280A45">
        <w:t>5 kopirajte u istom stupcu do 24. retka</w:t>
      </w:r>
      <w:r w:rsidR="009F6F0B" w:rsidRPr="00280A45">
        <w:t xml:space="preserve"> i broj</w:t>
      </w:r>
      <w:r w:rsidR="00825B50" w:rsidRPr="00280A45">
        <w:t>eve</w:t>
      </w:r>
      <w:r w:rsidR="009F6F0B" w:rsidRPr="00280A45">
        <w:t xml:space="preserve"> </w:t>
      </w:r>
      <w:r w:rsidR="00825B50" w:rsidRPr="00280A45">
        <w:t xml:space="preserve">u cijelom stupcu </w:t>
      </w:r>
      <w:r w:rsidR="009F6F0B" w:rsidRPr="00280A45">
        <w:t>oblikujte na dva decimalna mjesta</w:t>
      </w:r>
      <w:r w:rsidRPr="00280A45">
        <w:t>.</w:t>
      </w:r>
    </w:p>
    <w:p w14:paraId="1D777ACE" w14:textId="7A8F0A68" w:rsidR="00BB5DF5" w:rsidRPr="00280A45" w:rsidRDefault="009F6F0B">
      <w:pPr>
        <w:pStyle w:val="-NUMBvjezba"/>
        <w:widowControl/>
        <w:numPr>
          <w:ilvl w:val="0"/>
          <w:numId w:val="27"/>
        </w:numPr>
      </w:pPr>
      <w:r w:rsidRPr="00280A45">
        <w:t xml:space="preserve">U stupcu </w:t>
      </w:r>
      <w:r w:rsidR="00A2210D" w:rsidRPr="00280A45">
        <w:t>P</w:t>
      </w:r>
      <w:r w:rsidRPr="00280A45">
        <w:t xml:space="preserve"> zaokružite </w:t>
      </w:r>
      <w:r w:rsidR="00362609" w:rsidRPr="00280A45">
        <w:t xml:space="preserve">vrijednosti iz stupca </w:t>
      </w:r>
      <w:r w:rsidR="00A2210D" w:rsidRPr="00280A45">
        <w:t>O</w:t>
      </w:r>
      <w:r w:rsidR="00362609" w:rsidRPr="00280A45">
        <w:t xml:space="preserve"> </w:t>
      </w:r>
      <w:r w:rsidR="00A550B2">
        <w:t xml:space="preserve">na cijeli broj </w:t>
      </w:r>
      <w:r w:rsidR="00362609" w:rsidRPr="00280A45">
        <w:t>pomoću funkcije ROUND.</w:t>
      </w:r>
    </w:p>
    <w:p w14:paraId="5D5DE4EE" w14:textId="716D1685" w:rsidR="00825B50" w:rsidRPr="00280A45" w:rsidRDefault="00825B50">
      <w:pPr>
        <w:pStyle w:val="-NUMBvjezba"/>
        <w:widowControl/>
        <w:numPr>
          <w:ilvl w:val="0"/>
          <w:numId w:val="27"/>
        </w:numPr>
      </w:pPr>
      <w:r w:rsidRPr="00280A45">
        <w:t xml:space="preserve">Nakon što ste vidjeli razliku između zaokružene i nezaokružene vrijednosti, </w:t>
      </w:r>
      <w:r w:rsidR="00A550B2">
        <w:t>vrijednosti u stupcima O i P oblikujte</w:t>
      </w:r>
      <w:r w:rsidRPr="00280A45">
        <w:t xml:space="preserve"> </w:t>
      </w:r>
      <w:r w:rsidR="00A550B2">
        <w:t>kao</w:t>
      </w:r>
      <w:r w:rsidR="00A550B2" w:rsidRPr="00280A45">
        <w:t xml:space="preserve"> </w:t>
      </w:r>
      <w:r w:rsidRPr="00280A45">
        <w:t>cijeli broj.</w:t>
      </w:r>
    </w:p>
    <w:p w14:paraId="334DCA9D" w14:textId="20052BA7" w:rsidR="00362609" w:rsidRPr="00280A45" w:rsidRDefault="00326D4C" w:rsidP="004759B7">
      <w:pPr>
        <w:pStyle w:val="-NUMBvjezba"/>
        <w:widowControl/>
        <w:numPr>
          <w:ilvl w:val="0"/>
          <w:numId w:val="27"/>
        </w:numPr>
      </w:pPr>
      <w:r w:rsidRPr="00280A45">
        <w:t>Spremite promjene i zatvorite datoteku.</w:t>
      </w:r>
      <w:r w:rsidR="00362609" w:rsidRPr="00280A45">
        <w:br w:type="page"/>
      </w:r>
    </w:p>
    <w:p w14:paraId="08452363" w14:textId="77777777" w:rsidR="00E01E6C" w:rsidRPr="00280A45" w:rsidRDefault="00E01E6C" w:rsidP="00C21944">
      <w:pPr>
        <w:pStyle w:val="-TEKST"/>
      </w:pPr>
    </w:p>
    <w:p w14:paraId="2F634E6F" w14:textId="77777777" w:rsidR="00E01E6C" w:rsidRPr="00280A45" w:rsidRDefault="00E01E6C" w:rsidP="00C21944">
      <w:pPr>
        <w:pStyle w:val="-TEKST"/>
      </w:pPr>
    </w:p>
    <w:p w14:paraId="09279051" w14:textId="77777777" w:rsidR="00E01E6C" w:rsidRPr="00280A45" w:rsidRDefault="00E01E6C" w:rsidP="00C21944">
      <w:pPr>
        <w:pStyle w:val="-TEKST"/>
      </w:pPr>
    </w:p>
    <w:p w14:paraId="3B392FD0" w14:textId="0FC4BA31" w:rsidR="00564815" w:rsidRPr="00280A45" w:rsidRDefault="00B0299A" w:rsidP="00C21944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E3C0777" wp14:editId="4C54DAE6">
                <wp:simplePos x="0" y="0"/>
                <wp:positionH relativeFrom="margin">
                  <wp:align>right</wp:align>
                </wp:positionH>
                <wp:positionV relativeFrom="line">
                  <wp:posOffset>107950</wp:posOffset>
                </wp:positionV>
                <wp:extent cx="4679950" cy="1790700"/>
                <wp:effectExtent l="0" t="0" r="6350" b="0"/>
                <wp:wrapNone/>
                <wp:docPr id="1209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7907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BFE3A" w14:textId="77777777" w:rsidR="004759B7" w:rsidRPr="00C45EE5" w:rsidRDefault="004759B7" w:rsidP="00C45EE5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C45EE5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7C44DCF8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t>izvođenje formula uporabom adresa ćelija i aritmetičkih operatora</w:t>
                            </w:r>
                          </w:p>
                          <w:p w14:paraId="7B383149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t xml:space="preserve">uporaba i razumijevanje relativnih i apsolutnih adresa ćelija </w:t>
                            </w:r>
                          </w:p>
                          <w:p w14:paraId="35C7A8BE" w14:textId="3CA4A4C8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48"/>
                              </w:numPr>
                            </w:pPr>
                            <w:r>
                              <w:t>izvođenje formula uporabom funkcija zbroja, prosjeka, minimuma, maksimuma, brojanja i zaokruživanja (SUM, AVERAGE, MIN, MAX, COUNT, COUNTA, ROUND).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3C0777" id="AutoShape 412" o:spid="_x0000_s1083" style="position:absolute;left:0;text-align:left;margin-left:317.3pt;margin-top:8.5pt;width:368.5pt;height:141pt;z-index:-25156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" fillcolor="#eaeaea" stroked="f">
                <v:textbox>
                  <w:txbxContent>
                    <w:p w14:paraId="57ABFE3A" w14:textId="77777777" w:rsidR="004759B7" w:rsidRPr="00C45EE5" w:rsidRDefault="004759B7" w:rsidP="00C45EE5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C45EE5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7C44DCF8" w14:textId="77777777" w:rsidR="004759B7" w:rsidRDefault="004759B7">
                      <w:pPr>
                        <w:pStyle w:val="Obraeno"/>
                        <w:numPr>
                          <w:ilvl w:val="0"/>
                          <w:numId w:val="48"/>
                        </w:numPr>
                      </w:pPr>
                      <w:r>
                        <w:t>izvođenje formula uporabom adresa ćelija i aritmetičkih operatora</w:t>
                      </w:r>
                    </w:p>
                    <w:p w14:paraId="7B383149" w14:textId="77777777" w:rsidR="004759B7" w:rsidRDefault="004759B7">
                      <w:pPr>
                        <w:pStyle w:val="Obraeno"/>
                        <w:numPr>
                          <w:ilvl w:val="0"/>
                          <w:numId w:val="48"/>
                        </w:numPr>
                      </w:pPr>
                      <w:r>
                        <w:t xml:space="preserve">uporaba i razumijevanje relativnih i apsolutnih adresa ćelija </w:t>
                      </w:r>
                    </w:p>
                    <w:p w14:paraId="35C7A8BE" w14:textId="3CA4A4C8" w:rsidR="004759B7" w:rsidRDefault="004759B7">
                      <w:pPr>
                        <w:pStyle w:val="Obraeno"/>
                        <w:numPr>
                          <w:ilvl w:val="0"/>
                          <w:numId w:val="48"/>
                        </w:numPr>
                      </w:pPr>
                      <w:r>
                        <w:t>izvođenje formula uporabom funkcija zbroja, prosjeka, minimuma, maksimuma, brojanja i zaokruživanja (SUM, AVERAGE, MIN, MAX, COUNT, COUNTA, ROUND).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1BEC1ABA" w14:textId="77777777" w:rsidR="00564815" w:rsidRPr="00280A45" w:rsidRDefault="00564815" w:rsidP="00C21944">
      <w:pPr>
        <w:pStyle w:val="-TEKST"/>
      </w:pPr>
    </w:p>
    <w:p w14:paraId="4BCA1515" w14:textId="77777777" w:rsidR="00564815" w:rsidRPr="00280A45" w:rsidRDefault="00564815" w:rsidP="00C21944">
      <w:pPr>
        <w:pStyle w:val="-TEKST"/>
      </w:pPr>
    </w:p>
    <w:p w14:paraId="2297935C" w14:textId="77777777" w:rsidR="00564815" w:rsidRPr="00280A45" w:rsidRDefault="00564815" w:rsidP="00C21944">
      <w:pPr>
        <w:pStyle w:val="-TEKST"/>
      </w:pPr>
    </w:p>
    <w:p w14:paraId="2BFCE3E6" w14:textId="77777777" w:rsidR="00564815" w:rsidRPr="00280A45" w:rsidRDefault="00564815" w:rsidP="00C21944">
      <w:pPr>
        <w:pStyle w:val="-TEKST"/>
      </w:pPr>
    </w:p>
    <w:p w14:paraId="1FBFC03B" w14:textId="77777777" w:rsidR="00564815" w:rsidRPr="00280A45" w:rsidRDefault="00564815" w:rsidP="00C21944">
      <w:pPr>
        <w:pStyle w:val="-TEKST"/>
      </w:pPr>
    </w:p>
    <w:p w14:paraId="1A3E4A76" w14:textId="77777777" w:rsidR="00564815" w:rsidRPr="00280A45" w:rsidRDefault="00564815" w:rsidP="00C21944">
      <w:pPr>
        <w:pStyle w:val="-TEKST"/>
      </w:pPr>
    </w:p>
    <w:p w14:paraId="62BB5F17" w14:textId="77777777" w:rsidR="00A14F7E" w:rsidRPr="00280A45" w:rsidRDefault="00A14F7E" w:rsidP="00C21944">
      <w:pPr>
        <w:pStyle w:val="-TEKST"/>
      </w:pPr>
    </w:p>
    <w:p w14:paraId="39AD333B" w14:textId="77777777" w:rsidR="00E01E6C" w:rsidRPr="00280A45" w:rsidRDefault="00E01E6C" w:rsidP="00C21944">
      <w:pPr>
        <w:pStyle w:val="-TEKST"/>
      </w:pPr>
    </w:p>
    <w:p w14:paraId="5D16BBCB" w14:textId="77777777" w:rsidR="00E01E6C" w:rsidRPr="00280A45" w:rsidRDefault="00E01E6C" w:rsidP="00C21944">
      <w:pPr>
        <w:pStyle w:val="-TEKST"/>
      </w:pPr>
    </w:p>
    <w:p w14:paraId="4B03E486" w14:textId="77777777" w:rsidR="00E01E6C" w:rsidRPr="00280A45" w:rsidRDefault="00E01E6C" w:rsidP="00C21944">
      <w:pPr>
        <w:pStyle w:val="-TEKST"/>
      </w:pPr>
    </w:p>
    <w:p w14:paraId="493BE779" w14:textId="77777777" w:rsidR="00A14F7E" w:rsidRPr="00280A45" w:rsidRDefault="00FF0207" w:rsidP="00C21944">
      <w:pPr>
        <w:pStyle w:val="-TEKST"/>
      </w:pPr>
      <w:r w:rsidRPr="00280A45">
        <w:br w:type="page"/>
      </w:r>
    </w:p>
    <w:p w14:paraId="1A2BD8F0" w14:textId="61E95D0D" w:rsidR="00A626C0" w:rsidRPr="00280A45" w:rsidRDefault="00541C63" w:rsidP="008F45E7">
      <w:pPr>
        <w:pStyle w:val="1-NASLOV"/>
        <w:numPr>
          <w:ilvl w:val="0"/>
          <w:numId w:val="77"/>
        </w:numPr>
        <w:ind w:left="539" w:hanging="539"/>
      </w:pPr>
      <w:bookmarkStart w:id="219" w:name="_Toc150638130"/>
      <w:bookmarkStart w:id="220" w:name="_Toc152597523"/>
      <w:bookmarkStart w:id="221" w:name="_Toc152597546"/>
      <w:bookmarkStart w:id="222" w:name="_Toc152597598"/>
      <w:bookmarkStart w:id="223" w:name="_Toc153437122"/>
      <w:r w:rsidRPr="00280A45">
        <w:lastRenderedPageBreak/>
        <w:t>Grafički prikaz podataka</w:t>
      </w:r>
      <w:bookmarkEnd w:id="219"/>
      <w:bookmarkEnd w:id="220"/>
      <w:bookmarkEnd w:id="221"/>
      <w:bookmarkEnd w:id="222"/>
      <w:bookmarkEnd w:id="223"/>
    </w:p>
    <w:p w14:paraId="1F2E29B5" w14:textId="77777777" w:rsidR="00921F20" w:rsidRPr="00B239F5" w:rsidRDefault="00921F20" w:rsidP="00921F20">
      <w:pPr>
        <w:pStyle w:val="TSnormal"/>
        <w:shd w:val="clear" w:color="auto" w:fill="DEEAF6"/>
        <w:rPr>
          <w:sz w:val="24"/>
          <w:szCs w:val="22"/>
        </w:rPr>
      </w:pPr>
      <w:r w:rsidRPr="00B239F5">
        <w:rPr>
          <w:sz w:val="22"/>
        </w:rPr>
        <w:t>Po završetku ovog poglavlja polaznik će moći:</w:t>
      </w:r>
    </w:p>
    <w:p w14:paraId="4902D946" w14:textId="33356506" w:rsidR="00921F20" w:rsidRPr="00491B94" w:rsidRDefault="00A004EC" w:rsidP="00921F20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491B94">
        <w:rPr>
          <w:rFonts w:ascii="Arial" w:hAnsi="Arial" w:cs="Arial"/>
          <w:sz w:val="22"/>
        </w:rPr>
        <w:t>izraditi grafikon i upravljati njegovim elementima</w:t>
      </w:r>
    </w:p>
    <w:p w14:paraId="0D562813" w14:textId="799F531E" w:rsidR="000667D2" w:rsidRPr="00491B94" w:rsidRDefault="00CD3175" w:rsidP="00921F20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491B94">
        <w:rPr>
          <w:rFonts w:ascii="Arial" w:hAnsi="Arial" w:cs="Arial"/>
          <w:sz w:val="22"/>
        </w:rPr>
        <w:t xml:space="preserve">oblikovati i </w:t>
      </w:r>
      <w:r w:rsidR="00A004EC" w:rsidRPr="00491B94">
        <w:rPr>
          <w:rFonts w:ascii="Arial" w:hAnsi="Arial" w:cs="Arial"/>
          <w:sz w:val="22"/>
        </w:rPr>
        <w:t xml:space="preserve">urediti </w:t>
      </w:r>
      <w:r w:rsidRPr="00491B94">
        <w:rPr>
          <w:rFonts w:ascii="Arial" w:hAnsi="Arial" w:cs="Arial"/>
          <w:sz w:val="22"/>
        </w:rPr>
        <w:t>grafikon.</w:t>
      </w:r>
    </w:p>
    <w:p w14:paraId="3D4C2BFB" w14:textId="77777777" w:rsidR="00921F20" w:rsidRPr="00280A45" w:rsidRDefault="00921F20" w:rsidP="000D0AA3">
      <w:pPr>
        <w:pStyle w:val="-TEKST"/>
        <w:ind w:right="-10"/>
        <w:jc w:val="left"/>
      </w:pPr>
    </w:p>
    <w:p w14:paraId="2E40162D" w14:textId="50A39D5B" w:rsidR="004605C0" w:rsidRPr="00280A45" w:rsidRDefault="00211F3E" w:rsidP="000D0AA3">
      <w:pPr>
        <w:pStyle w:val="-TEKST"/>
        <w:ind w:right="-10"/>
        <w:jc w:val="left"/>
      </w:pPr>
      <w:r w:rsidRPr="00280A45">
        <w:t xml:space="preserve">Grafikoni </w:t>
      </w:r>
      <w:r w:rsidR="004605C0" w:rsidRPr="00280A45">
        <w:t xml:space="preserve">se rabe za grafički prikaz i usporedbu podataka smještenih u proračunskim tablicama. Podaci prikazani grafikonom </w:t>
      </w:r>
      <w:r w:rsidR="00B239F5" w:rsidRPr="00280A45">
        <w:t xml:space="preserve">razumljiviji </w:t>
      </w:r>
      <w:r w:rsidR="004605C0" w:rsidRPr="00280A45">
        <w:t>su i uočljiviji, lakše ih je usporediti i pratiti trend kretanja.</w:t>
      </w:r>
    </w:p>
    <w:p w14:paraId="6B9F7597" w14:textId="3C130386" w:rsidR="00947D30" w:rsidRPr="00280A45" w:rsidRDefault="00AD4EB1" w:rsidP="00664C16">
      <w:pPr>
        <w:pStyle w:val="-TEKST"/>
        <w:ind w:right="-10"/>
        <w:jc w:val="left"/>
      </w:pPr>
      <w:r w:rsidRPr="00280A45">
        <w:t>Izrada</w:t>
      </w:r>
      <w:r w:rsidR="00AC4F2D" w:rsidRPr="00280A45">
        <w:t xml:space="preserve"> grafikona u </w:t>
      </w:r>
      <w:r w:rsidR="00664C16" w:rsidRPr="00280A45">
        <w:t xml:space="preserve">programu </w:t>
      </w:r>
      <w:r w:rsidR="00AC4F2D" w:rsidRPr="00491B94">
        <w:rPr>
          <w:iCs/>
        </w:rPr>
        <w:t>Excel</w:t>
      </w:r>
      <w:r w:rsidR="00AC4F2D" w:rsidRPr="00280A45">
        <w:t xml:space="preserve"> brz</w:t>
      </w:r>
      <w:r w:rsidR="00906CEA" w:rsidRPr="00280A45">
        <w:t>a</w:t>
      </w:r>
      <w:r w:rsidR="00AC4F2D" w:rsidRPr="00280A45">
        <w:t xml:space="preserve"> </w:t>
      </w:r>
      <w:r w:rsidR="00664C16" w:rsidRPr="00280A45">
        <w:t xml:space="preserve">je </w:t>
      </w:r>
      <w:r w:rsidR="00AC4F2D" w:rsidRPr="00280A45">
        <w:t>i jednostavn</w:t>
      </w:r>
      <w:r w:rsidR="00906CEA" w:rsidRPr="00280A45">
        <w:t>a</w:t>
      </w:r>
      <w:r w:rsidR="00AC4F2D" w:rsidRPr="00280A45">
        <w:t>. Ponuđeno je mnoštvo različitih vrsta i podvrsta grafikona.</w:t>
      </w:r>
      <w:r w:rsidR="00A626C0" w:rsidRPr="00280A45">
        <w:t xml:space="preserve"> </w:t>
      </w:r>
      <w:r w:rsidR="00664C16" w:rsidRPr="00280A45">
        <w:t xml:space="preserve">Koju vrstu grafikona odabrati </w:t>
      </w:r>
      <w:r w:rsidR="00AC4F2D" w:rsidRPr="00280A45">
        <w:t>o</w:t>
      </w:r>
      <w:r w:rsidR="00A626C0" w:rsidRPr="00280A45">
        <w:t>visi o poda</w:t>
      </w:r>
      <w:r w:rsidR="00944E1F" w:rsidRPr="00280A45">
        <w:t>cima</w:t>
      </w:r>
      <w:r w:rsidR="00A626C0" w:rsidRPr="00280A45">
        <w:t xml:space="preserve"> koji se žele prikazati</w:t>
      </w:r>
      <w:r w:rsidR="005F28F8" w:rsidRPr="00280A45">
        <w:t>,</w:t>
      </w:r>
      <w:r w:rsidR="00A626C0" w:rsidRPr="00280A45">
        <w:t xml:space="preserve"> o načinu kako se </w:t>
      </w:r>
      <w:r w:rsidR="00423A5A" w:rsidRPr="00280A45">
        <w:t xml:space="preserve">ti podaci </w:t>
      </w:r>
      <w:r w:rsidR="00A626C0" w:rsidRPr="00280A45">
        <w:t>žel</w:t>
      </w:r>
      <w:r w:rsidR="00423A5A" w:rsidRPr="00280A45">
        <w:t>e</w:t>
      </w:r>
      <w:r w:rsidR="00A626C0" w:rsidRPr="00280A45">
        <w:t xml:space="preserve"> prikazati</w:t>
      </w:r>
      <w:r w:rsidR="005F28F8" w:rsidRPr="00280A45">
        <w:t xml:space="preserve"> i što se njima želi naglasiti</w:t>
      </w:r>
      <w:r w:rsidR="00947D30" w:rsidRPr="00280A45">
        <w:t xml:space="preserve">, odnosno </w:t>
      </w:r>
      <w:r w:rsidR="00B239F5">
        <w:t xml:space="preserve">ovisi </w:t>
      </w:r>
      <w:r w:rsidR="00947D30" w:rsidRPr="00280A45">
        <w:t>o vrsti analize koja se želi izvršiti</w:t>
      </w:r>
      <w:r w:rsidR="00423A5A" w:rsidRPr="00280A45">
        <w:t>.</w:t>
      </w:r>
    </w:p>
    <w:p w14:paraId="5AB41F1A" w14:textId="2892913D" w:rsidR="00211F3E" w:rsidRPr="00280A45" w:rsidRDefault="00211F3E" w:rsidP="00E03814">
      <w:pPr>
        <w:pStyle w:val="-TEKST"/>
        <w:ind w:right="-10"/>
        <w:jc w:val="left"/>
      </w:pPr>
      <w:r w:rsidRPr="00280A45">
        <w:t>Grafikon je povezan s podacima radnog</w:t>
      </w:r>
      <w:r w:rsidR="00BA02BB" w:rsidRPr="00280A45">
        <w:t>a</w:t>
      </w:r>
      <w:r w:rsidRPr="00280A45">
        <w:t xml:space="preserve"> lista od kojih je napravljen i automatski se </w:t>
      </w:r>
      <w:r w:rsidR="00C97BCB" w:rsidRPr="00280A45">
        <w:t>obnavlja</w:t>
      </w:r>
      <w:r w:rsidRPr="00280A45">
        <w:t xml:space="preserve"> kada se promijene </w:t>
      </w:r>
      <w:r w:rsidR="00BD4D65" w:rsidRPr="00280A45">
        <w:t>izvorišni podaci</w:t>
      </w:r>
      <w:r w:rsidRPr="00280A45">
        <w:t xml:space="preserve">. </w:t>
      </w:r>
    </w:p>
    <w:p w14:paraId="4B1A0C53" w14:textId="52FE27B4" w:rsidR="0065257F" w:rsidRPr="00280A45" w:rsidRDefault="0065257F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24" w:name="a61"/>
      <w:bookmarkStart w:id="225" w:name="_Toc150638131"/>
      <w:bookmarkStart w:id="226" w:name="_Toc152597524"/>
      <w:bookmarkStart w:id="227" w:name="_Toc152597599"/>
      <w:bookmarkStart w:id="228" w:name="_Toc153437123"/>
      <w:r w:rsidRPr="00280A45">
        <w:rPr>
          <w:i w:val="0"/>
          <w:lang w:eastAsia="en-US"/>
        </w:rPr>
        <w:t>Izrada grafikona</w:t>
      </w:r>
      <w:bookmarkEnd w:id="224"/>
      <w:bookmarkEnd w:id="225"/>
      <w:bookmarkEnd w:id="226"/>
      <w:bookmarkEnd w:id="227"/>
      <w:bookmarkEnd w:id="228"/>
    </w:p>
    <w:p w14:paraId="4157AADD" w14:textId="14B858C6" w:rsidR="00A626C0" w:rsidRPr="00280A45" w:rsidRDefault="004441D3" w:rsidP="0096121C">
      <w:pPr>
        <w:pStyle w:val="-TEKST"/>
        <w:ind w:right="-10"/>
        <w:jc w:val="left"/>
      </w:pPr>
      <w:r w:rsidRPr="00F3155B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8A83251" wp14:editId="224CCD16">
                <wp:simplePos x="0" y="0"/>
                <wp:positionH relativeFrom="column">
                  <wp:posOffset>4895850</wp:posOffset>
                </wp:positionH>
                <wp:positionV relativeFrom="paragraph">
                  <wp:posOffset>244475</wp:posOffset>
                </wp:positionV>
                <wp:extent cx="1619885" cy="1246505"/>
                <wp:effectExtent l="0" t="0" r="18415" b="10795"/>
                <wp:wrapNone/>
                <wp:docPr id="1184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46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2AB3AA" w14:textId="77777777" w:rsidR="004759B7" w:rsidRPr="007D1ACC" w:rsidRDefault="004759B7" w:rsidP="007D1ACC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753B2E16" w14:textId="77777777" w:rsidR="004759B7" w:rsidRPr="007D1ACC" w:rsidRDefault="004759B7" w:rsidP="007D1ACC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podaci koji se žele iscrtati na grafikonu nisu u neprekinutome rasponu, pomoću tipke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7D1ACC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mogu se odabrati nesusjedne ćelije ili rasponi.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83251" id="Rectangle 785" o:spid="_x0000_s1084" style="position:absolute;margin-left:385.5pt;margin-top:19.25pt;width:127.55pt;height:98.1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" filled="f" fillcolor="#ddd" strokeweight=".25pt">
                <v:fill opacity="32896f"/>
                <v:textbox inset=",2.5mm">
                  <w:txbxContent>
                    <w:p w14:paraId="042AB3AA" w14:textId="77777777" w:rsidR="004759B7" w:rsidRPr="007D1ACC" w:rsidRDefault="004759B7" w:rsidP="007D1ACC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7D1ACC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753B2E16" w14:textId="77777777" w:rsidR="004759B7" w:rsidRPr="007D1ACC" w:rsidRDefault="004759B7" w:rsidP="007D1ACC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Ako podaci koji se žele iscrtati na grafikonu nisu u neprekinutome rasponu, pomoću tipke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7D1ACC">
                        <w:rPr>
                          <w:rFonts w:cs="Arial"/>
                          <w:sz w:val="18"/>
                          <w:szCs w:val="18"/>
                        </w:rPr>
                        <w:t xml:space="preserve"> mogu se odabrati nesusjedne ćelije ili rasponi.</w:t>
                      </w:r>
                    </w:p>
                  </w:txbxContent>
                </v:textbox>
              </v:rect>
            </w:pict>
          </mc:Fallback>
        </mc:AlternateContent>
      </w:r>
      <w:r w:rsidR="0065257F" w:rsidRPr="00280A45">
        <w:t xml:space="preserve">Postupak </w:t>
      </w:r>
      <w:r w:rsidR="008D10B1" w:rsidRPr="00280A45">
        <w:t xml:space="preserve">je </w:t>
      </w:r>
      <w:r w:rsidR="0065257F" w:rsidRPr="00280A45">
        <w:t>za izradu novog</w:t>
      </w:r>
      <w:r w:rsidR="00344D1C" w:rsidRPr="00280A45">
        <w:t>a</w:t>
      </w:r>
      <w:r w:rsidR="0065257F" w:rsidRPr="00280A45">
        <w:t xml:space="preserve"> grafikona</w:t>
      </w:r>
    </w:p>
    <w:p w14:paraId="5B42AA8A" w14:textId="348BBCE7" w:rsidR="00F96D2B" w:rsidRPr="00280A45" w:rsidRDefault="00BA02BB">
      <w:pPr>
        <w:pStyle w:val="-NUMBvjezba"/>
        <w:numPr>
          <w:ilvl w:val="0"/>
          <w:numId w:val="39"/>
        </w:numPr>
        <w:ind w:left="540" w:hanging="143"/>
      </w:pPr>
      <w:r w:rsidRPr="00280A45">
        <w:t>O</w:t>
      </w:r>
      <w:r w:rsidR="0065257F" w:rsidRPr="00280A45">
        <w:t>dabrati raspone ćelija s podacima koji će se prikazati grafički</w:t>
      </w:r>
      <w:r w:rsidRPr="00280A45">
        <w:t>.</w:t>
      </w:r>
    </w:p>
    <w:p w14:paraId="27954A33" w14:textId="77777777" w:rsidR="004764F2" w:rsidRPr="00280A45" w:rsidRDefault="00BA02BB">
      <w:pPr>
        <w:pStyle w:val="-NUMBvjezba"/>
        <w:numPr>
          <w:ilvl w:val="0"/>
          <w:numId w:val="39"/>
        </w:numPr>
        <w:ind w:left="540" w:hanging="143"/>
      </w:pPr>
      <w:r w:rsidRPr="00280A45">
        <w:t>N</w:t>
      </w:r>
      <w:r w:rsidR="007955BC" w:rsidRPr="00280A45">
        <w:t xml:space="preserve">a kartici </w:t>
      </w:r>
      <w:r w:rsidR="0096121C" w:rsidRPr="00280A45">
        <w:rPr>
          <w:i/>
        </w:rPr>
        <w:t>Umetanje</w:t>
      </w:r>
      <w:r w:rsidR="007955BC" w:rsidRPr="00280A45">
        <w:t xml:space="preserve"> </w:t>
      </w:r>
      <w:r w:rsidR="00B81A50" w:rsidRPr="00280A45">
        <w:t>→</w:t>
      </w:r>
      <w:r w:rsidR="007955BC" w:rsidRPr="00280A45">
        <w:t xml:space="preserve"> </w:t>
      </w:r>
      <w:r w:rsidR="0096121C" w:rsidRPr="00280A45">
        <w:t>u skupini</w:t>
      </w:r>
      <w:r w:rsidR="007955BC" w:rsidRPr="00280A45">
        <w:t xml:space="preserve"> </w:t>
      </w:r>
      <w:r w:rsidR="00217A6B" w:rsidRPr="00280A45">
        <w:rPr>
          <w:i/>
        </w:rPr>
        <w:t>Grafikoni</w:t>
      </w:r>
      <w:r w:rsidR="007955BC" w:rsidRPr="00280A45">
        <w:t xml:space="preserve"> </w:t>
      </w:r>
      <w:r w:rsidR="0096121C" w:rsidRPr="00280A45">
        <w:t>→</w:t>
      </w:r>
      <w:r w:rsidR="00BA5837" w:rsidRPr="00280A45">
        <w:t xml:space="preserve"> </w:t>
      </w:r>
      <w:r w:rsidR="00E44F93" w:rsidRPr="00280A45">
        <w:t>pritisnuti</w:t>
      </w:r>
      <w:r w:rsidR="00BA5837" w:rsidRPr="00280A45">
        <w:t xml:space="preserve"> </w:t>
      </w:r>
      <w:r w:rsidR="00BA5837" w:rsidRPr="00280A45">
        <w:rPr>
          <w:b/>
        </w:rPr>
        <w:t>Preporučeni grafikoni</w:t>
      </w:r>
      <w:r w:rsidR="00BA5837" w:rsidRPr="00280A45">
        <w:t xml:space="preserve"> (ili odmah </w:t>
      </w:r>
      <w:r w:rsidR="001A1A3C" w:rsidRPr="00280A45">
        <w:t>odabrati</w:t>
      </w:r>
      <w:r w:rsidR="00CD3175" w:rsidRPr="00280A45">
        <w:t xml:space="preserve"> vrstu i podvrstu</w:t>
      </w:r>
      <w:r w:rsidR="00BA5837" w:rsidRPr="00280A45">
        <w:t xml:space="preserve"> grafikona)</w:t>
      </w:r>
      <w:r w:rsidR="00CD3175" w:rsidRPr="00280A45">
        <w:t>.</w:t>
      </w:r>
    </w:p>
    <w:p w14:paraId="254C46BE" w14:textId="5E3830DD" w:rsidR="00BC6101" w:rsidRPr="00280A45" w:rsidRDefault="00BC6101">
      <w:pPr>
        <w:pStyle w:val="-NUMBvjezba"/>
        <w:numPr>
          <w:ilvl w:val="0"/>
          <w:numId w:val="39"/>
        </w:numPr>
        <w:ind w:left="540" w:hanging="143"/>
      </w:pPr>
      <w:r w:rsidRPr="00280A45">
        <w:t>P</w:t>
      </w:r>
      <w:r w:rsidR="00BA5837" w:rsidRPr="00280A45">
        <w:t xml:space="preserve">omicati se kroz popis </w:t>
      </w:r>
      <w:r w:rsidR="00E44F93" w:rsidRPr="00280A45">
        <w:t>preporučenih vrsta grafikona i pritisnuti</w:t>
      </w:r>
      <w:r w:rsidRPr="00280A45">
        <w:t xml:space="preserve"> na pojedine vrste grafikona </w:t>
      </w:r>
      <w:r w:rsidR="00E44F93" w:rsidRPr="00280A45">
        <w:t>da</w:t>
      </w:r>
      <w:r w:rsidRPr="00280A45">
        <w:t xml:space="preserve"> bi se vidjelo kako će podaci izgledati u tim oblicima grafikona. Ako niti jedan od ponuđenih ne odgovara, na kartici </w:t>
      </w:r>
      <w:r w:rsidRPr="00280A45">
        <w:rPr>
          <w:b/>
        </w:rPr>
        <w:t>Svi grafikoni</w:t>
      </w:r>
      <w:r w:rsidRPr="00280A45">
        <w:t xml:space="preserve"> mogu se vidjeti svi dostupni grafikoni.</w:t>
      </w:r>
    </w:p>
    <w:p w14:paraId="7A42B40C" w14:textId="19AAE3E0" w:rsidR="00BC6101" w:rsidRPr="00280A45" w:rsidRDefault="009333A0" w:rsidP="00944059">
      <w:pPr>
        <w:pStyle w:val="-NUMBvjezba"/>
        <w:numPr>
          <w:ilvl w:val="0"/>
          <w:numId w:val="0"/>
        </w:numPr>
        <w:ind w:left="540"/>
      </w:pPr>
      <w:r w:rsidRPr="00F3155B">
        <w:rPr>
          <w:noProof/>
        </w:rPr>
        <w:drawing>
          <wp:inline distT="0" distB="0" distL="0" distR="0" wp14:anchorId="4BF4D254" wp14:editId="76687426">
            <wp:extent cx="3394800" cy="2458800"/>
            <wp:effectExtent l="19050" t="19050" r="15240" b="17780"/>
            <wp:docPr id="185548330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483303" name="Slika 1855483303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800" cy="245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22612" w14:textId="224A3730" w:rsidR="00BC6101" w:rsidRPr="00280A45" w:rsidRDefault="00BC6101">
      <w:pPr>
        <w:pStyle w:val="-NUMBvjezba"/>
        <w:numPr>
          <w:ilvl w:val="0"/>
          <w:numId w:val="39"/>
        </w:numPr>
        <w:ind w:left="540" w:hanging="143"/>
      </w:pPr>
      <w:r w:rsidRPr="00280A45">
        <w:t xml:space="preserve">Odabrati željenu vrstu grafikona i pritisnuti </w:t>
      </w:r>
      <w:r w:rsidRPr="00280A45">
        <w:rPr>
          <w:b/>
        </w:rPr>
        <w:t>U redu</w:t>
      </w:r>
      <w:r w:rsidRPr="00280A45">
        <w:t>.</w:t>
      </w:r>
    </w:p>
    <w:p w14:paraId="297B682B" w14:textId="77777777" w:rsidR="00996456" w:rsidRPr="00280A45" w:rsidRDefault="00996456" w:rsidP="00BA02BB">
      <w:pPr>
        <w:pStyle w:val="-TEKST"/>
        <w:spacing w:before="120"/>
        <w:ind w:right="-10"/>
        <w:jc w:val="left"/>
      </w:pPr>
      <w:r w:rsidRPr="00280A45">
        <w:t xml:space="preserve">Grafikon se kao objekt (uloženi grafikon) postavlja na isti radni list gdje se nalaze i podaci. Želi li se grafikon postaviti na zasebni list grafikona, </w:t>
      </w:r>
      <w:r w:rsidR="00BA02BB" w:rsidRPr="00280A45">
        <w:t xml:space="preserve">njegov </w:t>
      </w:r>
      <w:r w:rsidR="002F7E8B" w:rsidRPr="00280A45">
        <w:t xml:space="preserve">se </w:t>
      </w:r>
      <w:r w:rsidR="00BA02BB" w:rsidRPr="00280A45">
        <w:t xml:space="preserve">smještaj </w:t>
      </w:r>
      <w:r w:rsidRPr="00280A45">
        <w:t>može naknadno promijeniti.</w:t>
      </w:r>
    </w:p>
    <w:p w14:paraId="07101EFB" w14:textId="5B01B67B" w:rsidR="00A25640" w:rsidRPr="00280A45" w:rsidRDefault="00E44F93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29" w:name="a62"/>
      <w:bookmarkStart w:id="230" w:name="_Toc150638132"/>
      <w:bookmarkStart w:id="231" w:name="_Toc152597525"/>
      <w:bookmarkStart w:id="232" w:name="_Toc152597600"/>
      <w:bookmarkStart w:id="233" w:name="_Hlk138155673"/>
      <w:r w:rsidRPr="00280A45">
        <w:rPr>
          <w:lang w:eastAsia="en-US"/>
        </w:rPr>
        <w:lastRenderedPageBreak/>
        <w:t>E</w:t>
      </w:r>
      <w:r w:rsidR="00F23705" w:rsidRPr="00280A45">
        <w:rPr>
          <w:lang w:eastAsia="en-US"/>
        </w:rPr>
        <w:t>lement</w:t>
      </w:r>
      <w:r w:rsidRPr="00280A45">
        <w:rPr>
          <w:lang w:eastAsia="en-US"/>
        </w:rPr>
        <w:t>i grafikon</w:t>
      </w:r>
      <w:r w:rsidR="00F23705" w:rsidRPr="00280A45">
        <w:rPr>
          <w:lang w:eastAsia="en-US"/>
        </w:rPr>
        <w:t>a</w:t>
      </w:r>
      <w:bookmarkEnd w:id="229"/>
      <w:bookmarkEnd w:id="230"/>
      <w:bookmarkEnd w:id="231"/>
      <w:bookmarkEnd w:id="232"/>
    </w:p>
    <w:p w14:paraId="10813ADC" w14:textId="1836C79A" w:rsidR="00A25640" w:rsidRPr="00280A45" w:rsidRDefault="00A25640" w:rsidP="00511068">
      <w:pPr>
        <w:pStyle w:val="-TEKST"/>
        <w:ind w:right="-10"/>
        <w:jc w:val="left"/>
      </w:pPr>
      <w:r w:rsidRPr="00280A45">
        <w:t xml:space="preserve">Grafikon </w:t>
      </w:r>
      <w:r w:rsidR="005F28F8" w:rsidRPr="00280A45">
        <w:t xml:space="preserve">se </w:t>
      </w:r>
      <w:r w:rsidR="00160D45" w:rsidRPr="00280A45">
        <w:t>sastoji od elementa kao što su: osi</w:t>
      </w:r>
      <w:r w:rsidRPr="00280A45">
        <w:t xml:space="preserve">, </w:t>
      </w:r>
      <w:r w:rsidR="00160D45" w:rsidRPr="00280A45">
        <w:t xml:space="preserve">naslovi osi, naslov grafikona, </w:t>
      </w:r>
      <w:r w:rsidR="00294264" w:rsidRPr="00280A45">
        <w:t>natpisi</w:t>
      </w:r>
      <w:r w:rsidR="00160D45" w:rsidRPr="00280A45">
        <w:t xml:space="preserve"> nad podacima</w:t>
      </w:r>
      <w:r w:rsidRPr="00280A45">
        <w:t xml:space="preserve">, </w:t>
      </w:r>
      <w:r w:rsidR="00160D45" w:rsidRPr="00280A45">
        <w:t>podatkovna tablica, crte rešetke, legenda</w:t>
      </w:r>
      <w:r w:rsidRPr="00280A45">
        <w:t xml:space="preserve"> i dr. </w:t>
      </w:r>
      <w:r w:rsidR="00160D45" w:rsidRPr="00280A45">
        <w:t xml:space="preserve">Svi elementi </w:t>
      </w:r>
      <w:r w:rsidRPr="00280A45">
        <w:t>mogu se pojedinačno oblikovati, dodavati</w:t>
      </w:r>
      <w:r w:rsidR="00143E44" w:rsidRPr="00280A45">
        <w:t xml:space="preserve">, </w:t>
      </w:r>
      <w:r w:rsidR="00BF55AF" w:rsidRPr="00280A45">
        <w:t xml:space="preserve">brisati, </w:t>
      </w:r>
      <w:r w:rsidR="00143E44" w:rsidRPr="00280A45">
        <w:t>premještati</w:t>
      </w:r>
      <w:r w:rsidR="00B239F5">
        <w:t>,</w:t>
      </w:r>
      <w:r w:rsidR="001B32D7" w:rsidRPr="00280A45">
        <w:t xml:space="preserve"> </w:t>
      </w:r>
      <w:r w:rsidR="00BA02BB" w:rsidRPr="00280A45">
        <w:t xml:space="preserve">ili im se može </w:t>
      </w:r>
      <w:r w:rsidR="001B32D7" w:rsidRPr="00280A45">
        <w:t>mijenjati veličin</w:t>
      </w:r>
      <w:r w:rsidR="00BA02BB" w:rsidRPr="00280A45">
        <w:t>a</w:t>
      </w:r>
      <w:r w:rsidR="00143E44" w:rsidRPr="00280A45">
        <w:t xml:space="preserve">. Naknadno se može </w:t>
      </w:r>
      <w:r w:rsidR="00521EFD" w:rsidRPr="00280A45">
        <w:t>promijeniti</w:t>
      </w:r>
      <w:r w:rsidR="00143E44" w:rsidRPr="00280A45">
        <w:t xml:space="preserve"> i vrsta grafikona.</w:t>
      </w:r>
    </w:p>
    <w:p w14:paraId="48BBBBD3" w14:textId="082E5259" w:rsidR="005249CB" w:rsidRPr="00280A45" w:rsidRDefault="00AC1D28" w:rsidP="00DC24D0">
      <w:pPr>
        <w:pStyle w:val="-TEKST"/>
        <w:ind w:right="-10"/>
        <w:jc w:val="left"/>
      </w:pPr>
      <w:r w:rsidRPr="00280A45">
        <w:t>Neki od e</w:t>
      </w:r>
      <w:r w:rsidR="007A2A0F" w:rsidRPr="00280A45">
        <w:t>lemen</w:t>
      </w:r>
      <w:r w:rsidRPr="00280A45">
        <w:t>a</w:t>
      </w:r>
      <w:r w:rsidR="007A2A0F" w:rsidRPr="00280A45">
        <w:t>t</w:t>
      </w:r>
      <w:r w:rsidRPr="00280A45">
        <w:t>a</w:t>
      </w:r>
      <w:r w:rsidR="007A2A0F" w:rsidRPr="00280A45">
        <w:t xml:space="preserve"> grafikona prikazani su na ovoj slici:</w:t>
      </w:r>
    </w:p>
    <w:p w14:paraId="65216671" w14:textId="2F9074D6" w:rsidR="00A25640" w:rsidRPr="00280A45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2BB9AF5" wp14:editId="1172C6FF">
                <wp:simplePos x="0" y="0"/>
                <wp:positionH relativeFrom="column">
                  <wp:posOffset>373380</wp:posOffset>
                </wp:positionH>
                <wp:positionV relativeFrom="paragraph">
                  <wp:posOffset>6985</wp:posOffset>
                </wp:positionV>
                <wp:extent cx="876300" cy="342900"/>
                <wp:effectExtent l="171450" t="0" r="19050" b="819150"/>
                <wp:wrapNone/>
                <wp:docPr id="1245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8477"/>
                            <a:gd name="adj5" fmla="val 335000"/>
                            <a:gd name="adj6" fmla="val -1847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56E00" w14:textId="01FEEECC" w:rsidR="004759B7" w:rsidRPr="008F45CA" w:rsidRDefault="004759B7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Jedinica prikaza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B9AF5" id="AutoShape 506" o:spid="_x0000_s1085" type="#_x0000_t42" style="position:absolute;left:0;text-align:left;margin-left:29.4pt;margin-top:.55pt;width:69pt;height:27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" adj="-3991,72360,-3991,7200,-1878,7200" strokeweight=".25pt">
                <v:textbox inset="0">
                  <w:txbxContent>
                    <w:p w14:paraId="72856E00" w14:textId="01FEEECC" w:rsidR="004759B7" w:rsidRPr="008F45CA" w:rsidRDefault="004759B7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Jedinica prikaza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D63E041" w14:textId="73B8764C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F4FC370" wp14:editId="5FA33831">
                <wp:simplePos x="0" y="0"/>
                <wp:positionH relativeFrom="column">
                  <wp:posOffset>1668780</wp:posOffset>
                </wp:positionH>
                <wp:positionV relativeFrom="paragraph">
                  <wp:posOffset>132715</wp:posOffset>
                </wp:positionV>
                <wp:extent cx="876300" cy="342900"/>
                <wp:effectExtent l="152400" t="0" r="19050" b="228600"/>
                <wp:wrapNone/>
                <wp:docPr id="1244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62778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4FF90" w14:textId="77777777" w:rsidR="004759B7" w:rsidRPr="008F45CA" w:rsidRDefault="004759B7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Naslov grafikona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FC370" id="AutoShape 508" o:spid="_x0000_s1086" type="#_x0000_t42" style="position:absolute;left:0;text-align:left;margin-left:131.4pt;margin-top:10.45pt;width:69pt;height:27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" adj="-3522,35160,-3522,7200,-1878,7200" strokeweight=".25pt">
                <v:textbox inset="0">
                  <w:txbxContent>
                    <w:p w14:paraId="1744FF90" w14:textId="77777777" w:rsidR="004759B7" w:rsidRPr="008F45CA" w:rsidRDefault="004759B7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Naslov grafikona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333A0"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2A2E4D" wp14:editId="53006A90">
                <wp:simplePos x="0" y="0"/>
                <wp:positionH relativeFrom="column">
                  <wp:posOffset>3954780</wp:posOffset>
                </wp:positionH>
                <wp:positionV relativeFrom="paragraph">
                  <wp:posOffset>132715</wp:posOffset>
                </wp:positionV>
                <wp:extent cx="876300" cy="342900"/>
                <wp:effectExtent l="152400" t="0" r="19050" b="266700"/>
                <wp:wrapNone/>
                <wp:docPr id="1243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71111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F4197" w14:textId="77777777" w:rsidR="004759B7" w:rsidRPr="008F45CA" w:rsidRDefault="004759B7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Područje grafikona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A2E4D" id="AutoShape 509" o:spid="_x0000_s1087" type="#_x0000_t42" style="position:absolute;left:0;text-align:left;margin-left:311.4pt;margin-top:10.45pt;width:69pt;height:27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" adj="-3522,36960,-3522,7200,-1878,7200" strokeweight=".25pt">
                <v:textbox inset="0">
                  <w:txbxContent>
                    <w:p w14:paraId="124F4197" w14:textId="77777777" w:rsidR="004759B7" w:rsidRPr="008F45CA" w:rsidRDefault="004759B7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Područje grafikona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B75E2"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D960ECF" wp14:editId="2E752899">
                <wp:simplePos x="0" y="0"/>
                <wp:positionH relativeFrom="column">
                  <wp:posOffset>573405</wp:posOffset>
                </wp:positionH>
                <wp:positionV relativeFrom="paragraph">
                  <wp:posOffset>132715</wp:posOffset>
                </wp:positionV>
                <wp:extent cx="876300" cy="342900"/>
                <wp:effectExtent l="152400" t="0" r="19050" b="419100"/>
                <wp:wrapNone/>
                <wp:docPr id="1242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218334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B74B" w14:textId="37ED66E7" w:rsidR="004759B7" w:rsidRPr="008F45CA" w:rsidRDefault="004759B7" w:rsidP="008F45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Os vrijednosti (y)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60ECF" id="AutoShape 507" o:spid="_x0000_s1088" type="#_x0000_t42" style="position:absolute;left:0;text-align:left;margin-left:45.15pt;margin-top:10.45pt;width:69pt;height:27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" adj="-3522,47160,-3522,7200,-1878,7200" strokeweight=".25pt">
                <v:textbox inset="0">
                  <w:txbxContent>
                    <w:p w14:paraId="594BB74B" w14:textId="37ED66E7" w:rsidR="004759B7" w:rsidRPr="008F45CA" w:rsidRDefault="004759B7" w:rsidP="008F45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Os vrijednosti (y)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0B9F0A56" w14:textId="17E96B06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AC3D855" wp14:editId="13AF9C00">
                <wp:simplePos x="0" y="0"/>
                <wp:positionH relativeFrom="column">
                  <wp:posOffset>2752725</wp:posOffset>
                </wp:positionH>
                <wp:positionV relativeFrom="paragraph">
                  <wp:posOffset>-30480</wp:posOffset>
                </wp:positionV>
                <wp:extent cx="876300" cy="342900"/>
                <wp:effectExtent l="152400" t="0" r="19050" b="228600"/>
                <wp:wrapNone/>
                <wp:docPr id="678620633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callout2">
                          <a:avLst>
                            <a:gd name="adj1" fmla="val 33333"/>
                            <a:gd name="adj2" fmla="val -8694"/>
                            <a:gd name="adj3" fmla="val 33333"/>
                            <a:gd name="adj4" fmla="val -16306"/>
                            <a:gd name="adj5" fmla="val 162778"/>
                            <a:gd name="adj6" fmla="val -16306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31F8D" w14:textId="034CFD0C" w:rsidR="004759B7" w:rsidRDefault="004759B7" w:rsidP="003E5ADA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Područje iscrtavanja</w:t>
                            </w:r>
                          </w:p>
                          <w:p w14:paraId="4977F50B" w14:textId="77777777" w:rsidR="004759B7" w:rsidRPr="008F45CA" w:rsidRDefault="004759B7" w:rsidP="003E5AD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D855" id="_x0000_s1089" type="#_x0000_t42" style="position:absolute;left:0;text-align:left;margin-left:216.75pt;margin-top:-2.4pt;width:69pt;height:27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" adj="-3522,35160,-3522,7200,-1878,7200" strokeweight=".25pt">
                <v:textbox inset="0">
                  <w:txbxContent>
                    <w:p w14:paraId="25E31F8D" w14:textId="034CFD0C" w:rsidR="004759B7" w:rsidRDefault="004759B7" w:rsidP="003E5ADA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Područje iscrtavanja</w:t>
                      </w:r>
                    </w:p>
                    <w:p w14:paraId="4977F50B" w14:textId="77777777" w:rsidR="004759B7" w:rsidRPr="008F45CA" w:rsidRDefault="004759B7" w:rsidP="003E5ADA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F5C4E38" w14:textId="0A7DD1E1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4331B766" w14:textId="77777777" w:rsidR="004767BA" w:rsidRPr="00280A45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w:drawing>
          <wp:anchor distT="0" distB="0" distL="114300" distR="114300" simplePos="0" relativeHeight="251530240" behindDoc="0" locked="0" layoutInCell="1" allowOverlap="1" wp14:anchorId="5C5D91B1" wp14:editId="2128842B">
            <wp:simplePos x="0" y="0"/>
            <wp:positionH relativeFrom="column">
              <wp:posOffset>30480</wp:posOffset>
            </wp:positionH>
            <wp:positionV relativeFrom="paragraph">
              <wp:posOffset>126365</wp:posOffset>
            </wp:positionV>
            <wp:extent cx="3963669" cy="2358453"/>
            <wp:effectExtent l="19050" t="19050" r="18415" b="22860"/>
            <wp:wrapNone/>
            <wp:docPr id="790" name="Slika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Slika 79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" b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69" cy="2358453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5A409" w14:textId="77777777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182E143" w14:textId="57269E04" w:rsidR="004767BA" w:rsidRPr="00280A45" w:rsidRDefault="003E5ADA" w:rsidP="00FC54B1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9EFA4B2" wp14:editId="11EA88C0">
                <wp:simplePos x="0" y="0"/>
                <wp:positionH relativeFrom="column">
                  <wp:posOffset>4183380</wp:posOffset>
                </wp:positionH>
                <wp:positionV relativeFrom="paragraph">
                  <wp:posOffset>81280</wp:posOffset>
                </wp:positionV>
                <wp:extent cx="1028700" cy="439420"/>
                <wp:effectExtent l="857250" t="0" r="19050" b="17780"/>
                <wp:wrapNone/>
                <wp:docPr id="1240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439420"/>
                        </a:xfrm>
                        <a:prstGeom prst="callout1">
                          <a:avLst>
                            <a:gd name="adj1" fmla="val 26009"/>
                            <a:gd name="adj2" fmla="val -7407"/>
                            <a:gd name="adj3" fmla="val 28177"/>
                            <a:gd name="adj4" fmla="val -82903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64C3" w14:textId="77777777" w:rsidR="004759B7" w:rsidRDefault="004759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Glavne crte</w:t>
                            </w:r>
                          </w:p>
                          <w:p w14:paraId="272643C4" w14:textId="77777777" w:rsidR="004759B7" w:rsidRPr="00482CE0" w:rsidRDefault="004759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rešetke osi vrijednosti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FA4B2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542" o:spid="_x0000_s1090" type="#_x0000_t41" style="position:absolute;left:0;text-align:left;margin-left:329.4pt;margin-top:6.4pt;width:81pt;height:34.6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" adj="-17907,6086,-1600,5618" strokeweight=".25pt">
                <v:textbox inset="0">
                  <w:txbxContent>
                    <w:p w14:paraId="210064C3" w14:textId="77777777" w:rsidR="004759B7" w:rsidRDefault="004759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Glavne crte</w:t>
                      </w:r>
                    </w:p>
                    <w:p w14:paraId="272643C4" w14:textId="77777777" w:rsidR="004759B7" w:rsidRPr="00482CE0" w:rsidRDefault="004759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rešetke osi vrijednosti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50881B6" w14:textId="2C372FAC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2264E9B4" w14:textId="77D23ACC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2C003403" wp14:editId="53D1999F">
                <wp:simplePos x="0" y="0"/>
                <wp:positionH relativeFrom="column">
                  <wp:posOffset>3221355</wp:posOffset>
                </wp:positionH>
                <wp:positionV relativeFrom="paragraph">
                  <wp:posOffset>45721</wp:posOffset>
                </wp:positionV>
                <wp:extent cx="171450" cy="742950"/>
                <wp:effectExtent l="0" t="0" r="19050" b="19050"/>
                <wp:wrapNone/>
                <wp:docPr id="1235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742950"/>
                        </a:xfrm>
                        <a:prstGeom prst="rightBracket">
                          <a:avLst>
                            <a:gd name="adj" fmla="val 0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291D293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548" o:spid="_x0000_s1026" type="#_x0000_t86" style="position:absolute;margin-left:253.65pt;margin-top:3.6pt;width:13.5pt;height:58.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" adj="0" strokeweight=".25pt"/>
            </w:pict>
          </mc:Fallback>
        </mc:AlternateContent>
      </w:r>
    </w:p>
    <w:p w14:paraId="146655EA" w14:textId="160DE016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C0A6028" wp14:editId="7EAE7488">
                <wp:simplePos x="0" y="0"/>
                <wp:positionH relativeFrom="column">
                  <wp:posOffset>4183380</wp:posOffset>
                </wp:positionH>
                <wp:positionV relativeFrom="paragraph">
                  <wp:posOffset>104140</wp:posOffset>
                </wp:positionV>
                <wp:extent cx="1029335" cy="342900"/>
                <wp:effectExtent l="800100" t="0" r="18415" b="19050"/>
                <wp:wrapNone/>
                <wp:docPr id="1238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342900"/>
                        </a:xfrm>
                        <a:prstGeom prst="callout1">
                          <a:avLst>
                            <a:gd name="adj1" fmla="val 36736"/>
                            <a:gd name="adj2" fmla="val -7403"/>
                            <a:gd name="adj3" fmla="val 36736"/>
                            <a:gd name="adj4" fmla="val -77299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631CD" w14:textId="77777777" w:rsidR="004759B7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Nizovi</w:t>
                            </w:r>
                          </w:p>
                          <w:p w14:paraId="00E179FE" w14:textId="77777777" w:rsidR="004759B7" w:rsidRPr="00482CE0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podataka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6028" id="AutoShape 543" o:spid="_x0000_s1091" type="#_x0000_t41" style="position:absolute;left:0;text-align:left;margin-left:329.4pt;margin-top:8.2pt;width:81.05pt;height:27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" adj="-16697,7935,-1599,7935" strokeweight=".25pt">
                <v:textbox inset="0">
                  <w:txbxContent>
                    <w:p w14:paraId="75F631CD" w14:textId="77777777" w:rsidR="004759B7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Nizovi</w:t>
                      </w:r>
                    </w:p>
                    <w:p w14:paraId="00E179FE" w14:textId="77777777" w:rsidR="004759B7" w:rsidRPr="00482CE0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podataka</w:t>
                      </w:r>
                    </w:p>
                  </w:txbxContent>
                </v:textbox>
              </v:shape>
            </w:pict>
          </mc:Fallback>
        </mc:AlternateContent>
      </w:r>
    </w:p>
    <w:p w14:paraId="34FABC56" w14:textId="46DE10C7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12181047" w14:textId="7197F805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40352FE3" w14:textId="75F7A302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537AE4DD" w14:textId="167C539B" w:rsidR="004767BA" w:rsidRPr="00280A45" w:rsidRDefault="003E5AD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626A7F37" wp14:editId="4A842EA9">
                <wp:simplePos x="0" y="0"/>
                <wp:positionH relativeFrom="column">
                  <wp:posOffset>4184650</wp:posOffset>
                </wp:positionH>
                <wp:positionV relativeFrom="paragraph">
                  <wp:posOffset>165100</wp:posOffset>
                </wp:positionV>
                <wp:extent cx="914400" cy="311150"/>
                <wp:effectExtent l="361950" t="0" r="19050" b="12700"/>
                <wp:wrapNone/>
                <wp:docPr id="1239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11150"/>
                        </a:xfrm>
                        <a:prstGeom prst="callout1">
                          <a:avLst>
                            <a:gd name="adj1" fmla="val 36736"/>
                            <a:gd name="adj2" fmla="val -8333"/>
                            <a:gd name="adj3" fmla="val 36736"/>
                            <a:gd name="adj4" fmla="val -3861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EE071" w14:textId="77777777" w:rsidR="004759B7" w:rsidRPr="00482CE0" w:rsidRDefault="004759B7" w:rsidP="0053171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Legenda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A7F37" id="AutoShape 796" o:spid="_x0000_s1092" type="#_x0000_t41" style="position:absolute;left:0;text-align:left;margin-left:329.5pt;margin-top:13pt;width:1in;height:24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" adj="-8340,7935,,7935" strokeweight=".25pt">
                <v:textbox inset="0">
                  <w:txbxContent>
                    <w:p w14:paraId="326EE071" w14:textId="77777777" w:rsidR="004759B7" w:rsidRPr="00482CE0" w:rsidRDefault="004759B7" w:rsidP="0053171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Legenda</w:t>
                      </w:r>
                    </w:p>
                  </w:txbxContent>
                </v:textbox>
              </v:shape>
            </w:pict>
          </mc:Fallback>
        </mc:AlternateContent>
      </w:r>
    </w:p>
    <w:p w14:paraId="2CAAE47A" w14:textId="0984F878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330BEF44" w14:textId="77777777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BE6E076" w14:textId="26B58F9B" w:rsidR="004767BA" w:rsidRPr="00280A45" w:rsidRDefault="00B45D7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96ACD4C" wp14:editId="6DCB2213">
                <wp:simplePos x="0" y="0"/>
                <wp:positionH relativeFrom="column">
                  <wp:posOffset>4183380</wp:posOffset>
                </wp:positionH>
                <wp:positionV relativeFrom="paragraph">
                  <wp:posOffset>56515</wp:posOffset>
                </wp:positionV>
                <wp:extent cx="914400" cy="224155"/>
                <wp:effectExtent l="838200" t="0" r="19050" b="23495"/>
                <wp:wrapNone/>
                <wp:docPr id="1236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24155"/>
                        </a:xfrm>
                        <a:prstGeom prst="callout1">
                          <a:avLst>
                            <a:gd name="adj1" fmla="val 50991"/>
                            <a:gd name="adj2" fmla="val -8333"/>
                            <a:gd name="adj3" fmla="val 50991"/>
                            <a:gd name="adj4" fmla="val -90694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493A2" w14:textId="77777777" w:rsidR="004759B7" w:rsidRPr="00482CE0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Os kategorije (x)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ACD4C" id="AutoShape 544" o:spid="_x0000_s1093" type="#_x0000_t41" style="position:absolute;left:0;text-align:left;margin-left:329.4pt;margin-top:4.45pt;width:1in;height:17.6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" adj="-19590,11014,,11014" strokeweight=".25pt">
                <v:textbox inset="0">
                  <w:txbxContent>
                    <w:p w14:paraId="70C493A2" w14:textId="77777777" w:rsidR="004759B7" w:rsidRPr="00482CE0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Os kategorije (x)</w:t>
                      </w:r>
                    </w:p>
                  </w:txbxContent>
                </v:textbox>
              </v:shape>
            </w:pict>
          </mc:Fallback>
        </mc:AlternateContent>
      </w:r>
    </w:p>
    <w:p w14:paraId="133E0A21" w14:textId="46CE6118" w:rsidR="004767BA" w:rsidRPr="00280A45" w:rsidRDefault="00455799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C98B22C" wp14:editId="3358ED86">
                <wp:simplePos x="0" y="0"/>
                <wp:positionH relativeFrom="column">
                  <wp:posOffset>4183380</wp:posOffset>
                </wp:positionH>
                <wp:positionV relativeFrom="paragraph">
                  <wp:posOffset>86360</wp:posOffset>
                </wp:positionV>
                <wp:extent cx="1029335" cy="424180"/>
                <wp:effectExtent l="1981200" t="0" r="18415" b="13970"/>
                <wp:wrapNone/>
                <wp:docPr id="1233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9335" cy="424180"/>
                        </a:xfrm>
                        <a:prstGeom prst="callout1">
                          <a:avLst>
                            <a:gd name="adj1" fmla="val 26944"/>
                            <a:gd name="adj2" fmla="val -7403"/>
                            <a:gd name="adj3" fmla="val 24698"/>
                            <a:gd name="adj4" fmla="val -19253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BEAF0" w14:textId="11F70C30" w:rsidR="004759B7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Naslov osi</w:t>
                            </w:r>
                          </w:p>
                          <w:p w14:paraId="6550DD24" w14:textId="77777777" w:rsidR="004759B7" w:rsidRPr="00482CE0" w:rsidRDefault="004759B7" w:rsidP="00396AE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kategorije (x)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8B22C" id="AutoShape 545" o:spid="_x0000_s1094" type="#_x0000_t41" style="position:absolute;left:0;text-align:left;margin-left:329.4pt;margin-top:6.8pt;width:81.05pt;height:33.4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" adj="-41588,5335,-1599,5820" strokeweight=".25pt">
                <v:textbox inset="0">
                  <w:txbxContent>
                    <w:p w14:paraId="545BEAF0" w14:textId="11F70C30" w:rsidR="004759B7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Naslov osi</w:t>
                      </w:r>
                    </w:p>
                    <w:p w14:paraId="6550DD24" w14:textId="77777777" w:rsidR="004759B7" w:rsidRPr="00482CE0" w:rsidRDefault="004759B7" w:rsidP="00396AE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kategorije (x)</w:t>
                      </w:r>
                    </w:p>
                  </w:txbxContent>
                </v:textbox>
              </v:shape>
            </w:pict>
          </mc:Fallback>
        </mc:AlternateContent>
      </w:r>
    </w:p>
    <w:p w14:paraId="4E173FD2" w14:textId="49756B37" w:rsidR="004767BA" w:rsidRPr="00280A45" w:rsidRDefault="004767BA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</w:p>
    <w:p w14:paraId="6CF83F17" w14:textId="50367F34" w:rsidR="004767BA" w:rsidRPr="00280A45" w:rsidRDefault="00A87658" w:rsidP="00A626C0">
      <w:pPr>
        <w:widowControl w:val="0"/>
        <w:ind w:right="1332"/>
        <w:jc w:val="both"/>
        <w:rPr>
          <w:rFonts w:cs="Arial"/>
          <w:sz w:val="22"/>
          <w:szCs w:val="22"/>
        </w:r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309ED1F" wp14:editId="40AA0F27">
                <wp:simplePos x="0" y="0"/>
                <wp:positionH relativeFrom="column">
                  <wp:posOffset>306705</wp:posOffset>
                </wp:positionH>
                <wp:positionV relativeFrom="paragraph">
                  <wp:posOffset>117475</wp:posOffset>
                </wp:positionV>
                <wp:extent cx="1247775" cy="276225"/>
                <wp:effectExtent l="114300" t="1162050" r="28575" b="28575"/>
                <wp:wrapNone/>
                <wp:docPr id="965285894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276225"/>
                        </a:xfrm>
                        <a:prstGeom prst="callout1">
                          <a:avLst>
                            <a:gd name="adj1" fmla="val 36736"/>
                            <a:gd name="adj2" fmla="val -8333"/>
                            <a:gd name="adj3" fmla="val -403235"/>
                            <a:gd name="adj4" fmla="val -7950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01B7D" w14:textId="6FB3FF17" w:rsidR="004759B7" w:rsidRPr="00482CE0" w:rsidRDefault="004759B7" w:rsidP="00183A6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Naslov osi vrijednosti (y)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9ED1F" id="_x0000_s1095" type="#_x0000_t41" style="position:absolute;left:0;text-align:left;margin-left:24.15pt;margin-top:9.25pt;width:98.25pt;height:21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" adj="-1717,-87099,,7935" strokeweight=".25pt">
                <v:textbox inset="0">
                  <w:txbxContent>
                    <w:p w14:paraId="1BA01B7D" w14:textId="6FB3FF17" w:rsidR="004759B7" w:rsidRPr="00482CE0" w:rsidRDefault="004759B7" w:rsidP="00183A6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Naslov osi vrijednosti (y)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0A995377" w14:textId="02EDA7B4" w:rsidR="00217950" w:rsidRPr="00280A45" w:rsidRDefault="00217950" w:rsidP="00681018">
      <w:pPr>
        <w:pStyle w:val="-TEKST"/>
        <w:ind w:right="-10"/>
        <w:jc w:val="left"/>
      </w:pPr>
    </w:p>
    <w:p w14:paraId="3723A451" w14:textId="4BB89C7E" w:rsidR="000A2626" w:rsidRPr="00280A45" w:rsidRDefault="000A2626" w:rsidP="000A2626">
      <w:pPr>
        <w:pStyle w:val="-TEKST"/>
        <w:ind w:right="-10"/>
        <w:jc w:val="left"/>
      </w:pPr>
      <w:r w:rsidRPr="00280A45">
        <w:t xml:space="preserve">Pomoću dugmadi </w:t>
      </w:r>
      <w:r w:rsidRPr="00280A45">
        <w:rPr>
          <w:b/>
        </w:rPr>
        <w:t>Elementi grafikona</w:t>
      </w:r>
      <w:r w:rsidR="000B7CD9" w:rsidRPr="00280A45">
        <w:rPr>
          <w:b/>
        </w:rPr>
        <w:t xml:space="preserve"> </w:t>
      </w:r>
      <w:r w:rsidR="000B7CD9" w:rsidRPr="00F3155B">
        <w:rPr>
          <w:noProof/>
          <w:position w:val="-6"/>
        </w:rPr>
        <w:drawing>
          <wp:inline distT="0" distB="0" distL="0" distR="0" wp14:anchorId="02459F7B" wp14:editId="6F457114">
            <wp:extent cx="162000" cy="162000"/>
            <wp:effectExtent l="0" t="0" r="9525" b="9525"/>
            <wp:docPr id="15073843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8439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A45">
        <w:t xml:space="preserve">, </w:t>
      </w:r>
      <w:r w:rsidRPr="00280A45">
        <w:rPr>
          <w:b/>
        </w:rPr>
        <w:t>Stilovi grafikona</w:t>
      </w:r>
      <w:r w:rsidR="000B7CD9" w:rsidRPr="00280A45">
        <w:rPr>
          <w:b/>
        </w:rPr>
        <w:t xml:space="preserve"> </w:t>
      </w:r>
      <w:r w:rsidR="000B7CD9" w:rsidRPr="00F3155B">
        <w:rPr>
          <w:noProof/>
          <w:position w:val="-6"/>
        </w:rPr>
        <w:drawing>
          <wp:inline distT="0" distB="0" distL="0" distR="0" wp14:anchorId="42E322DC" wp14:editId="26D30E99">
            <wp:extent cx="162000" cy="162000"/>
            <wp:effectExtent l="0" t="0" r="9525" b="9525"/>
            <wp:docPr id="19012072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07205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620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0A45">
        <w:t xml:space="preserve"> i </w:t>
      </w:r>
      <w:r w:rsidRPr="00280A45">
        <w:rPr>
          <w:b/>
        </w:rPr>
        <w:t>Filtri grafikona</w:t>
      </w:r>
      <w:r w:rsidRPr="00280A45">
        <w:t xml:space="preserve"> </w:t>
      </w:r>
      <w:r w:rsidR="000B7CD9" w:rsidRPr="00F3155B">
        <w:rPr>
          <w:noProof/>
          <w:position w:val="-6"/>
        </w:rPr>
        <w:drawing>
          <wp:inline distT="0" distB="0" distL="0" distR="0" wp14:anchorId="2B4BE65F" wp14:editId="43EBFB30">
            <wp:extent cx="157091" cy="162000"/>
            <wp:effectExtent l="0" t="0" r="0" b="0"/>
            <wp:docPr id="206901913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19139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157091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CD9" w:rsidRPr="00280A45">
        <w:t xml:space="preserve"> </w:t>
      </w:r>
      <w:r w:rsidRPr="00280A45">
        <w:t xml:space="preserve">uz gornji desni kut </w:t>
      </w:r>
      <w:r w:rsidR="00B90827" w:rsidRPr="00280A45">
        <w:t xml:space="preserve">označenog </w:t>
      </w:r>
      <w:r w:rsidRPr="00280A45">
        <w:t xml:space="preserve">grafikona mogu se dodati ili ukloniti elementi grafikona, </w:t>
      </w:r>
      <w:r w:rsidR="00B90827" w:rsidRPr="00280A45">
        <w:t xml:space="preserve">može se </w:t>
      </w:r>
      <w:r w:rsidRPr="00280A45">
        <w:t>prilagoditi izgled grafikona ili promijeniti obuhvat podataka koji se prikazuje na grafikonu.</w:t>
      </w:r>
    </w:p>
    <w:p w14:paraId="6D639815" w14:textId="271CA322" w:rsidR="000A2626" w:rsidRPr="00280A45" w:rsidRDefault="00C5670A" w:rsidP="00681018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577B192A" wp14:editId="10AB13C4">
            <wp:extent cx="1296000" cy="1312529"/>
            <wp:effectExtent l="0" t="0" r="0" b="254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lika 60"/>
                    <pic:cNvPicPr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r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31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155B">
        <w:rPr>
          <w:noProof/>
        </w:rPr>
        <w:drawing>
          <wp:inline distT="0" distB="0" distL="0" distR="0" wp14:anchorId="021451F2" wp14:editId="2009513B">
            <wp:extent cx="1634727" cy="2397600"/>
            <wp:effectExtent l="0" t="0" r="3810" b="3175"/>
            <wp:docPr id="58" name="Slika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27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55B">
        <w:rPr>
          <w:noProof/>
        </w:rPr>
        <w:drawing>
          <wp:inline distT="0" distB="0" distL="0" distR="0" wp14:anchorId="5172A073" wp14:editId="1C826CF9">
            <wp:extent cx="1474235" cy="2397600"/>
            <wp:effectExtent l="0" t="0" r="0" b="3175"/>
            <wp:docPr id="57" name="Slika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/>
                    <pic:cNvPicPr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235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A420" w14:textId="2994034E" w:rsidR="00632B17" w:rsidRPr="00280A45" w:rsidRDefault="009B6896" w:rsidP="00CA0A8E">
      <w:pPr>
        <w:pStyle w:val="-TEKST"/>
        <w:ind w:right="-10"/>
        <w:jc w:val="left"/>
        <w:rPr>
          <w:bCs w:val="0"/>
        </w:rPr>
      </w:pPr>
      <w:r w:rsidRPr="00280A45">
        <w:t xml:space="preserve">Elementi grafikona mogu se dodati </w:t>
      </w:r>
      <w:r w:rsidR="004B2C3F" w:rsidRPr="00280A45">
        <w:t xml:space="preserve">ili ukloniti </w:t>
      </w:r>
      <w:r w:rsidRPr="00280A45">
        <w:t xml:space="preserve">i pomoću naredbe na kartici </w:t>
      </w:r>
      <w:r w:rsidRPr="00280A45">
        <w:rPr>
          <w:i/>
        </w:rPr>
        <w:t>Dizajn</w:t>
      </w:r>
      <w:r w:rsidRPr="00280A45">
        <w:t xml:space="preserve"> </w:t>
      </w:r>
      <w:r w:rsidR="001C708D" w:rsidRPr="00280A45">
        <w:rPr>
          <w:i/>
          <w:iCs/>
        </w:rPr>
        <w:t>grafikona</w:t>
      </w:r>
      <w:r w:rsidR="001C708D" w:rsidRPr="00280A45">
        <w:t xml:space="preserve"> </w:t>
      </w:r>
      <w:r w:rsidRPr="00280A45">
        <w:t xml:space="preserve">→ </w:t>
      </w:r>
      <w:r w:rsidR="000C4353" w:rsidRPr="00280A45">
        <w:t>skupina</w:t>
      </w:r>
      <w:r w:rsidRPr="00280A45">
        <w:t xml:space="preserve"> </w:t>
      </w:r>
      <w:r w:rsidRPr="00280A45">
        <w:rPr>
          <w:i/>
        </w:rPr>
        <w:t>Rasporedi grafikona</w:t>
      </w:r>
      <w:r w:rsidRPr="00280A45">
        <w:t xml:space="preserve"> → </w:t>
      </w:r>
      <w:r w:rsidRPr="00280A45">
        <w:rPr>
          <w:b/>
        </w:rPr>
        <w:t>Dodaj element grafikona</w:t>
      </w:r>
      <w:r w:rsidRPr="00280A45">
        <w:t>.</w:t>
      </w:r>
      <w:r w:rsidR="00632B17" w:rsidRPr="00280A45">
        <w:br w:type="page"/>
      </w:r>
    </w:p>
    <w:p w14:paraId="061964BB" w14:textId="49602ED6" w:rsidR="00F71864" w:rsidRPr="00280A45" w:rsidRDefault="00CA0A8E" w:rsidP="00F71864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34" w:name="_Toc150638133"/>
      <w:bookmarkStart w:id="235" w:name="_Toc152597526"/>
      <w:bookmarkStart w:id="236" w:name="_Toc152597601"/>
      <w:bookmarkStart w:id="237" w:name="_Toc153437124"/>
      <w:r w:rsidRPr="00280A45">
        <w:rPr>
          <w:i w:val="0"/>
          <w:lang w:eastAsia="en-US"/>
        </w:rPr>
        <w:lastRenderedPageBreak/>
        <w:t>Oblikovanje</w:t>
      </w:r>
      <w:r w:rsidR="00F71864" w:rsidRPr="00280A45">
        <w:rPr>
          <w:i w:val="0"/>
          <w:lang w:eastAsia="en-US"/>
        </w:rPr>
        <w:t xml:space="preserve"> i </w:t>
      </w:r>
      <w:r w:rsidRPr="00280A45">
        <w:rPr>
          <w:i w:val="0"/>
          <w:lang w:eastAsia="en-US"/>
        </w:rPr>
        <w:t>uređivanje</w:t>
      </w:r>
      <w:r w:rsidR="00F71864" w:rsidRPr="00280A45">
        <w:rPr>
          <w:i w:val="0"/>
          <w:lang w:eastAsia="en-US"/>
        </w:rPr>
        <w:t xml:space="preserve"> grafikona</w:t>
      </w:r>
      <w:bookmarkEnd w:id="234"/>
      <w:bookmarkEnd w:id="235"/>
      <w:bookmarkEnd w:id="236"/>
      <w:bookmarkEnd w:id="237"/>
    </w:p>
    <w:p w14:paraId="1D6BDB9F" w14:textId="0BC26E97" w:rsidR="001B426B" w:rsidRPr="00280A45" w:rsidRDefault="00632B17" w:rsidP="00681018">
      <w:pPr>
        <w:pStyle w:val="-TEKST"/>
        <w:ind w:right="-10"/>
        <w:jc w:val="left"/>
      </w:pPr>
      <w:r w:rsidRPr="00280A45">
        <w:t>Grafikon se može naknadno oblikovati</w:t>
      </w:r>
      <w:r w:rsidR="00D57BBC" w:rsidRPr="00280A45">
        <w:t xml:space="preserve"> i urediti</w:t>
      </w:r>
      <w:r w:rsidRPr="00280A45">
        <w:t xml:space="preserve">. </w:t>
      </w:r>
      <w:r w:rsidR="00D57BBC" w:rsidRPr="00280A45">
        <w:t>M</w:t>
      </w:r>
      <w:r w:rsidR="009B6896" w:rsidRPr="00280A45">
        <w:t>ogućnosti upravljanja elementima i njihov</w:t>
      </w:r>
      <w:r w:rsidR="00F3155B">
        <w:t>a</w:t>
      </w:r>
      <w:r w:rsidR="009B6896" w:rsidRPr="00280A45">
        <w:t xml:space="preserve"> oblikovanja </w:t>
      </w:r>
      <w:r w:rsidR="00D57BBC" w:rsidRPr="00280A45">
        <w:t xml:space="preserve">nalaze se na karticama </w:t>
      </w:r>
      <w:r w:rsidR="00D57BBC" w:rsidRPr="00280A45">
        <w:rPr>
          <w:b/>
          <w:bCs w:val="0"/>
        </w:rPr>
        <w:t>Dizajn grafikona</w:t>
      </w:r>
      <w:r w:rsidR="00D57BBC" w:rsidRPr="00280A45">
        <w:t xml:space="preserve"> i </w:t>
      </w:r>
      <w:r w:rsidR="00D57BBC" w:rsidRPr="00280A45">
        <w:rPr>
          <w:b/>
          <w:bCs w:val="0"/>
        </w:rPr>
        <w:t>Oblikovanje</w:t>
      </w:r>
      <w:r w:rsidR="00D57BBC" w:rsidRPr="00280A45">
        <w:t xml:space="preserve">. Detaljnije mogućnosti mogu </w:t>
      </w:r>
      <w:r w:rsidR="00F23042" w:rsidRPr="00280A45">
        <w:t>se</w:t>
      </w:r>
      <w:r w:rsidR="00D57BBC" w:rsidRPr="00280A45">
        <w:t xml:space="preserve"> naći na oknu zadatka </w:t>
      </w:r>
      <w:r w:rsidR="00D36F93" w:rsidRPr="00280A45">
        <w:rPr>
          <w:b/>
        </w:rPr>
        <w:t>Oblikovanje</w:t>
      </w:r>
      <w:r w:rsidR="00D36F93" w:rsidRPr="00280A45">
        <w:rPr>
          <w:b/>
          <w:bCs w:val="0"/>
        </w:rPr>
        <w:t>…</w:t>
      </w:r>
      <w:r w:rsidR="00D36F93" w:rsidRPr="00280A45">
        <w:t xml:space="preserve"> (naziv okna </w:t>
      </w:r>
      <w:r w:rsidR="00F3155B" w:rsidRPr="00280A45">
        <w:t xml:space="preserve">prilagođava </w:t>
      </w:r>
      <w:r w:rsidR="00D36F93" w:rsidRPr="00280A45">
        <w:t>se nazivu odabranog elementa)</w:t>
      </w:r>
      <w:r w:rsidR="00B643E7" w:rsidRPr="00280A45">
        <w:t>.</w:t>
      </w:r>
    </w:p>
    <w:p w14:paraId="4DD52213" w14:textId="77777777" w:rsidR="00B643E7" w:rsidRPr="00280A45" w:rsidRDefault="00B63358" w:rsidP="00701AB1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68D4FECD" wp14:editId="04C11B27">
            <wp:extent cx="2075079" cy="2588895"/>
            <wp:effectExtent l="19050" t="19050" r="20955" b="2095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on - okno zadatka.png"/>
                    <pic:cNvPicPr/>
                  </pic:nvPicPr>
                  <pic:blipFill rotWithShape="1"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/>
                    <a:stretch/>
                  </pic:blipFill>
                  <pic:spPr bwMode="auto">
                    <a:xfrm>
                      <a:off x="0" y="0"/>
                      <a:ext cx="2075559" cy="25894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891F67" w14:textId="74960B82" w:rsidR="0013370C" w:rsidRPr="00280A45" w:rsidRDefault="00AC1D28" w:rsidP="0013370C">
      <w:pPr>
        <w:pStyle w:val="-TEKST"/>
        <w:ind w:right="-10"/>
        <w:jc w:val="left"/>
      </w:pPr>
      <w:r w:rsidRPr="00280A45">
        <w:t>O</w:t>
      </w:r>
      <w:r w:rsidR="0013370C" w:rsidRPr="00280A45">
        <w:t>kn</w:t>
      </w:r>
      <w:r w:rsidRPr="00280A45">
        <w:t>o</w:t>
      </w:r>
      <w:r w:rsidR="0013370C" w:rsidRPr="00280A45">
        <w:t xml:space="preserve"> zadatka </w:t>
      </w:r>
      <w:r w:rsidR="0013370C" w:rsidRPr="00280A45">
        <w:rPr>
          <w:b/>
        </w:rPr>
        <w:t>Oblikovanje…</w:t>
      </w:r>
      <w:r w:rsidR="0013370C" w:rsidRPr="00280A45">
        <w:t xml:space="preserve"> pokreće </w:t>
      </w:r>
      <w:r w:rsidRPr="00280A45">
        <w:t xml:space="preserve">se </w:t>
      </w:r>
      <w:r w:rsidR="0013370C" w:rsidRPr="00280A45">
        <w:t>na nekoliko načina:</w:t>
      </w:r>
    </w:p>
    <w:p w14:paraId="1B86667F" w14:textId="77777777" w:rsidR="0013370C" w:rsidRPr="00280A45" w:rsidRDefault="0013370C">
      <w:pPr>
        <w:widowControl w:val="0"/>
        <w:numPr>
          <w:ilvl w:val="0"/>
          <w:numId w:val="60"/>
        </w:numPr>
        <w:spacing w:after="120"/>
        <w:ind w:left="714" w:hanging="357"/>
        <w:rPr>
          <w:rFonts w:cs="Arial"/>
          <w:sz w:val="22"/>
          <w:szCs w:val="22"/>
        </w:rPr>
      </w:pPr>
      <w:r w:rsidRPr="00280A45">
        <w:rPr>
          <w:sz w:val="22"/>
          <w:szCs w:val="22"/>
        </w:rPr>
        <w:t>dvostrukim pritiskom miša na element grafikona</w:t>
      </w:r>
      <w:r w:rsidRPr="00280A45">
        <w:rPr>
          <w:rFonts w:cs="Arial"/>
          <w:sz w:val="22"/>
          <w:szCs w:val="22"/>
        </w:rPr>
        <w:t xml:space="preserve"> </w:t>
      </w:r>
    </w:p>
    <w:p w14:paraId="0E16D2D5" w14:textId="77777777" w:rsidR="0013370C" w:rsidRPr="00280A45" w:rsidRDefault="0013370C">
      <w:pPr>
        <w:widowControl w:val="0"/>
        <w:numPr>
          <w:ilvl w:val="0"/>
          <w:numId w:val="60"/>
        </w:numPr>
        <w:spacing w:after="120"/>
        <w:ind w:left="714" w:hanging="357"/>
        <w:rPr>
          <w:rFonts w:cs="Arial"/>
          <w:sz w:val="22"/>
          <w:szCs w:val="22"/>
        </w:rPr>
      </w:pPr>
      <w:r w:rsidRPr="00280A45">
        <w:rPr>
          <w:rFonts w:cs="Arial"/>
          <w:sz w:val="22"/>
          <w:szCs w:val="22"/>
        </w:rPr>
        <w:t xml:space="preserve">odabirom naredbe na kartici </w:t>
      </w:r>
      <w:r w:rsidRPr="00280A45">
        <w:rPr>
          <w:rFonts w:cs="Arial"/>
          <w:i/>
          <w:sz w:val="22"/>
          <w:szCs w:val="22"/>
        </w:rPr>
        <w:t>Oblikovanje</w:t>
      </w:r>
      <w:r w:rsidRPr="00280A45">
        <w:rPr>
          <w:rFonts w:cs="Arial"/>
          <w:sz w:val="22"/>
          <w:szCs w:val="22"/>
        </w:rPr>
        <w:t xml:space="preserve"> </w:t>
      </w:r>
      <w:r w:rsidRPr="00280A45">
        <w:rPr>
          <w:sz w:val="22"/>
          <w:szCs w:val="22"/>
        </w:rPr>
        <w:t xml:space="preserve">→ </w:t>
      </w:r>
      <w:r w:rsidRPr="00280A45">
        <w:rPr>
          <w:i/>
          <w:sz w:val="22"/>
          <w:szCs w:val="22"/>
        </w:rPr>
        <w:t>Trenutni odabir</w:t>
      </w:r>
      <w:r w:rsidRPr="00280A45">
        <w:rPr>
          <w:sz w:val="22"/>
          <w:szCs w:val="22"/>
        </w:rPr>
        <w:t xml:space="preserve"> → </w:t>
      </w:r>
      <w:r w:rsidRPr="00280A45">
        <w:rPr>
          <w:b/>
          <w:sz w:val="22"/>
          <w:szCs w:val="22"/>
        </w:rPr>
        <w:t>Oblikuj odabir</w:t>
      </w:r>
    </w:p>
    <w:p w14:paraId="1CA2EDCD" w14:textId="77777777" w:rsidR="000D7257" w:rsidRPr="00280A45" w:rsidRDefault="000D7257" w:rsidP="00675B3B">
      <w:pPr>
        <w:widowControl w:val="0"/>
        <w:spacing w:after="120"/>
        <w:ind w:left="714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w:drawing>
          <wp:inline distT="0" distB="0" distL="0" distR="0" wp14:anchorId="079B8A37" wp14:editId="75120884">
            <wp:extent cx="1504950" cy="772595"/>
            <wp:effectExtent l="19050" t="19050" r="19050" b="27940"/>
            <wp:docPr id="11835240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24050" name="Slika 1183524050"/>
                    <pic:cNvPicPr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677" cy="774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9A2B2" w14:textId="77777777" w:rsidR="0013370C" w:rsidRPr="00280A45" w:rsidRDefault="0013370C">
      <w:pPr>
        <w:widowControl w:val="0"/>
        <w:numPr>
          <w:ilvl w:val="0"/>
          <w:numId w:val="60"/>
        </w:numPr>
        <w:spacing w:after="120"/>
        <w:ind w:left="714" w:hanging="357"/>
        <w:rPr>
          <w:rFonts w:cs="Arial"/>
          <w:sz w:val="22"/>
          <w:szCs w:val="22"/>
        </w:rPr>
      </w:pPr>
      <w:r w:rsidRPr="00280A45">
        <w:rPr>
          <w:rFonts w:cs="Arial"/>
          <w:sz w:val="22"/>
          <w:szCs w:val="22"/>
        </w:rPr>
        <w:t xml:space="preserve">odabirom naredbe </w:t>
      </w:r>
      <w:r w:rsidRPr="00280A45">
        <w:rPr>
          <w:b/>
          <w:sz w:val="22"/>
          <w:szCs w:val="22"/>
        </w:rPr>
        <w:t>Oblikovanje…</w:t>
      </w:r>
      <w:r w:rsidRPr="00280A45">
        <w:rPr>
          <w:sz w:val="22"/>
          <w:szCs w:val="22"/>
        </w:rPr>
        <w:t xml:space="preserve"> na brzom izborniku</w:t>
      </w:r>
    </w:p>
    <w:p w14:paraId="08335C9C" w14:textId="77777777" w:rsidR="000D7257" w:rsidRPr="00280A45" w:rsidRDefault="000D7257" w:rsidP="00675B3B">
      <w:pPr>
        <w:widowControl w:val="0"/>
        <w:spacing w:after="120"/>
        <w:ind w:left="714"/>
        <w:rPr>
          <w:rFonts w:cs="Arial"/>
          <w:sz w:val="22"/>
          <w:szCs w:val="22"/>
        </w:rPr>
      </w:pPr>
      <w:r w:rsidRPr="00F3155B">
        <w:rPr>
          <w:rFonts w:cs="Arial"/>
          <w:noProof/>
          <w:sz w:val="22"/>
          <w:szCs w:val="22"/>
        </w:rPr>
        <w:drawing>
          <wp:inline distT="0" distB="0" distL="0" distR="0" wp14:anchorId="4FDD940F" wp14:editId="0285D0B4">
            <wp:extent cx="1504800" cy="228800"/>
            <wp:effectExtent l="19050" t="19050" r="19685" b="19050"/>
            <wp:docPr id="66848247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82470" name="Slika 668482470"/>
                    <pic:cNvPicPr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2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48D43" w14:textId="77777777" w:rsidR="0013370C" w:rsidRPr="00280A45" w:rsidRDefault="0013370C">
      <w:pPr>
        <w:widowControl w:val="0"/>
        <w:numPr>
          <w:ilvl w:val="0"/>
          <w:numId w:val="60"/>
        </w:numPr>
        <w:spacing w:after="120"/>
        <w:ind w:left="714" w:hanging="357"/>
        <w:rPr>
          <w:rFonts w:cs="Arial"/>
          <w:sz w:val="22"/>
          <w:szCs w:val="22"/>
        </w:rPr>
      </w:pPr>
      <w:r w:rsidRPr="00280A45">
        <w:rPr>
          <w:sz w:val="22"/>
          <w:szCs w:val="22"/>
        </w:rPr>
        <w:t xml:space="preserve">pritiskom na pokretač dijaloškog okvira </w:t>
      </w:r>
      <w:r w:rsidR="00400243" w:rsidRPr="00F3155B">
        <w:rPr>
          <w:noProof/>
          <w:position w:val="-6"/>
          <w:sz w:val="22"/>
          <w:szCs w:val="22"/>
        </w:rPr>
        <w:drawing>
          <wp:inline distT="0" distB="0" distL="0" distR="0" wp14:anchorId="62A44748" wp14:editId="534F7058">
            <wp:extent cx="133350" cy="133350"/>
            <wp:effectExtent l="19050" t="19050" r="19050" b="19050"/>
            <wp:docPr id="110709179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91795" name="Slika 1107091795"/>
                    <pic:cNvPicPr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00243" w:rsidRPr="00280A45">
        <w:rPr>
          <w:sz w:val="22"/>
          <w:szCs w:val="22"/>
        </w:rPr>
        <w:t xml:space="preserve"> </w:t>
      </w:r>
      <w:r w:rsidRPr="00280A45">
        <w:rPr>
          <w:sz w:val="22"/>
          <w:szCs w:val="22"/>
        </w:rPr>
        <w:t xml:space="preserve">u skupinama </w:t>
      </w:r>
      <w:r w:rsidRPr="00280A45">
        <w:rPr>
          <w:b/>
          <w:sz w:val="22"/>
          <w:szCs w:val="22"/>
        </w:rPr>
        <w:t>Stilovi oblika</w:t>
      </w:r>
      <w:r w:rsidRPr="00280A45">
        <w:rPr>
          <w:sz w:val="22"/>
          <w:szCs w:val="22"/>
        </w:rPr>
        <w:t xml:space="preserve">, </w:t>
      </w:r>
      <w:r w:rsidRPr="00280A45">
        <w:rPr>
          <w:b/>
          <w:sz w:val="22"/>
          <w:szCs w:val="22"/>
        </w:rPr>
        <w:t>WordArt stilovi</w:t>
      </w:r>
      <w:r w:rsidRPr="00280A45">
        <w:rPr>
          <w:sz w:val="22"/>
          <w:szCs w:val="22"/>
        </w:rPr>
        <w:t xml:space="preserve"> i </w:t>
      </w:r>
      <w:r w:rsidRPr="00280A45">
        <w:rPr>
          <w:b/>
          <w:sz w:val="22"/>
          <w:szCs w:val="22"/>
        </w:rPr>
        <w:t>Veličina</w:t>
      </w:r>
      <w:r w:rsidRPr="00280A45">
        <w:rPr>
          <w:sz w:val="22"/>
          <w:szCs w:val="22"/>
        </w:rPr>
        <w:t xml:space="preserve"> na kartici </w:t>
      </w:r>
      <w:r w:rsidRPr="00280A45">
        <w:rPr>
          <w:b/>
          <w:sz w:val="22"/>
          <w:szCs w:val="22"/>
        </w:rPr>
        <w:t>Oblikovanje</w:t>
      </w:r>
      <w:r w:rsidRPr="00280A45">
        <w:rPr>
          <w:sz w:val="22"/>
          <w:szCs w:val="22"/>
        </w:rPr>
        <w:t>.</w:t>
      </w:r>
    </w:p>
    <w:p w14:paraId="16A32FB0" w14:textId="43DCFACC" w:rsidR="00CA0A8E" w:rsidRPr="00280A45" w:rsidRDefault="0077019F" w:rsidP="00CA0A8E">
      <w:pPr>
        <w:pStyle w:val="-TEKST"/>
        <w:ind w:right="-10"/>
        <w:jc w:val="left"/>
      </w:pPr>
      <w:r w:rsidRPr="00280A45">
        <w:t>M</w:t>
      </w:r>
      <w:r w:rsidR="00CA0A8E" w:rsidRPr="00280A45">
        <w:t xml:space="preserve">ogućnosti oblikovanja </w:t>
      </w:r>
      <w:r w:rsidR="00F3155B" w:rsidRPr="00280A45">
        <w:t xml:space="preserve">mnogobrojne </w:t>
      </w:r>
      <w:r w:rsidR="00CA0A8E" w:rsidRPr="00280A45">
        <w:t>su. Može se mijenjati boja ispune cijelom grafikonu, legendi, naslovu, stupcima, trakama, isječcima u tortnom grafikonu, boja i stil crta nizovima kod linijskog grafikona, boja i stil crta obruba pojedinih elemenata. Oblikovati se može font naziva i natpisa u grafikonu, pri čemu se mijenja</w:t>
      </w:r>
      <w:r w:rsidR="00F3155B">
        <w:t>ju</w:t>
      </w:r>
      <w:r w:rsidR="00CA0A8E" w:rsidRPr="00280A45">
        <w:t xml:space="preserve"> boja, stil, ispuna, kontura teksta, efekti itd. </w:t>
      </w:r>
    </w:p>
    <w:p w14:paraId="0D691E06" w14:textId="77777777" w:rsidR="00CA0A8E" w:rsidRPr="00280A45" w:rsidRDefault="00CA0A8E" w:rsidP="00CA0A8E">
      <w:pPr>
        <w:pStyle w:val="-TEKST"/>
        <w:ind w:right="-10"/>
        <w:jc w:val="left"/>
      </w:pPr>
      <w:r w:rsidRPr="00280A45">
        <w:t>Ikone pri vrhu okna zadatka omogućavaju kretanje po kategorijama dostupnih mogućnosti koje se zatim prikazuju u oknu.</w:t>
      </w:r>
    </w:p>
    <w:p w14:paraId="14B190AB" w14:textId="77777777" w:rsidR="00CA0A8E" w:rsidRPr="00280A45" w:rsidRDefault="00CA0A8E" w:rsidP="00CA0A8E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04F3577" wp14:editId="402C1ADE">
                <wp:simplePos x="0" y="0"/>
                <wp:positionH relativeFrom="column">
                  <wp:posOffset>1413510</wp:posOffset>
                </wp:positionH>
                <wp:positionV relativeFrom="paragraph">
                  <wp:posOffset>414020</wp:posOffset>
                </wp:positionV>
                <wp:extent cx="1481455" cy="257175"/>
                <wp:effectExtent l="114300" t="57150" r="23495" b="28575"/>
                <wp:wrapNone/>
                <wp:docPr id="934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257175"/>
                        </a:xfrm>
                        <a:prstGeom prst="callout2">
                          <a:avLst>
                            <a:gd name="adj1" fmla="val 50278"/>
                            <a:gd name="adj2" fmla="val -3644"/>
                            <a:gd name="adj3" fmla="val 50278"/>
                            <a:gd name="adj4" fmla="val -7199"/>
                            <a:gd name="adj5" fmla="val -22500"/>
                            <a:gd name="adj6" fmla="val -724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FFC05" w14:textId="77777777" w:rsidR="004759B7" w:rsidRPr="00C20E02" w:rsidRDefault="004759B7" w:rsidP="00CA0A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Mogućnosti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F3577" id="AutoShape 817" o:spid="_x0000_s1096" type="#_x0000_t42" style="position:absolute;margin-left:111.3pt;margin-top:32.6pt;width:116.65pt;height:20.2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" adj="-1565,-4860,-1555,10860,-787,10860" strokeweight=".25pt">
                <v:textbox inset="0,1.3mm,0,0">
                  <w:txbxContent>
                    <w:p w14:paraId="1D0FFC05" w14:textId="77777777" w:rsidR="004759B7" w:rsidRPr="00C20E02" w:rsidRDefault="004759B7" w:rsidP="00CA0A8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Mogućnosti</w:t>
                      </w:r>
                    </w:p>
                  </w:txbxContent>
                </v:textbox>
              </v:shape>
            </w:pict>
          </mc:Fallback>
        </mc:AlternateContent>
      </w:r>
      <w:r w:rsidRPr="00F3155B">
        <w:rPr>
          <w:noProof/>
        </w:rPr>
        <w:drawing>
          <wp:inline distT="0" distB="0" distL="0" distR="0" wp14:anchorId="3A43A90A" wp14:editId="50B8A61F">
            <wp:extent cx="1446028" cy="337111"/>
            <wp:effectExtent l="19050" t="19050" r="20955" b="2540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on - okno zadatka dodatne mogućnosti.png"/>
                    <pic:cNvPicPr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09" cy="33978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07A458" w14:textId="50AE7A02" w:rsidR="00CA0A8E" w:rsidRPr="00280A45" w:rsidRDefault="0077019F" w:rsidP="00CA0A8E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870AA11" wp14:editId="0DA1EB4A">
                <wp:simplePos x="0" y="0"/>
                <wp:positionH relativeFrom="column">
                  <wp:posOffset>687705</wp:posOffset>
                </wp:positionH>
                <wp:positionV relativeFrom="paragraph">
                  <wp:posOffset>243205</wp:posOffset>
                </wp:positionV>
                <wp:extent cx="1219200" cy="228600"/>
                <wp:effectExtent l="114300" t="342900" r="19050" b="19050"/>
                <wp:wrapNone/>
                <wp:docPr id="938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525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F4A4A" w14:textId="77777777" w:rsidR="004759B7" w:rsidRPr="00C20E02" w:rsidRDefault="004759B7" w:rsidP="00CA0A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Efekti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AA11" id="AutoShape 819" o:spid="_x0000_s1097" type="#_x0000_t42" style="position:absolute;margin-left:54.15pt;margin-top:19.15pt;width:96pt;height:1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" adj="-1901,-32940,-1890,10860,-956,10860" strokeweight=".25pt">
                <v:textbox inset="0,1.3mm,0,0">
                  <w:txbxContent>
                    <w:p w14:paraId="114F4A4A" w14:textId="77777777" w:rsidR="004759B7" w:rsidRPr="00C20E02" w:rsidRDefault="004759B7" w:rsidP="00CA0A8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Efekti</w:t>
                      </w:r>
                    </w:p>
                  </w:txbxContent>
                </v:textbox>
              </v:shape>
            </w:pict>
          </mc:Fallback>
        </mc:AlternateContent>
      </w:r>
      <w:r w:rsidR="00CA0A8E" w:rsidRPr="00F3155B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6C9C3A9" wp14:editId="508B78DD">
                <wp:simplePos x="0" y="0"/>
                <wp:positionH relativeFrom="page">
                  <wp:posOffset>1779905</wp:posOffset>
                </wp:positionH>
                <wp:positionV relativeFrom="paragraph">
                  <wp:posOffset>104140</wp:posOffset>
                </wp:positionV>
                <wp:extent cx="1219200" cy="228600"/>
                <wp:effectExtent l="114300" t="209550" r="19050" b="19050"/>
                <wp:wrapNone/>
                <wp:docPr id="94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900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403B7" w14:textId="77777777" w:rsidR="004759B7" w:rsidRPr="00C20E02" w:rsidRDefault="004759B7" w:rsidP="00CA0A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Veličina i svojstva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9C3A9" id="_x0000_s1098" type="#_x0000_t42" style="position:absolute;margin-left:140.15pt;margin-top:8.2pt;width:96pt;height:18pt;z-index:25192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" adj="-1901,-19440,-1890,10860,-956,10860" strokeweight=".25pt">
                <v:textbox inset="0,1.3mm,0,0">
                  <w:txbxContent>
                    <w:p w14:paraId="094403B7" w14:textId="77777777" w:rsidR="004759B7" w:rsidRPr="00C20E02" w:rsidRDefault="004759B7" w:rsidP="00CA0A8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Veličina i svojstva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F38B4F5" w14:textId="77777777" w:rsidR="00CA0A8E" w:rsidRPr="00280A45" w:rsidRDefault="00CA0A8E" w:rsidP="00CA0A8E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B0366F" wp14:editId="65D1647C">
                <wp:simplePos x="0" y="0"/>
                <wp:positionH relativeFrom="column">
                  <wp:posOffset>325755</wp:posOffset>
                </wp:positionH>
                <wp:positionV relativeFrom="paragraph">
                  <wp:posOffset>158750</wp:posOffset>
                </wp:positionV>
                <wp:extent cx="1219200" cy="228600"/>
                <wp:effectExtent l="114300" t="495300" r="19050" b="19050"/>
                <wp:wrapNone/>
                <wp:docPr id="936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219166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1C550" w14:textId="77777777" w:rsidR="004759B7" w:rsidRPr="00C20E02" w:rsidRDefault="004759B7" w:rsidP="00CA0A8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Ispuna i crta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0366F" id="_x0000_s1099" type="#_x0000_t42" style="position:absolute;margin-left:25.65pt;margin-top:12.5pt;width:96pt;height:1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" adj="-1901,-47340,-1890,10860,-956,10860" strokeweight=".25pt">
                <v:textbox inset="0,1.3mm,0,0">
                  <w:txbxContent>
                    <w:p w14:paraId="29E1C550" w14:textId="77777777" w:rsidR="004759B7" w:rsidRPr="00C20E02" w:rsidRDefault="004759B7" w:rsidP="00CA0A8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Ispuna i crta</w:t>
                      </w:r>
                    </w:p>
                  </w:txbxContent>
                </v:textbox>
              </v:shape>
            </w:pict>
          </mc:Fallback>
        </mc:AlternateContent>
      </w:r>
    </w:p>
    <w:p w14:paraId="33EB219E" w14:textId="6FD5CE1C" w:rsidR="00CA0A8E" w:rsidRPr="00280A45" w:rsidRDefault="00F06F9C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38" w:name="_Toc150638134"/>
      <w:bookmarkStart w:id="239" w:name="_Toc152597527"/>
      <w:bookmarkStart w:id="240" w:name="_Toc152597602"/>
      <w:r w:rsidRPr="00280A45">
        <w:rPr>
          <w:lang w:eastAsia="en-US"/>
        </w:rPr>
        <w:lastRenderedPageBreak/>
        <w:t>Oblikovanje</w:t>
      </w:r>
      <w:r w:rsidR="00CA0A8E" w:rsidRPr="00280A45">
        <w:rPr>
          <w:lang w:eastAsia="en-US"/>
        </w:rPr>
        <w:t xml:space="preserve"> pozadine</w:t>
      </w:r>
      <w:r w:rsidRPr="00280A45">
        <w:rPr>
          <w:lang w:eastAsia="en-US"/>
        </w:rPr>
        <w:t xml:space="preserve"> grafikona</w:t>
      </w:r>
      <w:bookmarkEnd w:id="238"/>
      <w:bookmarkEnd w:id="239"/>
      <w:bookmarkEnd w:id="240"/>
    </w:p>
    <w:p w14:paraId="5FE8C5AD" w14:textId="24E00C0A" w:rsidR="00F31935" w:rsidRPr="00280A45" w:rsidRDefault="00F31935" w:rsidP="00F31935">
      <w:pPr>
        <w:pStyle w:val="-TEKST"/>
        <w:ind w:right="-10"/>
        <w:jc w:val="left"/>
      </w:pPr>
      <w:r w:rsidRPr="00280A45">
        <w:t>Boja pozadine može se promijeniti na području grafikona ili na području iscrtavanja, na legendi, naslovu grafikona i naslovu osi, ovisno o tome što je prethodno označeno.</w:t>
      </w:r>
    </w:p>
    <w:p w14:paraId="7FF477FA" w14:textId="6466C3E3" w:rsidR="00F31935" w:rsidRPr="00280A45" w:rsidRDefault="00F31935" w:rsidP="00F31935">
      <w:pPr>
        <w:pStyle w:val="-TEKST"/>
        <w:ind w:right="-10"/>
        <w:jc w:val="left"/>
      </w:pPr>
      <w:r w:rsidRPr="00280A45">
        <w:t>Boja se može promijeniti stupcima, odnosno trakama stupčastog ili trakastog grafikona te isječcima u tortnom grafikonu.</w:t>
      </w:r>
    </w:p>
    <w:p w14:paraId="1FB8DF96" w14:textId="1E56710E" w:rsidR="00CA0A8E" w:rsidRPr="00280A45" w:rsidRDefault="00F31935" w:rsidP="00F31935">
      <w:pPr>
        <w:pStyle w:val="-TEKST"/>
        <w:ind w:right="-10"/>
        <w:jc w:val="left"/>
      </w:pPr>
      <w:r w:rsidRPr="00280A45">
        <w:t xml:space="preserve">Naredba </w:t>
      </w:r>
      <w:r w:rsidRPr="00280A45">
        <w:rPr>
          <w:b/>
          <w:bCs w:val="0"/>
        </w:rPr>
        <w:t>Ispuna oblika</w:t>
      </w:r>
      <w:r w:rsidRPr="00280A45">
        <w:t xml:space="preserve"> s kartice </w:t>
      </w:r>
      <w:r w:rsidRPr="00280A45">
        <w:rPr>
          <w:i/>
          <w:iCs/>
        </w:rPr>
        <w:t>Oblikovanje</w:t>
      </w:r>
      <w:r w:rsidRPr="00280A45">
        <w:t xml:space="preserve"> → skupina </w:t>
      </w:r>
      <w:r w:rsidRPr="00280A45">
        <w:rPr>
          <w:i/>
          <w:iCs/>
        </w:rPr>
        <w:t>Stilovi oblika</w:t>
      </w:r>
      <w:r w:rsidRPr="00280A45">
        <w:t xml:space="preserve"> omogućava odabir željene boje, slike, teksture ili drugih efekata.</w:t>
      </w:r>
    </w:p>
    <w:p w14:paraId="6224C83B" w14:textId="36531206" w:rsidR="00665464" w:rsidRPr="00280A45" w:rsidRDefault="00665464" w:rsidP="00F31935">
      <w:pPr>
        <w:pStyle w:val="-TEKST"/>
        <w:ind w:right="-10"/>
        <w:jc w:val="left"/>
      </w:pPr>
      <w:r w:rsidRPr="00280A45">
        <w:t xml:space="preserve">Također, iste mogućnosti </w:t>
      </w:r>
      <w:r w:rsidR="00A263A7" w:rsidRPr="00280A45">
        <w:t xml:space="preserve">oblikovanja </w:t>
      </w:r>
      <w:r w:rsidRPr="00280A45">
        <w:t xml:space="preserve">nalaze se u oknu zadatka </w:t>
      </w:r>
      <w:r w:rsidRPr="00280A45">
        <w:rPr>
          <w:b/>
          <w:bCs w:val="0"/>
        </w:rPr>
        <w:t>Oblikovanje…</w:t>
      </w:r>
      <w:r w:rsidR="00A263A7" w:rsidRPr="00280A45">
        <w:t xml:space="preserve"> u skupini </w:t>
      </w:r>
      <w:r w:rsidR="00A263A7" w:rsidRPr="00280A45">
        <w:rPr>
          <w:b/>
          <w:bCs w:val="0"/>
        </w:rPr>
        <w:t>Ispuna</w:t>
      </w:r>
      <w:r w:rsidR="00A263A7" w:rsidRPr="00280A45">
        <w:t>.</w:t>
      </w:r>
    </w:p>
    <w:p w14:paraId="594E58A6" w14:textId="26C4EFC4" w:rsidR="00CA0A8E" w:rsidRPr="00280A45" w:rsidRDefault="00665464" w:rsidP="00CA0A8E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0180AB3D" wp14:editId="4A0F2747">
            <wp:extent cx="1243965" cy="2322830"/>
            <wp:effectExtent l="19050" t="19050" r="13335" b="20320"/>
            <wp:docPr id="131748399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322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80A45">
        <w:t xml:space="preserve">   </w:t>
      </w:r>
      <w:r w:rsidR="009509F2" w:rsidRPr="00280A45">
        <w:t xml:space="preserve">  </w:t>
      </w:r>
      <w:r w:rsidR="00D13FF3" w:rsidRPr="00F3155B">
        <w:rPr>
          <w:noProof/>
        </w:rPr>
        <w:drawing>
          <wp:inline distT="0" distB="0" distL="0" distR="0" wp14:anchorId="6B1B4405" wp14:editId="67DDA12E">
            <wp:extent cx="2576442" cy="2322000"/>
            <wp:effectExtent l="19050" t="19050" r="14605" b="21590"/>
            <wp:docPr id="1919248414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248414" name="Slika 1919248414"/>
                    <pic:cNvPicPr/>
                  </pic:nvPicPr>
                  <pic:blipFill rotWithShape="1"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206"/>
                    <a:stretch/>
                  </pic:blipFill>
                  <pic:spPr bwMode="auto">
                    <a:xfrm>
                      <a:off x="0" y="0"/>
                      <a:ext cx="2576442" cy="232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7CA4B" w14:textId="3D01E177" w:rsidR="00CA0A8E" w:rsidRPr="00280A45" w:rsidRDefault="00A544CD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41" w:name="_Toc150638135"/>
      <w:bookmarkStart w:id="242" w:name="_Toc152597528"/>
      <w:bookmarkStart w:id="243" w:name="_Toc152597603"/>
      <w:r w:rsidRPr="00280A45">
        <w:rPr>
          <w:lang w:eastAsia="en-US"/>
        </w:rPr>
        <w:t>Oblikovanje</w:t>
      </w:r>
      <w:r w:rsidR="00CA0A8E" w:rsidRPr="00280A45">
        <w:rPr>
          <w:lang w:eastAsia="en-US"/>
        </w:rPr>
        <w:t xml:space="preserve"> linije</w:t>
      </w:r>
      <w:r w:rsidR="002C4CAF" w:rsidRPr="00280A45">
        <w:rPr>
          <w:lang w:eastAsia="en-US"/>
        </w:rPr>
        <w:t xml:space="preserve"> </w:t>
      </w:r>
      <w:r w:rsidR="00C50BD9" w:rsidRPr="00280A45">
        <w:rPr>
          <w:lang w:eastAsia="en-US"/>
        </w:rPr>
        <w:t>nizova podataka</w:t>
      </w:r>
      <w:bookmarkEnd w:id="241"/>
      <w:bookmarkEnd w:id="242"/>
      <w:bookmarkEnd w:id="243"/>
    </w:p>
    <w:p w14:paraId="2E260F64" w14:textId="0DD470C7" w:rsidR="00CA0A8E" w:rsidRPr="00280A45" w:rsidRDefault="00F31935" w:rsidP="00CA0A8E">
      <w:pPr>
        <w:pStyle w:val="-TEKST"/>
        <w:ind w:right="-10"/>
        <w:jc w:val="left"/>
      </w:pPr>
      <w:r w:rsidRPr="00280A45">
        <w:t xml:space="preserve">Za promjenu boje linije nizova podataka u linijskom grafikonu potrebno je odabrati liniju kojoj se boja mijenja i pritisnuti naredbu </w:t>
      </w:r>
      <w:r w:rsidRPr="00280A45">
        <w:rPr>
          <w:b/>
          <w:bCs w:val="0"/>
        </w:rPr>
        <w:t>Kontura oblika</w:t>
      </w:r>
      <w:r w:rsidRPr="00280A45">
        <w:t xml:space="preserve"> na kartici </w:t>
      </w:r>
      <w:r w:rsidRPr="00280A45">
        <w:rPr>
          <w:b/>
          <w:bCs w:val="0"/>
        </w:rPr>
        <w:t>Oblikovanje</w:t>
      </w:r>
      <w:r w:rsidRPr="00280A45">
        <w:t xml:space="preserve"> u skupini </w:t>
      </w:r>
      <w:r w:rsidRPr="00280A45">
        <w:rPr>
          <w:b/>
          <w:bCs w:val="0"/>
        </w:rPr>
        <w:t>Stilovi oblika</w:t>
      </w:r>
      <w:r w:rsidRPr="00280A45">
        <w:t xml:space="preserve"> te odabrati potrebnu boju ili druge mogućnosti.</w:t>
      </w:r>
    </w:p>
    <w:p w14:paraId="75A4CEE6" w14:textId="6D10E85D" w:rsidR="00A263A7" w:rsidRPr="00280A45" w:rsidRDefault="00A263A7" w:rsidP="00CA0A8E">
      <w:pPr>
        <w:pStyle w:val="-TEKST"/>
        <w:ind w:right="-10"/>
        <w:jc w:val="left"/>
      </w:pPr>
      <w:r w:rsidRPr="00280A45">
        <w:t xml:space="preserve">U oknu zadatka </w:t>
      </w:r>
      <w:r w:rsidRPr="00280A45">
        <w:rPr>
          <w:b/>
          <w:bCs w:val="0"/>
        </w:rPr>
        <w:t>Oblikovanje nizova podataka</w:t>
      </w:r>
      <w:r w:rsidRPr="00280A45">
        <w:t xml:space="preserve"> nalaze se iste mogućnosti oblikovanja kao i na vrpci. Osim boje</w:t>
      </w:r>
      <w:r w:rsidR="00426C8E" w:rsidRPr="00280A45">
        <w:t>,</w:t>
      </w:r>
      <w:r w:rsidRPr="00280A45">
        <w:t xml:space="preserve"> moguće je promijeniti širinu linije, vrstu, </w:t>
      </w:r>
      <w:r w:rsidR="00426C8E" w:rsidRPr="00280A45">
        <w:t xml:space="preserve">prozirnost, </w:t>
      </w:r>
      <w:r w:rsidRPr="00280A45">
        <w:t>dodati početn</w:t>
      </w:r>
      <w:r w:rsidR="00426C8E" w:rsidRPr="00280A45">
        <w:t>u</w:t>
      </w:r>
      <w:r w:rsidRPr="00280A45">
        <w:t xml:space="preserve"> i </w:t>
      </w:r>
      <w:r w:rsidR="00426C8E" w:rsidRPr="00280A45">
        <w:t>završnu strelicu i dr.</w:t>
      </w:r>
    </w:p>
    <w:p w14:paraId="1B1F9159" w14:textId="6D159C5A" w:rsidR="00CA0A8E" w:rsidRPr="00280A45" w:rsidRDefault="0077019F" w:rsidP="00CA0A8E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61B30288" wp14:editId="1896AFAA">
            <wp:extent cx="1247970" cy="2322000"/>
            <wp:effectExtent l="19050" t="19050" r="9525" b="21590"/>
            <wp:docPr id="77332070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70" cy="23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3FF3" w:rsidRPr="00280A45">
        <w:t xml:space="preserve"> </w:t>
      </w:r>
      <w:r w:rsidR="00A263A7" w:rsidRPr="00280A45">
        <w:t xml:space="preserve">    </w:t>
      </w:r>
      <w:r w:rsidR="00D13FF3" w:rsidRPr="00F3155B">
        <w:rPr>
          <w:noProof/>
        </w:rPr>
        <w:drawing>
          <wp:inline distT="0" distB="0" distL="0" distR="0" wp14:anchorId="3BE4D47E" wp14:editId="4A1418E1">
            <wp:extent cx="1828800" cy="2321560"/>
            <wp:effectExtent l="19050" t="19050" r="19050" b="21590"/>
            <wp:docPr id="49589074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90745" name="Slika 495890745"/>
                    <pic:cNvPicPr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48" cy="2322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9067CD" w14:textId="73E4B91F" w:rsidR="00426C8E" w:rsidRPr="00280A45" w:rsidRDefault="00426C8E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16039951" w14:textId="6C9AE02E" w:rsidR="00CA0A8E" w:rsidRPr="00280A45" w:rsidRDefault="00CA0A8E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44" w:name="_Toc150638136"/>
      <w:bookmarkStart w:id="245" w:name="_Toc152597529"/>
      <w:bookmarkStart w:id="246" w:name="_Toc152597604"/>
      <w:r w:rsidRPr="00280A45">
        <w:rPr>
          <w:lang w:eastAsia="en-US"/>
        </w:rPr>
        <w:lastRenderedPageBreak/>
        <w:t>Oblikovanje fonta</w:t>
      </w:r>
      <w:bookmarkEnd w:id="244"/>
      <w:bookmarkEnd w:id="245"/>
      <w:bookmarkEnd w:id="246"/>
    </w:p>
    <w:p w14:paraId="2CD8AC7A" w14:textId="60C33636" w:rsidR="00CA0A8E" w:rsidRPr="00280A45" w:rsidRDefault="00CA0A8E" w:rsidP="00CA0A8E">
      <w:pPr>
        <w:pStyle w:val="-TEKST"/>
        <w:ind w:right="-10"/>
        <w:jc w:val="left"/>
      </w:pPr>
      <w:r w:rsidRPr="00280A45">
        <w:t xml:space="preserve">Vrsta, stil, veličina, efekti i boja fonta kod </w:t>
      </w:r>
      <w:r w:rsidR="00426C8E" w:rsidRPr="00280A45">
        <w:t xml:space="preserve">naslova, </w:t>
      </w:r>
      <w:r w:rsidRPr="00280A45">
        <w:t>naziva i natpisa m</w:t>
      </w:r>
      <w:r w:rsidR="00F3155B">
        <w:t>ogu</w:t>
      </w:r>
      <w:r w:rsidRPr="00280A45">
        <w:t xml:space="preserve"> se mijenjati:</w:t>
      </w:r>
    </w:p>
    <w:p w14:paraId="0F5D8DFA" w14:textId="77777777" w:rsidR="00CA0A8E" w:rsidRPr="00280A45" w:rsidRDefault="00CA0A8E" w:rsidP="00CA0A8E">
      <w:pPr>
        <w:pStyle w:val="-TEKST"/>
        <w:numPr>
          <w:ilvl w:val="0"/>
          <w:numId w:val="63"/>
        </w:numPr>
        <w:spacing w:before="120"/>
        <w:ind w:right="-11"/>
        <w:jc w:val="left"/>
      </w:pPr>
      <w:r w:rsidRPr="00280A45">
        <w:t xml:space="preserve">naredbama na vrpci, na kartici </w:t>
      </w:r>
      <w:r w:rsidRPr="00280A45">
        <w:rPr>
          <w:b/>
        </w:rPr>
        <w:t>Polazno</w:t>
      </w:r>
      <w:r w:rsidRPr="00280A45">
        <w:t xml:space="preserve"> u skupini </w:t>
      </w:r>
      <w:r w:rsidRPr="00280A45">
        <w:rPr>
          <w:b/>
        </w:rPr>
        <w:t>Font</w:t>
      </w:r>
    </w:p>
    <w:p w14:paraId="131C7881" w14:textId="77777777" w:rsidR="00CA0A8E" w:rsidRPr="00280A45" w:rsidRDefault="00CA0A8E" w:rsidP="00CA0A8E">
      <w:pPr>
        <w:pStyle w:val="-TEKST"/>
        <w:numPr>
          <w:ilvl w:val="0"/>
          <w:numId w:val="63"/>
        </w:numPr>
        <w:spacing w:before="120"/>
        <w:ind w:right="-11"/>
        <w:jc w:val="left"/>
      </w:pPr>
      <w:r w:rsidRPr="00280A45">
        <w:t>naredbama na mini alatnoj traci uz brzi izbornik</w:t>
      </w:r>
    </w:p>
    <w:p w14:paraId="4647A7AF" w14:textId="77777777" w:rsidR="00CA0A8E" w:rsidRPr="00280A45" w:rsidRDefault="00CA0A8E" w:rsidP="00CA0A8E">
      <w:pPr>
        <w:pStyle w:val="-TEKST"/>
        <w:numPr>
          <w:ilvl w:val="0"/>
          <w:numId w:val="63"/>
        </w:numPr>
        <w:spacing w:before="120"/>
        <w:ind w:right="-11"/>
        <w:jc w:val="left"/>
      </w:pPr>
      <w:r w:rsidRPr="00280A45">
        <w:t xml:space="preserve">naredbama na dijaloškom okviru </w:t>
      </w:r>
      <w:r w:rsidRPr="00280A45">
        <w:rPr>
          <w:b/>
        </w:rPr>
        <w:t>Font</w:t>
      </w:r>
      <w:r w:rsidRPr="00280A45">
        <w:t xml:space="preserve"> koji se otvara istoimenom naredbom na brzom izborniku.</w:t>
      </w:r>
    </w:p>
    <w:p w14:paraId="45F8AE9A" w14:textId="77777777" w:rsidR="00CA0A8E" w:rsidRPr="00280A45" w:rsidRDefault="00CA0A8E" w:rsidP="00CA0A8E">
      <w:pPr>
        <w:pStyle w:val="-TEKST"/>
        <w:spacing w:before="120"/>
        <w:ind w:left="780" w:right="-11"/>
        <w:jc w:val="left"/>
      </w:pPr>
      <w:r w:rsidRPr="00F3155B">
        <w:rPr>
          <w:noProof/>
        </w:rPr>
        <w:drawing>
          <wp:inline distT="0" distB="0" distL="0" distR="0" wp14:anchorId="3E539740" wp14:editId="27DE4679">
            <wp:extent cx="3067050" cy="1895475"/>
            <wp:effectExtent l="19050" t="19050" r="19050" b="28575"/>
            <wp:docPr id="164" name="Slika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grafikon font"/>
                    <pic:cNvPicPr>
                      <a:picLocks noChangeAspect="1" noChangeArrowheads="1"/>
                    </pic:cNvPicPr>
                  </pic:nvPicPr>
                  <pic:blipFill rotWithShape="1"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" t="1456" r="893" b="1968"/>
                    <a:stretch/>
                  </pic:blipFill>
                  <pic:spPr bwMode="auto">
                    <a:xfrm>
                      <a:off x="0" y="0"/>
                      <a:ext cx="3070647" cy="189769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E0EB8" w14:textId="4D5EF191" w:rsidR="002C74A5" w:rsidRPr="00280A45" w:rsidRDefault="002C74A5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47" w:name="a63"/>
      <w:bookmarkStart w:id="248" w:name="_Toc150638137"/>
      <w:bookmarkStart w:id="249" w:name="_Toc152597530"/>
      <w:bookmarkStart w:id="250" w:name="_Toc152597605"/>
      <w:r w:rsidRPr="00280A45">
        <w:rPr>
          <w:lang w:eastAsia="en-US"/>
        </w:rPr>
        <w:t>Promjena vrste grafikona</w:t>
      </w:r>
      <w:bookmarkEnd w:id="247"/>
      <w:bookmarkEnd w:id="248"/>
      <w:bookmarkEnd w:id="249"/>
      <w:bookmarkEnd w:id="250"/>
    </w:p>
    <w:p w14:paraId="689781C8" w14:textId="1DDD6089" w:rsidR="002C74A5" w:rsidRPr="00280A45" w:rsidRDefault="002C74A5" w:rsidP="002C74A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Vrsta grafikona naknadno se mijenja naredbom </w:t>
      </w:r>
      <w:r w:rsidRPr="00280A45">
        <w:rPr>
          <w:rFonts w:cs="Arial"/>
          <w:b/>
          <w:bCs/>
          <w:sz w:val="22"/>
          <w:szCs w:val="22"/>
        </w:rPr>
        <w:t>Promijeni vrstu grafikona</w:t>
      </w:r>
      <w:r w:rsidRPr="00280A45">
        <w:rPr>
          <w:rFonts w:cs="Arial"/>
          <w:bCs/>
          <w:sz w:val="22"/>
          <w:szCs w:val="22"/>
        </w:rPr>
        <w:t xml:space="preserve"> koja se nalazi na kartici </w:t>
      </w:r>
      <w:r w:rsidRPr="00280A45">
        <w:rPr>
          <w:rFonts w:cs="Arial"/>
          <w:b/>
          <w:bCs/>
          <w:sz w:val="22"/>
          <w:szCs w:val="22"/>
        </w:rPr>
        <w:t>Dizajn</w:t>
      </w:r>
      <w:r w:rsidRPr="00280A45">
        <w:rPr>
          <w:rFonts w:cs="Arial"/>
          <w:bCs/>
          <w:sz w:val="22"/>
          <w:szCs w:val="22"/>
        </w:rPr>
        <w:t xml:space="preserve"> </w:t>
      </w:r>
      <w:r w:rsidRPr="00280A45">
        <w:rPr>
          <w:rFonts w:cs="Arial"/>
          <w:b/>
          <w:sz w:val="22"/>
          <w:szCs w:val="22"/>
        </w:rPr>
        <w:t>grafikona</w:t>
      </w:r>
      <w:r w:rsidRPr="00280A45">
        <w:rPr>
          <w:rFonts w:cs="Arial"/>
          <w:bCs/>
          <w:sz w:val="22"/>
          <w:szCs w:val="22"/>
        </w:rPr>
        <w:t xml:space="preserve"> u skupini </w:t>
      </w:r>
      <w:r w:rsidRPr="00280A45">
        <w:rPr>
          <w:rFonts w:cs="Arial"/>
          <w:b/>
          <w:bCs/>
          <w:sz w:val="22"/>
          <w:szCs w:val="22"/>
        </w:rPr>
        <w:t>Vrsta</w:t>
      </w:r>
      <w:r w:rsidRPr="00280A45">
        <w:rPr>
          <w:rFonts w:cs="Arial"/>
          <w:bCs/>
          <w:sz w:val="22"/>
          <w:szCs w:val="22"/>
        </w:rPr>
        <w:t>.</w:t>
      </w:r>
    </w:p>
    <w:p w14:paraId="175AC6CD" w14:textId="19308CB6" w:rsidR="002C74A5" w:rsidRPr="00280A45" w:rsidRDefault="00426C8E" w:rsidP="002C74A5">
      <w:pPr>
        <w:spacing w:before="120" w:after="120"/>
        <w:ind w:right="-11"/>
        <w:rPr>
          <w:rFonts w:cs="Arial"/>
          <w:sz w:val="22"/>
          <w:szCs w:val="22"/>
        </w:rPr>
      </w:pPr>
      <w:r w:rsidRPr="00F3155B">
        <w:rPr>
          <w:noProof/>
        </w:rPr>
        <w:drawing>
          <wp:inline distT="0" distB="0" distL="0" distR="0" wp14:anchorId="7692DB49" wp14:editId="7AF3700F">
            <wp:extent cx="693737" cy="657225"/>
            <wp:effectExtent l="19050" t="19050" r="11430" b="9525"/>
            <wp:docPr id="1201" name="Slika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Slika 1201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896497" w14:textId="77777777" w:rsidR="002C74A5" w:rsidRPr="00280A45" w:rsidRDefault="002C74A5" w:rsidP="002C74A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U okviru </w:t>
      </w:r>
      <w:r w:rsidRPr="00280A45">
        <w:rPr>
          <w:rFonts w:cs="Arial"/>
          <w:b/>
          <w:bCs/>
          <w:sz w:val="22"/>
          <w:szCs w:val="22"/>
        </w:rPr>
        <w:t>Promjena vrste grafikona</w:t>
      </w:r>
      <w:r w:rsidRPr="00280A45">
        <w:rPr>
          <w:rFonts w:cs="Arial"/>
          <w:bCs/>
          <w:i/>
          <w:sz w:val="22"/>
          <w:szCs w:val="22"/>
        </w:rPr>
        <w:t xml:space="preserve"> </w:t>
      </w:r>
      <w:r w:rsidRPr="00280A45">
        <w:rPr>
          <w:rFonts w:cs="Arial"/>
          <w:bCs/>
          <w:sz w:val="22"/>
          <w:szCs w:val="22"/>
        </w:rPr>
        <w:t>potrebno je</w:t>
      </w:r>
      <w:r w:rsidRPr="00280A45">
        <w:rPr>
          <w:rFonts w:cs="Arial"/>
          <w:bCs/>
          <w:i/>
          <w:sz w:val="22"/>
          <w:szCs w:val="22"/>
        </w:rPr>
        <w:t xml:space="preserve"> </w:t>
      </w:r>
      <w:r w:rsidRPr="00280A45">
        <w:rPr>
          <w:rFonts w:cs="Arial"/>
          <w:bCs/>
          <w:sz w:val="22"/>
          <w:szCs w:val="22"/>
        </w:rPr>
        <w:t xml:space="preserve">odabrati novu vrstu i podvrstu među </w:t>
      </w:r>
      <w:r w:rsidRPr="00280A45">
        <w:rPr>
          <w:rFonts w:cs="Arial"/>
          <w:b/>
          <w:bCs/>
          <w:sz w:val="22"/>
          <w:szCs w:val="22"/>
        </w:rPr>
        <w:t>Svim grafikonima</w:t>
      </w:r>
      <w:r w:rsidRPr="00280A45">
        <w:rPr>
          <w:rFonts w:cs="Arial"/>
          <w:bCs/>
          <w:sz w:val="22"/>
          <w:szCs w:val="22"/>
        </w:rPr>
        <w:t xml:space="preserve"> ili pregledati preporučene grafikone.</w:t>
      </w:r>
    </w:p>
    <w:p w14:paraId="01E4BE97" w14:textId="5ACB150F" w:rsidR="002C74A5" w:rsidRPr="00280A45" w:rsidRDefault="002C74A5" w:rsidP="002C74A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F3155B">
        <w:rPr>
          <w:rFonts w:cs="Arial"/>
          <w:bCs/>
          <w:noProof/>
          <w:sz w:val="22"/>
          <w:szCs w:val="22"/>
        </w:rPr>
        <w:drawing>
          <wp:inline distT="0" distB="0" distL="0" distR="0" wp14:anchorId="0CE843FC" wp14:editId="44D9552C">
            <wp:extent cx="2619375" cy="2291471"/>
            <wp:effectExtent l="19050" t="19050" r="9525" b="13970"/>
            <wp:docPr id="171" name="Slika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Slika 171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75" cy="22961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F705024" w14:textId="77777777" w:rsidR="002C74A5" w:rsidRPr="00280A45" w:rsidRDefault="002C74A5" w:rsidP="002C74A5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>Kao što se vrsta grafikona mijenja na cijelom grafikonu, tako se može promijeniti i za pojedini niz podataka koji prethodno treba označiti.</w:t>
      </w:r>
    </w:p>
    <w:p w14:paraId="61361BD2" w14:textId="18D92935" w:rsidR="002C74A5" w:rsidRPr="00280A45" w:rsidRDefault="002C74A5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51" w:name="_Toc150638138"/>
      <w:bookmarkStart w:id="252" w:name="_Toc152597531"/>
      <w:bookmarkStart w:id="253" w:name="_Toc152597606"/>
      <w:r w:rsidRPr="00280A45">
        <w:rPr>
          <w:lang w:eastAsia="en-US"/>
        </w:rPr>
        <w:lastRenderedPageBreak/>
        <w:t>Promjena veličine grafikona</w:t>
      </w:r>
      <w:bookmarkEnd w:id="251"/>
      <w:bookmarkEnd w:id="252"/>
      <w:bookmarkEnd w:id="253"/>
    </w:p>
    <w:p w14:paraId="0D659B94" w14:textId="3CE66937" w:rsidR="00A92211" w:rsidRPr="00280A45" w:rsidRDefault="00A92211" w:rsidP="00A92211">
      <w:p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>Veličina grafikona mijenja se pomoću naredb</w:t>
      </w:r>
      <w:r w:rsidR="00BF50C9" w:rsidRPr="00280A45">
        <w:rPr>
          <w:rFonts w:cs="Arial"/>
          <w:bCs/>
          <w:sz w:val="22"/>
          <w:szCs w:val="22"/>
        </w:rPr>
        <w:t xml:space="preserve">i </w:t>
      </w:r>
      <w:r w:rsidRPr="00280A45">
        <w:rPr>
          <w:rFonts w:cs="Arial"/>
          <w:bCs/>
          <w:sz w:val="22"/>
          <w:szCs w:val="22"/>
        </w:rPr>
        <w:t xml:space="preserve">na vrpci i na oknu zadatka </w:t>
      </w:r>
      <w:r w:rsidRPr="00280A45">
        <w:rPr>
          <w:rFonts w:cs="Arial"/>
          <w:b/>
          <w:bCs/>
          <w:sz w:val="22"/>
          <w:szCs w:val="22"/>
        </w:rPr>
        <w:t>Oblikovanje područja grafikona</w:t>
      </w:r>
      <w:r w:rsidRPr="00280A45">
        <w:rPr>
          <w:rFonts w:cs="Arial"/>
          <w:bCs/>
          <w:sz w:val="22"/>
          <w:szCs w:val="22"/>
        </w:rPr>
        <w:t xml:space="preserve"> </w:t>
      </w:r>
      <w:r w:rsidR="00BF50C9" w:rsidRPr="00280A45">
        <w:rPr>
          <w:rFonts w:cs="Arial"/>
          <w:bCs/>
          <w:sz w:val="22"/>
          <w:szCs w:val="22"/>
        </w:rPr>
        <w:t xml:space="preserve">odabirom ili unosom željene vrijednosti </w:t>
      </w:r>
      <w:r w:rsidRPr="00280A45">
        <w:rPr>
          <w:rFonts w:cs="Arial"/>
          <w:bCs/>
          <w:sz w:val="22"/>
          <w:szCs w:val="22"/>
        </w:rPr>
        <w:t>te pomoću miša:</w:t>
      </w:r>
    </w:p>
    <w:p w14:paraId="0E0E3FD4" w14:textId="2381C06C" w:rsidR="00A92211" w:rsidRPr="00280A45" w:rsidRDefault="00297244">
      <w:pPr>
        <w:numPr>
          <w:ilvl w:val="0"/>
          <w:numId w:val="62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vrpca → </w:t>
      </w:r>
      <w:r w:rsidR="00A92211" w:rsidRPr="00280A45">
        <w:rPr>
          <w:rFonts w:cs="Arial"/>
          <w:bCs/>
          <w:sz w:val="22"/>
          <w:szCs w:val="22"/>
        </w:rPr>
        <w:t>kartic</w:t>
      </w:r>
      <w:r w:rsidRPr="00280A45">
        <w:rPr>
          <w:rFonts w:cs="Arial"/>
          <w:bCs/>
          <w:sz w:val="22"/>
          <w:szCs w:val="22"/>
        </w:rPr>
        <w:t>a</w:t>
      </w:r>
      <w:r w:rsidR="00A92211" w:rsidRPr="00280A45">
        <w:rPr>
          <w:rFonts w:cs="Arial"/>
          <w:bCs/>
          <w:sz w:val="22"/>
          <w:szCs w:val="22"/>
        </w:rPr>
        <w:t xml:space="preserve"> </w:t>
      </w:r>
      <w:r w:rsidR="00A92211" w:rsidRPr="00280A45">
        <w:rPr>
          <w:rFonts w:cs="Arial"/>
          <w:bCs/>
          <w:i/>
          <w:sz w:val="22"/>
          <w:szCs w:val="22"/>
        </w:rPr>
        <w:t>Oblikovanje</w:t>
      </w:r>
      <w:r w:rsidR="00A92211" w:rsidRPr="00280A45">
        <w:rPr>
          <w:rFonts w:cs="Arial"/>
          <w:bCs/>
          <w:sz w:val="22"/>
          <w:szCs w:val="22"/>
        </w:rPr>
        <w:t xml:space="preserve"> → </w:t>
      </w:r>
      <w:r w:rsidR="00A92211" w:rsidRPr="00280A45">
        <w:rPr>
          <w:rFonts w:cs="Arial"/>
          <w:bCs/>
          <w:i/>
          <w:sz w:val="22"/>
          <w:szCs w:val="22"/>
        </w:rPr>
        <w:t>Veličina</w:t>
      </w:r>
      <w:r w:rsidR="00A92211" w:rsidRPr="00280A45">
        <w:rPr>
          <w:rFonts w:cs="Arial"/>
          <w:bCs/>
          <w:sz w:val="22"/>
          <w:szCs w:val="22"/>
        </w:rPr>
        <w:t xml:space="preserve"> → </w:t>
      </w:r>
      <w:r w:rsidR="00A92211" w:rsidRPr="00280A45">
        <w:rPr>
          <w:rFonts w:cs="Arial"/>
          <w:b/>
          <w:bCs/>
          <w:sz w:val="22"/>
          <w:szCs w:val="22"/>
        </w:rPr>
        <w:t xml:space="preserve">Visina </w:t>
      </w:r>
      <w:r w:rsidR="008A728D" w:rsidRPr="00280A45">
        <w:rPr>
          <w:rFonts w:cs="Arial"/>
          <w:b/>
          <w:bCs/>
          <w:sz w:val="22"/>
          <w:szCs w:val="22"/>
        </w:rPr>
        <w:t>oblika</w:t>
      </w:r>
      <w:r w:rsidR="008A728D" w:rsidRPr="00280A45">
        <w:rPr>
          <w:rFonts w:cs="Arial"/>
          <w:bCs/>
          <w:sz w:val="22"/>
          <w:szCs w:val="22"/>
        </w:rPr>
        <w:t xml:space="preserve"> </w:t>
      </w:r>
      <w:r w:rsidR="00A92211" w:rsidRPr="00280A45">
        <w:rPr>
          <w:rFonts w:cs="Arial"/>
          <w:bCs/>
          <w:sz w:val="22"/>
          <w:szCs w:val="22"/>
        </w:rPr>
        <w:t xml:space="preserve">ili </w:t>
      </w:r>
      <w:r w:rsidR="00A92211" w:rsidRPr="00280A45">
        <w:rPr>
          <w:rFonts w:cs="Arial"/>
          <w:b/>
          <w:bCs/>
          <w:sz w:val="22"/>
          <w:szCs w:val="22"/>
        </w:rPr>
        <w:t xml:space="preserve">Širina </w:t>
      </w:r>
      <w:r w:rsidR="008A728D" w:rsidRPr="00280A45">
        <w:rPr>
          <w:rFonts w:cs="Arial"/>
          <w:b/>
          <w:bCs/>
          <w:sz w:val="22"/>
          <w:szCs w:val="22"/>
        </w:rPr>
        <w:t>oblika</w:t>
      </w:r>
    </w:p>
    <w:p w14:paraId="53B3714B" w14:textId="77777777" w:rsidR="00A92211" w:rsidRPr="00280A45" w:rsidRDefault="00A92211" w:rsidP="00A92211">
      <w:pPr>
        <w:ind w:left="720" w:right="-11"/>
        <w:rPr>
          <w:rFonts w:cs="Arial"/>
          <w:bCs/>
          <w:sz w:val="22"/>
          <w:szCs w:val="22"/>
        </w:rPr>
      </w:pPr>
      <w:r w:rsidRPr="00F3155B">
        <w:rPr>
          <w:rFonts w:cs="Arial"/>
          <w:bCs/>
          <w:noProof/>
          <w:sz w:val="22"/>
          <w:szCs w:val="22"/>
        </w:rPr>
        <w:drawing>
          <wp:inline distT="0" distB="0" distL="0" distR="0" wp14:anchorId="2995D2FC" wp14:editId="73CBE06A">
            <wp:extent cx="854571" cy="552450"/>
            <wp:effectExtent l="19050" t="19050" r="22225" b="19050"/>
            <wp:docPr id="150653034" name="Slika 15065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3034" name="Slika 150653034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71" cy="552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0E3CD0" w14:textId="77777777" w:rsidR="00A92211" w:rsidRPr="00280A45" w:rsidRDefault="00A92211">
      <w:pPr>
        <w:numPr>
          <w:ilvl w:val="0"/>
          <w:numId w:val="62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okno zadatka </w:t>
      </w:r>
      <w:r w:rsidRPr="00280A45">
        <w:rPr>
          <w:rFonts w:cs="Arial"/>
          <w:bCs/>
          <w:i/>
          <w:sz w:val="22"/>
          <w:szCs w:val="22"/>
        </w:rPr>
        <w:t>Oblikovanje područja grafikona</w:t>
      </w:r>
      <w:r w:rsidRPr="00280A45">
        <w:rPr>
          <w:rFonts w:cs="Arial"/>
          <w:bCs/>
          <w:sz w:val="22"/>
          <w:szCs w:val="22"/>
        </w:rPr>
        <w:t xml:space="preserve"> → </w:t>
      </w:r>
      <w:r w:rsidRPr="00280A45">
        <w:rPr>
          <w:rFonts w:cs="Arial"/>
          <w:bCs/>
          <w:i/>
          <w:sz w:val="22"/>
          <w:szCs w:val="22"/>
        </w:rPr>
        <w:t xml:space="preserve">Veličina </w:t>
      </w:r>
      <w:r w:rsidRPr="00280A45">
        <w:rPr>
          <w:rFonts w:cs="Arial"/>
          <w:bCs/>
          <w:sz w:val="22"/>
          <w:szCs w:val="22"/>
        </w:rPr>
        <w:t xml:space="preserve">→ </w:t>
      </w:r>
      <w:r w:rsidRPr="00280A45">
        <w:rPr>
          <w:rFonts w:cs="Arial"/>
          <w:b/>
          <w:bCs/>
          <w:sz w:val="22"/>
          <w:szCs w:val="22"/>
        </w:rPr>
        <w:t xml:space="preserve">Visina </w:t>
      </w:r>
      <w:r w:rsidRPr="00280A45">
        <w:rPr>
          <w:rFonts w:cs="Arial"/>
          <w:bCs/>
          <w:sz w:val="22"/>
          <w:szCs w:val="22"/>
        </w:rPr>
        <w:t xml:space="preserve">ili </w:t>
      </w:r>
      <w:r w:rsidRPr="00280A45">
        <w:rPr>
          <w:rFonts w:cs="Arial"/>
          <w:b/>
          <w:bCs/>
          <w:sz w:val="22"/>
          <w:szCs w:val="22"/>
        </w:rPr>
        <w:t>Širina</w:t>
      </w:r>
    </w:p>
    <w:p w14:paraId="0B3FC6FD" w14:textId="77777777" w:rsidR="00A92211" w:rsidRPr="00280A45" w:rsidRDefault="00A92211" w:rsidP="00A92211">
      <w:pPr>
        <w:pStyle w:val="Odlomakpopisa"/>
        <w:rPr>
          <w:rFonts w:cs="Arial"/>
          <w:bCs/>
          <w:sz w:val="22"/>
          <w:szCs w:val="22"/>
        </w:rPr>
      </w:pPr>
      <w:r w:rsidRPr="00F3155B">
        <w:rPr>
          <w:noProof/>
        </w:rPr>
        <w:drawing>
          <wp:inline distT="0" distB="0" distL="0" distR="0" wp14:anchorId="6F6D3EA9" wp14:editId="6D478860">
            <wp:extent cx="2457450" cy="2196000"/>
            <wp:effectExtent l="19050" t="19050" r="19050" b="13970"/>
            <wp:docPr id="1957654085" name="Slika 19576540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54085" name="Slika 1957654085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96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C1A011" w14:textId="39DE4225" w:rsidR="00A92211" w:rsidRPr="00280A45" w:rsidRDefault="00A92211" w:rsidP="00A92211">
      <w:pPr>
        <w:pStyle w:val="Odlomakpopisa"/>
        <w:spacing w:before="120"/>
        <w:ind w:left="709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Mogućnosti skaliranja po visini i širini omogućavaju da se promjena visine i širine vrši </w:t>
      </w:r>
      <w:r w:rsidR="00297244" w:rsidRPr="00280A45">
        <w:rPr>
          <w:rFonts w:cs="Arial"/>
          <w:bCs/>
          <w:sz w:val="22"/>
          <w:szCs w:val="22"/>
        </w:rPr>
        <w:t xml:space="preserve">i </w:t>
      </w:r>
      <w:r w:rsidRPr="00280A45">
        <w:rPr>
          <w:rFonts w:cs="Arial"/>
          <w:bCs/>
          <w:sz w:val="22"/>
          <w:szCs w:val="22"/>
        </w:rPr>
        <w:t xml:space="preserve">u postotnoj vrijednosti. Ako su proporcije zaključane, istovremeno promjenom postotka po visini proporcionalno </w:t>
      </w:r>
      <w:r w:rsidR="00D64ABA" w:rsidRPr="00280A45">
        <w:rPr>
          <w:rFonts w:cs="Arial"/>
          <w:bCs/>
          <w:sz w:val="22"/>
          <w:szCs w:val="22"/>
        </w:rPr>
        <w:t xml:space="preserve">se </w:t>
      </w:r>
      <w:r w:rsidRPr="00280A45">
        <w:rPr>
          <w:rFonts w:cs="Arial"/>
          <w:bCs/>
          <w:sz w:val="22"/>
          <w:szCs w:val="22"/>
        </w:rPr>
        <w:t>mijenja i postotak po širini i obrnuto.</w:t>
      </w:r>
    </w:p>
    <w:p w14:paraId="272682F2" w14:textId="10D3F9CB" w:rsidR="00A92211" w:rsidRPr="00280A45" w:rsidRDefault="00A92211">
      <w:pPr>
        <w:numPr>
          <w:ilvl w:val="0"/>
          <w:numId w:val="62"/>
        </w:numPr>
        <w:spacing w:before="120" w:after="120"/>
        <w:ind w:right="-11"/>
        <w:rPr>
          <w:rFonts w:cs="Arial"/>
          <w:bCs/>
          <w:sz w:val="22"/>
          <w:szCs w:val="22"/>
        </w:rPr>
      </w:pPr>
      <w:r w:rsidRPr="00280A45">
        <w:rPr>
          <w:rFonts w:cs="Arial"/>
          <w:bCs/>
          <w:sz w:val="22"/>
          <w:szCs w:val="22"/>
        </w:rPr>
        <w:t xml:space="preserve">pomoću miša veličina </w:t>
      </w:r>
      <w:r w:rsidR="00E27EEE" w:rsidRPr="00280A45">
        <w:rPr>
          <w:rFonts w:cs="Arial"/>
          <w:bCs/>
          <w:sz w:val="22"/>
          <w:szCs w:val="22"/>
        </w:rPr>
        <w:t xml:space="preserve">se </w:t>
      </w:r>
      <w:r w:rsidRPr="00280A45">
        <w:rPr>
          <w:rFonts w:cs="Arial"/>
          <w:bCs/>
          <w:sz w:val="22"/>
          <w:szCs w:val="22"/>
        </w:rPr>
        <w:t xml:space="preserve">grafikona mijenja pomicanjem hvataljki. Pokazivač miša postavi se na neku od hvataljki (pokazivač miša </w:t>
      </w:r>
      <w:r w:rsidR="00E27EEE" w:rsidRPr="00280A45">
        <w:rPr>
          <w:rFonts w:cs="Arial"/>
          <w:bCs/>
          <w:sz w:val="22"/>
          <w:szCs w:val="22"/>
        </w:rPr>
        <w:t xml:space="preserve">pretvori </w:t>
      </w:r>
      <w:r w:rsidRPr="00280A45">
        <w:rPr>
          <w:rFonts w:cs="Arial"/>
          <w:bCs/>
          <w:sz w:val="22"/>
          <w:szCs w:val="22"/>
        </w:rPr>
        <w:t>se u strelicu s dva</w:t>
      </w:r>
      <w:r w:rsidR="00406E90">
        <w:rPr>
          <w:rFonts w:cs="Arial"/>
          <w:bCs/>
          <w:sz w:val="22"/>
          <w:szCs w:val="22"/>
        </w:rPr>
        <w:t>ma</w:t>
      </w:r>
      <w:r w:rsidRPr="00280A45">
        <w:rPr>
          <w:rFonts w:cs="Arial"/>
          <w:bCs/>
          <w:sz w:val="22"/>
          <w:szCs w:val="22"/>
        </w:rPr>
        <w:t xml:space="preserve"> vrh</w:t>
      </w:r>
      <w:r w:rsidR="00406E90">
        <w:rPr>
          <w:rFonts w:cs="Arial"/>
          <w:bCs/>
          <w:sz w:val="22"/>
          <w:szCs w:val="22"/>
        </w:rPr>
        <w:t>ovim</w:t>
      </w:r>
      <w:r w:rsidRPr="00280A45">
        <w:rPr>
          <w:rFonts w:cs="Arial"/>
          <w:bCs/>
          <w:sz w:val="22"/>
          <w:szCs w:val="22"/>
        </w:rPr>
        <w:t>a), uhvati i povuče u željenom smjeru za smanjivanje ili povećanje.</w:t>
      </w:r>
    </w:p>
    <w:p w14:paraId="0B7A3E6E" w14:textId="2D04805B" w:rsidR="00A92211" w:rsidRPr="00280A45" w:rsidRDefault="00A92211" w:rsidP="00500A64">
      <w:pPr>
        <w:pStyle w:val="-TEKST"/>
        <w:ind w:right="-10" w:firstLine="709"/>
        <w:jc w:val="left"/>
      </w:pPr>
      <w:r w:rsidRPr="00F3155B">
        <w:rPr>
          <w:bCs w:val="0"/>
          <w:noProof/>
        </w:rPr>
        <w:drawing>
          <wp:inline distT="0" distB="0" distL="0" distR="0" wp14:anchorId="0DD0D5A0" wp14:editId="16725BAC">
            <wp:extent cx="3171805" cy="1998123"/>
            <wp:effectExtent l="19050" t="19050" r="10160" b="21590"/>
            <wp:docPr id="1360131302" name="Slika 136013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131302" name="Slika 1360131302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05" cy="199812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B9C47F" w14:textId="77777777" w:rsidR="00A92211" w:rsidRPr="00280A45" w:rsidRDefault="00A92211" w:rsidP="00675B3B">
      <w:pPr>
        <w:pStyle w:val="-TEKST"/>
        <w:ind w:right="-10"/>
        <w:jc w:val="left"/>
      </w:pPr>
      <w:r w:rsidRPr="00280A45">
        <w:t xml:space="preserve">Na isti način, pomoću hvataljki, mijenja se i veličina prethodno označenoga elementa grafikona, npr. područje iscrtavanja i legenda. </w:t>
      </w:r>
    </w:p>
    <w:p w14:paraId="3D8A81E8" w14:textId="67FD8FFE" w:rsidR="000A3246" w:rsidRPr="00280A45" w:rsidRDefault="00A004EC">
      <w:pPr>
        <w:rPr>
          <w:rFonts w:cs="Arial"/>
          <w:bCs/>
          <w:sz w:val="22"/>
          <w:szCs w:val="22"/>
        </w:rPr>
      </w:pPr>
      <w:bookmarkStart w:id="254" w:name="a64"/>
      <w:r w:rsidRPr="00280A45">
        <w:rPr>
          <w:rFonts w:cs="Arial"/>
          <w:bCs/>
          <w:sz w:val="22"/>
          <w:szCs w:val="22"/>
        </w:rPr>
        <w:t xml:space="preserve">Označeni grafikon </w:t>
      </w:r>
      <w:r w:rsidRPr="00280A45">
        <w:rPr>
          <w:rFonts w:cs="Arial"/>
          <w:b/>
          <w:sz w:val="22"/>
          <w:szCs w:val="22"/>
        </w:rPr>
        <w:t>briše</w:t>
      </w:r>
      <w:r w:rsidRPr="00280A45">
        <w:rPr>
          <w:rFonts w:cs="Arial"/>
          <w:bCs/>
          <w:sz w:val="22"/>
          <w:szCs w:val="22"/>
        </w:rPr>
        <w:t xml:space="preserve"> se pritiskom na tipku [Delete].</w:t>
      </w:r>
      <w:r w:rsidR="000A3246" w:rsidRPr="00280A45">
        <w:rPr>
          <w:rFonts w:cs="Arial"/>
          <w:bCs/>
          <w:sz w:val="22"/>
          <w:szCs w:val="22"/>
        </w:rPr>
        <w:br w:type="page"/>
      </w:r>
    </w:p>
    <w:p w14:paraId="7703B31E" w14:textId="0D801CE8" w:rsidR="001B185F" w:rsidRPr="00D61F88" w:rsidRDefault="001B185F">
      <w:pPr>
        <w:pStyle w:val="Naslov2"/>
        <w:numPr>
          <w:ilvl w:val="1"/>
          <w:numId w:val="70"/>
        </w:numPr>
        <w:spacing w:before="480" w:after="200"/>
        <w:rPr>
          <w:i w:val="0"/>
          <w:iCs w:val="0"/>
          <w:lang w:eastAsia="en-US"/>
        </w:rPr>
      </w:pPr>
      <w:bookmarkStart w:id="255" w:name="_Toc150638139"/>
      <w:bookmarkStart w:id="256" w:name="_Toc152597532"/>
      <w:bookmarkStart w:id="257" w:name="_Toc152597607"/>
      <w:bookmarkStart w:id="258" w:name="_Toc153437125"/>
      <w:bookmarkEnd w:id="233"/>
      <w:bookmarkEnd w:id="254"/>
      <w:r w:rsidRPr="00280A45">
        <w:rPr>
          <w:i w:val="0"/>
          <w:lang w:eastAsia="en-US"/>
        </w:rPr>
        <w:lastRenderedPageBreak/>
        <w:t>Vježba</w:t>
      </w:r>
      <w:r w:rsidR="005909C3" w:rsidRPr="00280A45">
        <w:rPr>
          <w:i w:val="0"/>
          <w:lang w:eastAsia="en-US"/>
        </w:rPr>
        <w:t xml:space="preserve">: </w:t>
      </w:r>
      <w:r w:rsidR="00652FD2" w:rsidRPr="00280A45">
        <w:rPr>
          <w:i w:val="0"/>
          <w:lang w:eastAsia="en-US"/>
        </w:rPr>
        <w:t>Rad s</w:t>
      </w:r>
      <w:r w:rsidR="005909C3" w:rsidRPr="00280A45">
        <w:rPr>
          <w:i w:val="0"/>
          <w:lang w:eastAsia="en-US"/>
        </w:rPr>
        <w:t xml:space="preserve"> grafikon</w:t>
      </w:r>
      <w:r w:rsidR="00ED6CB8" w:rsidRPr="00280A45">
        <w:rPr>
          <w:i w:val="0"/>
          <w:lang w:eastAsia="en-US"/>
        </w:rPr>
        <w:t>o</w:t>
      </w:r>
      <w:r w:rsidR="00C03553" w:rsidRPr="00280A45">
        <w:rPr>
          <w:i w:val="0"/>
          <w:lang w:eastAsia="en-US"/>
        </w:rPr>
        <w:t>m</w:t>
      </w:r>
      <w:bookmarkEnd w:id="255"/>
      <w:bookmarkEnd w:id="256"/>
      <w:bookmarkEnd w:id="257"/>
      <w:bookmarkEnd w:id="258"/>
    </w:p>
    <w:p w14:paraId="63FB78E9" w14:textId="11FA380B" w:rsidR="00EA0120" w:rsidRPr="00D61F88" w:rsidRDefault="00C23C6B">
      <w:pPr>
        <w:pStyle w:val="-NUMBvjezba"/>
        <w:numPr>
          <w:ilvl w:val="0"/>
          <w:numId w:val="30"/>
        </w:numPr>
      </w:pPr>
      <w:r w:rsidRPr="00D61F88">
        <w:t xml:space="preserve">Otvorite datoteku </w:t>
      </w:r>
      <w:r w:rsidR="00295F8E" w:rsidRPr="002A1AB5">
        <w:rPr>
          <w:b/>
          <w:i/>
          <w:iCs/>
        </w:rPr>
        <w:t>05</w:t>
      </w:r>
      <w:r w:rsidR="0033298A" w:rsidRPr="002A1AB5">
        <w:rPr>
          <w:b/>
          <w:i/>
          <w:iCs/>
        </w:rPr>
        <w:t>_Grafikon</w:t>
      </w:r>
      <w:r w:rsidR="004E1B6B" w:rsidRPr="002A1AB5">
        <w:rPr>
          <w:b/>
          <w:i/>
          <w:iCs/>
        </w:rPr>
        <w:t>.xls</w:t>
      </w:r>
      <w:r w:rsidR="0074209C" w:rsidRPr="002A1AB5">
        <w:rPr>
          <w:b/>
          <w:i/>
          <w:iCs/>
        </w:rPr>
        <w:t>x</w:t>
      </w:r>
      <w:r w:rsidR="00EA0120" w:rsidRPr="002C21F7">
        <w:t>.</w:t>
      </w:r>
    </w:p>
    <w:p w14:paraId="415A7BF4" w14:textId="3603EB93" w:rsidR="00C6004B" w:rsidRPr="00280A45" w:rsidRDefault="00C6004B">
      <w:pPr>
        <w:pStyle w:val="-NUMBvjezba"/>
        <w:numPr>
          <w:ilvl w:val="0"/>
          <w:numId w:val="30"/>
        </w:numPr>
      </w:pPr>
      <w:r w:rsidRPr="00280A45">
        <w:t xml:space="preserve">U radnome listu </w:t>
      </w:r>
      <w:r w:rsidR="0079386C" w:rsidRPr="002C21F7">
        <w:rPr>
          <w:b/>
          <w:i/>
        </w:rPr>
        <w:t>Stanovništvo</w:t>
      </w:r>
      <w:r w:rsidRPr="00D61F88">
        <w:rPr>
          <w:iCs/>
        </w:rPr>
        <w:t xml:space="preserve"> </w:t>
      </w:r>
      <w:r w:rsidR="0079386C" w:rsidRPr="00280A45">
        <w:t xml:space="preserve">trakastim grafikonom </w:t>
      </w:r>
      <w:r w:rsidRPr="00280A45">
        <w:t xml:space="preserve">prikažite </w:t>
      </w:r>
      <w:r w:rsidR="0079386C" w:rsidRPr="00280A45">
        <w:t>broj muškaraca i žena prema starosti</w:t>
      </w:r>
      <w:r w:rsidRPr="00280A45">
        <w:t>.</w:t>
      </w:r>
    </w:p>
    <w:p w14:paraId="47521C67" w14:textId="4CEA93D2" w:rsidR="00D82CFA" w:rsidRPr="00280A45" w:rsidRDefault="00D82CFA">
      <w:pPr>
        <w:pStyle w:val="-NUMBvjezba"/>
        <w:numPr>
          <w:ilvl w:val="0"/>
          <w:numId w:val="30"/>
        </w:numPr>
      </w:pPr>
      <w:r w:rsidRPr="00280A45">
        <w:t xml:space="preserve">Premjestite grafikon tako da njegov početak bude u neposrednoj blizini ćelije </w:t>
      </w:r>
      <w:r w:rsidR="0008190E" w:rsidRPr="00280A45">
        <w:t>F</w:t>
      </w:r>
      <w:r w:rsidR="0079386C" w:rsidRPr="00280A45">
        <w:t>3</w:t>
      </w:r>
      <w:r w:rsidR="00B53507" w:rsidRPr="00280A45">
        <w:t>.</w:t>
      </w:r>
    </w:p>
    <w:p w14:paraId="514D9328" w14:textId="2A0E6F98" w:rsidR="0079386C" w:rsidRPr="00280A45" w:rsidRDefault="0086225F">
      <w:pPr>
        <w:pStyle w:val="-NUMBvjezba"/>
        <w:numPr>
          <w:ilvl w:val="0"/>
          <w:numId w:val="30"/>
        </w:numPr>
      </w:pPr>
      <w:r w:rsidRPr="00280A45">
        <w:t>Promijenite veličinu grafikona na 10 cm visine i 15 cm širine.</w:t>
      </w:r>
    </w:p>
    <w:p w14:paraId="55F92A51" w14:textId="74832FB0" w:rsidR="0086225F" w:rsidRPr="00280A45" w:rsidRDefault="0086225F">
      <w:pPr>
        <w:pStyle w:val="-NUMBvjezba"/>
        <w:numPr>
          <w:ilvl w:val="0"/>
          <w:numId w:val="30"/>
        </w:numPr>
      </w:pPr>
      <w:r w:rsidRPr="00280A45">
        <w:t xml:space="preserve">Upišite naslov: </w:t>
      </w:r>
      <w:r w:rsidRPr="001C2EBB">
        <w:t>„</w:t>
      </w:r>
      <w:r w:rsidRPr="002C21F7">
        <w:t xml:space="preserve">Stanovništvo prema starosti i spolu, </w:t>
      </w:r>
      <w:r w:rsidR="00666608" w:rsidRPr="002C21F7">
        <w:t>P</w:t>
      </w:r>
      <w:r w:rsidRPr="002C21F7">
        <w:t>opis 2021</w:t>
      </w:r>
      <w:r w:rsidR="00666608" w:rsidRPr="002C21F7">
        <w:t>.</w:t>
      </w:r>
      <w:r w:rsidRPr="001C2EBB">
        <w:t>“</w:t>
      </w:r>
    </w:p>
    <w:p w14:paraId="7524150B" w14:textId="5C0058B6" w:rsidR="0086225F" w:rsidRPr="00280A45" w:rsidRDefault="0086225F">
      <w:pPr>
        <w:pStyle w:val="-NUMBvjezba"/>
        <w:numPr>
          <w:ilvl w:val="0"/>
          <w:numId w:val="30"/>
        </w:numPr>
      </w:pPr>
      <w:r w:rsidRPr="00280A45">
        <w:t>Font naslova podebljajte i promijenite mu boju u plavu.</w:t>
      </w:r>
    </w:p>
    <w:p w14:paraId="16DD52AA" w14:textId="02C3B3BE" w:rsidR="0086225F" w:rsidRPr="00280A45" w:rsidRDefault="0086225F">
      <w:pPr>
        <w:pStyle w:val="-NUMBvjezba"/>
        <w:numPr>
          <w:ilvl w:val="0"/>
          <w:numId w:val="30"/>
        </w:numPr>
      </w:pPr>
      <w:r w:rsidRPr="00280A45">
        <w:t>Veličinu fonta okomite osi smanjite na 8.</w:t>
      </w:r>
    </w:p>
    <w:p w14:paraId="4B76AFA3" w14:textId="6BCC3123" w:rsidR="0086225F" w:rsidRPr="001C2EBB" w:rsidRDefault="0086225F" w:rsidP="0086225F">
      <w:pPr>
        <w:pStyle w:val="-NUMBvjezba"/>
        <w:numPr>
          <w:ilvl w:val="0"/>
          <w:numId w:val="30"/>
        </w:numPr>
        <w:tabs>
          <w:tab w:val="clear" w:pos="-31680"/>
        </w:tabs>
      </w:pPr>
      <w:r w:rsidRPr="00280A45">
        <w:t xml:space="preserve">Dodajte naslove osima i upišite nazive: okomita os </w:t>
      </w:r>
      <w:r w:rsidRPr="001C2EBB">
        <w:t>– „</w:t>
      </w:r>
      <w:r w:rsidRPr="002C21F7">
        <w:t>Starost</w:t>
      </w:r>
      <w:r w:rsidR="002636E9" w:rsidRPr="001C2EBB">
        <w:t>“,</w:t>
      </w:r>
      <w:r w:rsidRPr="001C2EBB">
        <w:t xml:space="preserve"> vodoravna os – </w:t>
      </w:r>
      <w:r w:rsidR="002636E9" w:rsidRPr="001C2EBB">
        <w:t>„</w:t>
      </w:r>
      <w:r w:rsidRPr="002C21F7">
        <w:t>Broj stanovnika</w:t>
      </w:r>
      <w:r w:rsidR="002636E9" w:rsidRPr="001C2EBB">
        <w:t>“</w:t>
      </w:r>
      <w:r w:rsidRPr="001C2EBB">
        <w:t>.</w:t>
      </w:r>
    </w:p>
    <w:p w14:paraId="14EF114D" w14:textId="6E722A31" w:rsidR="002636E9" w:rsidRPr="00280A45" w:rsidRDefault="002636E9" w:rsidP="0086225F">
      <w:pPr>
        <w:pStyle w:val="-NUMBvjezba"/>
        <w:numPr>
          <w:ilvl w:val="0"/>
          <w:numId w:val="30"/>
        </w:numPr>
        <w:tabs>
          <w:tab w:val="clear" w:pos="-31680"/>
        </w:tabs>
      </w:pPr>
      <w:r w:rsidRPr="00280A45">
        <w:t>Promijenite položaj legende udesno.</w:t>
      </w:r>
    </w:p>
    <w:p w14:paraId="1259ABDC" w14:textId="4B6447AC" w:rsidR="002636E9" w:rsidRPr="00280A45" w:rsidRDefault="002636E9" w:rsidP="0086225F">
      <w:pPr>
        <w:pStyle w:val="-NUMBvjezba"/>
        <w:numPr>
          <w:ilvl w:val="0"/>
          <w:numId w:val="30"/>
        </w:numPr>
        <w:tabs>
          <w:tab w:val="clear" w:pos="-31680"/>
        </w:tabs>
      </w:pPr>
      <w:r w:rsidRPr="00280A45">
        <w:t>Promijenite boju pozadine grafikona u sv</w:t>
      </w:r>
      <w:r w:rsidR="00710481">
        <w:t>i</w:t>
      </w:r>
      <w:r w:rsidRPr="00280A45">
        <w:t>jetlosivu i dodajte mu crni obrub.</w:t>
      </w:r>
    </w:p>
    <w:p w14:paraId="6F54DD02" w14:textId="32E7ECC1" w:rsidR="002636E9" w:rsidRPr="00280A45" w:rsidRDefault="002636E9" w:rsidP="0086225F">
      <w:pPr>
        <w:pStyle w:val="-NUMBvjezba"/>
        <w:numPr>
          <w:ilvl w:val="0"/>
          <w:numId w:val="30"/>
        </w:numPr>
        <w:tabs>
          <w:tab w:val="clear" w:pos="-31680"/>
        </w:tabs>
      </w:pPr>
      <w:r w:rsidRPr="00280A45">
        <w:t>Spremite promjene i zatvorite datoteku.</w:t>
      </w:r>
    </w:p>
    <w:p w14:paraId="1F30FDA5" w14:textId="77777777" w:rsidR="00066291" w:rsidRPr="00280A45" w:rsidRDefault="00066291" w:rsidP="00997A67">
      <w:pPr>
        <w:pStyle w:val="-TEKST"/>
      </w:pPr>
    </w:p>
    <w:p w14:paraId="357F5B5D" w14:textId="77777777" w:rsidR="007C728D" w:rsidRPr="00280A45" w:rsidRDefault="00E44ABD" w:rsidP="00997A67">
      <w:pPr>
        <w:pStyle w:val="-TEKST"/>
      </w:pPr>
      <w:r w:rsidRPr="00280A45">
        <w:br w:type="page"/>
      </w:r>
    </w:p>
    <w:p w14:paraId="71E0D001" w14:textId="77777777" w:rsidR="00004966" w:rsidRPr="00280A45" w:rsidRDefault="00004966" w:rsidP="00997A67">
      <w:pPr>
        <w:pStyle w:val="-TEKST"/>
      </w:pPr>
    </w:p>
    <w:p w14:paraId="02A6F256" w14:textId="77777777" w:rsidR="00C03553" w:rsidRPr="00280A45" w:rsidRDefault="00C03553" w:rsidP="00997A67">
      <w:pPr>
        <w:pStyle w:val="-TEKST"/>
      </w:pPr>
    </w:p>
    <w:p w14:paraId="5898B2AB" w14:textId="77777777" w:rsidR="008965AA" w:rsidRPr="00280A45" w:rsidRDefault="008965AA" w:rsidP="00997A67">
      <w:pPr>
        <w:pStyle w:val="-TEKST"/>
      </w:pPr>
    </w:p>
    <w:p w14:paraId="750B3125" w14:textId="77777777" w:rsidR="007C728D" w:rsidRPr="00280A45" w:rsidRDefault="00C233E3" w:rsidP="00997A67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0572F40A" wp14:editId="49694689">
                <wp:simplePos x="0" y="0"/>
                <wp:positionH relativeFrom="margin">
                  <wp:align>right</wp:align>
                </wp:positionH>
                <wp:positionV relativeFrom="line">
                  <wp:posOffset>62865</wp:posOffset>
                </wp:positionV>
                <wp:extent cx="4679950" cy="1990725"/>
                <wp:effectExtent l="0" t="0" r="6350" b="9525"/>
                <wp:wrapNone/>
                <wp:docPr id="123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1990725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8761E" w14:textId="77777777" w:rsidR="004759B7" w:rsidRPr="00107A3A" w:rsidRDefault="004759B7" w:rsidP="00107A3A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07A3A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262A1843" w14:textId="06F48189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izrada grafikona</w:t>
                            </w:r>
                          </w:p>
                          <w:p w14:paraId="37F193F0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označavanje grafikona i njegovih dijelova</w:t>
                            </w:r>
                          </w:p>
                          <w:p w14:paraId="2CE6A305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oblikovanje grafikona</w:t>
                            </w:r>
                          </w:p>
                          <w:p w14:paraId="160EC7AA" w14:textId="54CFE114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promjena vrste grafikona</w:t>
                            </w:r>
                          </w:p>
                          <w:p w14:paraId="500E93E2" w14:textId="7CE3CD1B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0"/>
                              </w:numPr>
                            </w:pPr>
                            <w:r>
                              <w:t>promjena veličine grafikona.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72F40A" id="AutoShape 423" o:spid="_x0000_s1100" style="position:absolute;left:0;text-align:left;margin-left:317.3pt;margin-top:4.95pt;width:368.5pt;height:156.75pt;z-index:-251567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" fillcolor="#eaeaea" stroked="f">
                <v:textbox>
                  <w:txbxContent>
                    <w:p w14:paraId="2318761E" w14:textId="77777777" w:rsidR="004759B7" w:rsidRPr="00107A3A" w:rsidRDefault="004759B7" w:rsidP="00107A3A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07A3A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262A1843" w14:textId="06F48189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izrada grafikona</w:t>
                      </w:r>
                    </w:p>
                    <w:p w14:paraId="37F193F0" w14:textId="77777777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označavanje grafikona i njegovih dijelova</w:t>
                      </w:r>
                    </w:p>
                    <w:p w14:paraId="2CE6A305" w14:textId="77777777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oblikovanje grafikona</w:t>
                      </w:r>
                    </w:p>
                    <w:p w14:paraId="160EC7AA" w14:textId="54CFE114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promjena vrste grafikona</w:t>
                      </w:r>
                    </w:p>
                    <w:p w14:paraId="500E93E2" w14:textId="7CE3CD1B" w:rsidR="004759B7" w:rsidRDefault="004759B7">
                      <w:pPr>
                        <w:pStyle w:val="Obraeno"/>
                        <w:numPr>
                          <w:ilvl w:val="0"/>
                          <w:numId w:val="50"/>
                        </w:numPr>
                      </w:pPr>
                      <w:r>
                        <w:t>promjena veličine grafikona.</w:t>
                      </w:r>
                    </w:p>
                  </w:txbxContent>
                </v:textbox>
                <w10:wrap anchorx="margin" anchory="line"/>
              </v:roundrect>
            </w:pict>
          </mc:Fallback>
        </mc:AlternateContent>
      </w:r>
    </w:p>
    <w:p w14:paraId="49694F47" w14:textId="77777777" w:rsidR="007C728D" w:rsidRPr="00280A45" w:rsidRDefault="007C728D" w:rsidP="00997A67">
      <w:pPr>
        <w:pStyle w:val="-TEKST"/>
      </w:pPr>
    </w:p>
    <w:p w14:paraId="681333ED" w14:textId="77777777" w:rsidR="007C728D" w:rsidRPr="00280A45" w:rsidRDefault="007C728D" w:rsidP="00997A67">
      <w:pPr>
        <w:pStyle w:val="-TEKST"/>
      </w:pPr>
    </w:p>
    <w:p w14:paraId="43BC02D5" w14:textId="77777777" w:rsidR="007C728D" w:rsidRPr="00280A45" w:rsidRDefault="007C728D" w:rsidP="00997A67">
      <w:pPr>
        <w:pStyle w:val="-TEKST"/>
      </w:pPr>
    </w:p>
    <w:p w14:paraId="1EC58943" w14:textId="77777777" w:rsidR="007C728D" w:rsidRPr="00280A45" w:rsidRDefault="007C728D" w:rsidP="00997A67">
      <w:pPr>
        <w:pStyle w:val="-TEKST"/>
      </w:pPr>
    </w:p>
    <w:p w14:paraId="1B2F87B0" w14:textId="77777777" w:rsidR="003743DD" w:rsidRPr="00280A45" w:rsidRDefault="003743DD" w:rsidP="00997A67">
      <w:pPr>
        <w:pStyle w:val="-TEKST"/>
      </w:pPr>
    </w:p>
    <w:p w14:paraId="09753532" w14:textId="77777777" w:rsidR="007B77D4" w:rsidRPr="00280A45" w:rsidRDefault="007B77D4" w:rsidP="00997A67">
      <w:pPr>
        <w:pStyle w:val="-TEKST"/>
      </w:pPr>
    </w:p>
    <w:p w14:paraId="708672DD" w14:textId="77777777" w:rsidR="00B516E4" w:rsidRPr="00280A45" w:rsidRDefault="00B516E4" w:rsidP="00997A67">
      <w:pPr>
        <w:pStyle w:val="-TEKST"/>
      </w:pPr>
    </w:p>
    <w:p w14:paraId="70F16EDC" w14:textId="77777777" w:rsidR="00B516E4" w:rsidRPr="00280A45" w:rsidRDefault="00B516E4" w:rsidP="00997A67">
      <w:pPr>
        <w:pStyle w:val="-TEKST"/>
      </w:pPr>
    </w:p>
    <w:p w14:paraId="59FFC42A" w14:textId="77777777" w:rsidR="00E44ABD" w:rsidRPr="00280A45" w:rsidRDefault="00E44ABD" w:rsidP="00997A67">
      <w:pPr>
        <w:pStyle w:val="-TEKST"/>
      </w:pPr>
    </w:p>
    <w:p w14:paraId="441559FF" w14:textId="2FD87989" w:rsidR="001B185F" w:rsidRPr="00280A45" w:rsidRDefault="001B185F">
      <w:pPr>
        <w:pStyle w:val="1-NASLOV"/>
        <w:numPr>
          <w:ilvl w:val="0"/>
          <w:numId w:val="77"/>
        </w:numPr>
        <w:jc w:val="both"/>
      </w:pPr>
      <w:r w:rsidRPr="00280A45">
        <w:rPr>
          <w:sz w:val="22"/>
        </w:rPr>
        <w:br w:type="page"/>
      </w:r>
      <w:bookmarkStart w:id="259" w:name="_Toc150638140"/>
      <w:bookmarkStart w:id="260" w:name="_Toc152597533"/>
      <w:bookmarkStart w:id="261" w:name="_Toc152597547"/>
      <w:bookmarkStart w:id="262" w:name="_Toc152597608"/>
      <w:bookmarkStart w:id="263" w:name="_Toc153437126"/>
      <w:r w:rsidR="00541C63" w:rsidRPr="00280A45">
        <w:lastRenderedPageBreak/>
        <w:t xml:space="preserve">Priprema </w:t>
      </w:r>
      <w:r w:rsidR="00594112" w:rsidRPr="00280A45">
        <w:t>i ispis</w:t>
      </w:r>
      <w:r w:rsidR="00A21F76" w:rsidRPr="00280A45">
        <w:t xml:space="preserve"> radne knjige</w:t>
      </w:r>
      <w:bookmarkEnd w:id="259"/>
      <w:bookmarkEnd w:id="260"/>
      <w:bookmarkEnd w:id="261"/>
      <w:bookmarkEnd w:id="262"/>
      <w:bookmarkEnd w:id="263"/>
    </w:p>
    <w:p w14:paraId="022A6435" w14:textId="77777777" w:rsidR="0037475B" w:rsidRPr="0026075E" w:rsidRDefault="0037475B" w:rsidP="0037475B">
      <w:pPr>
        <w:pStyle w:val="TSnormal"/>
        <w:shd w:val="clear" w:color="auto" w:fill="DEEAF6"/>
        <w:rPr>
          <w:sz w:val="24"/>
          <w:szCs w:val="22"/>
        </w:rPr>
      </w:pPr>
      <w:r w:rsidRPr="0026075E">
        <w:rPr>
          <w:sz w:val="22"/>
        </w:rPr>
        <w:t>Po završetku ovog poglavlja polaznik će moći:</w:t>
      </w:r>
    </w:p>
    <w:p w14:paraId="23C54A8A" w14:textId="77777777" w:rsidR="0037475B" w:rsidRPr="00727E30" w:rsidRDefault="0037475B" w:rsidP="0037475B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727E30">
        <w:rPr>
          <w:rFonts w:ascii="Arial" w:hAnsi="Arial" w:cs="Arial"/>
          <w:sz w:val="22"/>
        </w:rPr>
        <w:t>pregledati dokument prije ispisa i ispisati ga</w:t>
      </w:r>
    </w:p>
    <w:p w14:paraId="62C96852" w14:textId="77777777" w:rsidR="0037475B" w:rsidRPr="00727E30" w:rsidRDefault="0037475B" w:rsidP="0037475B">
      <w:pPr>
        <w:pStyle w:val="TStocke1"/>
        <w:shd w:val="clear" w:color="auto" w:fill="DEEAF6"/>
        <w:rPr>
          <w:rFonts w:ascii="Arial" w:hAnsi="Arial" w:cs="Arial"/>
          <w:sz w:val="22"/>
        </w:rPr>
      </w:pPr>
      <w:r w:rsidRPr="00727E30">
        <w:rPr>
          <w:rFonts w:ascii="Arial" w:hAnsi="Arial" w:cs="Arial"/>
          <w:sz w:val="22"/>
        </w:rPr>
        <w:t>promijeniti postavke stranice</w:t>
      </w:r>
      <w:r w:rsidR="00CD3175" w:rsidRPr="00727E30">
        <w:rPr>
          <w:rFonts w:ascii="Arial" w:hAnsi="Arial" w:cs="Arial"/>
          <w:sz w:val="22"/>
        </w:rPr>
        <w:t>.</w:t>
      </w:r>
    </w:p>
    <w:p w14:paraId="63B409F9" w14:textId="77777777" w:rsidR="0037475B" w:rsidRPr="00280A45" w:rsidRDefault="0037475B" w:rsidP="00BE525F">
      <w:pPr>
        <w:pStyle w:val="-TEKST"/>
        <w:ind w:right="-10"/>
        <w:jc w:val="left"/>
      </w:pPr>
    </w:p>
    <w:p w14:paraId="0CEF7CC9" w14:textId="42E376B7" w:rsidR="001B185F" w:rsidRPr="00280A45" w:rsidRDefault="00DE736D" w:rsidP="00BE525F">
      <w:pPr>
        <w:pStyle w:val="-TEKST"/>
        <w:ind w:right="-10"/>
        <w:jc w:val="left"/>
      </w:pPr>
      <w:r w:rsidRPr="00280A45">
        <w:t>Nakon završetka rada tablic</w:t>
      </w:r>
      <w:r w:rsidR="00FC599F" w:rsidRPr="00280A45">
        <w:t>e</w:t>
      </w:r>
      <w:r w:rsidRPr="00280A45">
        <w:t>, grafikoni, proračuni</w:t>
      </w:r>
      <w:r w:rsidR="00075AF8" w:rsidRPr="00280A45">
        <w:t xml:space="preserve"> i</w:t>
      </w:r>
      <w:r w:rsidRPr="00280A45">
        <w:t xml:space="preserve"> izvještaji </w:t>
      </w:r>
      <w:r w:rsidR="00FC599F" w:rsidRPr="00280A45">
        <w:t xml:space="preserve">mogu se ispisati na papir. Pri tome </w:t>
      </w:r>
      <w:r w:rsidR="00594112" w:rsidRPr="00280A45">
        <w:t>s</w:t>
      </w:r>
      <w:r w:rsidR="00FC599F" w:rsidRPr="00280A45">
        <w:t xml:space="preserve">e </w:t>
      </w:r>
      <w:r w:rsidR="00594112" w:rsidRPr="00280A45">
        <w:t>može</w:t>
      </w:r>
      <w:r w:rsidR="00FC599F" w:rsidRPr="00280A45">
        <w:t xml:space="preserve"> ispisati samo dio podataka iz jednog</w:t>
      </w:r>
      <w:r w:rsidR="00BE525F" w:rsidRPr="00280A45">
        <w:t>a</w:t>
      </w:r>
      <w:r w:rsidR="00FC599F" w:rsidRPr="00280A45">
        <w:t xml:space="preserve"> radnog lista, sv</w:t>
      </w:r>
      <w:r w:rsidR="00BE525F" w:rsidRPr="00280A45">
        <w:t>i</w:t>
      </w:r>
      <w:r w:rsidR="00FC599F" w:rsidRPr="00280A45">
        <w:t xml:space="preserve"> poda</w:t>
      </w:r>
      <w:r w:rsidR="00BE525F" w:rsidRPr="00280A45">
        <w:t>ci</w:t>
      </w:r>
      <w:r w:rsidR="00FC599F" w:rsidRPr="00280A45">
        <w:t xml:space="preserve"> koj</w:t>
      </w:r>
      <w:r w:rsidR="00075AF8" w:rsidRPr="00280A45">
        <w:t>i</w:t>
      </w:r>
      <w:r w:rsidR="00FC599F" w:rsidRPr="00280A45">
        <w:t xml:space="preserve"> se nalaze u jednom</w:t>
      </w:r>
      <w:r w:rsidR="00BE525F" w:rsidRPr="00280A45">
        <w:t>e</w:t>
      </w:r>
      <w:r w:rsidR="00FC599F" w:rsidRPr="00280A45">
        <w:t xml:space="preserve"> radnom listu ili sv</w:t>
      </w:r>
      <w:r w:rsidR="00BE525F" w:rsidRPr="00280A45">
        <w:t>i</w:t>
      </w:r>
      <w:r w:rsidR="00FC599F" w:rsidRPr="00280A45">
        <w:t xml:space="preserve"> poda</w:t>
      </w:r>
      <w:r w:rsidR="00BE525F" w:rsidRPr="00280A45">
        <w:t>ci</w:t>
      </w:r>
      <w:r w:rsidR="00FC599F" w:rsidRPr="00280A45">
        <w:t xml:space="preserve"> koj</w:t>
      </w:r>
      <w:r w:rsidR="00075AF8" w:rsidRPr="00280A45">
        <w:t>i</w:t>
      </w:r>
      <w:r w:rsidR="00FC599F" w:rsidRPr="00280A45">
        <w:t xml:space="preserve"> se nalaze u radnoj knjizi na nekoliko radnih listova. </w:t>
      </w:r>
    </w:p>
    <w:p w14:paraId="619FC2D8" w14:textId="77777777" w:rsidR="001F485C" w:rsidRPr="00280A45" w:rsidRDefault="001F485C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64" w:name="_Toc150638141"/>
      <w:bookmarkStart w:id="265" w:name="_Toc152597534"/>
      <w:bookmarkStart w:id="266" w:name="_Toc152597609"/>
      <w:bookmarkStart w:id="267" w:name="_Toc153437127"/>
      <w:r w:rsidRPr="00280A45">
        <w:rPr>
          <w:i w:val="0"/>
          <w:lang w:eastAsia="en-US"/>
        </w:rPr>
        <w:t>Postavke stranice</w:t>
      </w:r>
      <w:bookmarkEnd w:id="264"/>
      <w:bookmarkEnd w:id="265"/>
      <w:bookmarkEnd w:id="266"/>
      <w:bookmarkEnd w:id="267"/>
    </w:p>
    <w:p w14:paraId="3E8571D8" w14:textId="752AE084" w:rsidR="000909C3" w:rsidRPr="00280A45" w:rsidRDefault="00200B44" w:rsidP="00EC0D98">
      <w:pPr>
        <w:pStyle w:val="-TEKST"/>
        <w:ind w:right="-10"/>
        <w:jc w:val="left"/>
      </w:pPr>
      <w:r w:rsidRPr="00280A45">
        <w:t>Program Excel sadrži više neob</w:t>
      </w:r>
      <w:r w:rsidR="00406E90">
        <w:t>a</w:t>
      </w:r>
      <w:r w:rsidRPr="00280A45">
        <w:t>veznih postavki za prilagođavanje izgleda ispisane stranice. Mo</w:t>
      </w:r>
      <w:r w:rsidR="002A1AB5">
        <w:t>že</w:t>
      </w:r>
      <w:r w:rsidRPr="00280A45">
        <w:t xml:space="preserve"> se prilagoditi margine, označiti područje ispisa, odrediti smjer i veličina papira, dodati ili promijeniti zaglavlje i podnožje koje će se pojavljivati na svakome ispisanom listu papira itd. U svakom trenutku tijekom pripreme za ispis dobro je pregledati kako bi ispis izgledao.</w:t>
      </w:r>
    </w:p>
    <w:p w14:paraId="206D51D3" w14:textId="1EBB4F91" w:rsidR="00550022" w:rsidRPr="00280A45" w:rsidRDefault="00550022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68" w:name="a72"/>
      <w:bookmarkStart w:id="269" w:name="_Toc150638142"/>
      <w:bookmarkStart w:id="270" w:name="_Toc152597535"/>
      <w:bookmarkStart w:id="271" w:name="_Toc152597610"/>
      <w:r w:rsidRPr="00280A45">
        <w:rPr>
          <w:lang w:eastAsia="en-US"/>
        </w:rPr>
        <w:t>Pregledavanje prije ispisa</w:t>
      </w:r>
      <w:bookmarkEnd w:id="268"/>
      <w:bookmarkEnd w:id="269"/>
      <w:bookmarkEnd w:id="270"/>
      <w:bookmarkEnd w:id="271"/>
    </w:p>
    <w:p w14:paraId="1CE8C3C7" w14:textId="1054458F" w:rsidR="00550022" w:rsidRPr="00280A45" w:rsidRDefault="00550022" w:rsidP="00DC24D0">
      <w:pPr>
        <w:pStyle w:val="-TEKST"/>
        <w:ind w:right="-10"/>
        <w:jc w:val="left"/>
      </w:pPr>
      <w:r w:rsidRPr="00280A45">
        <w:t xml:space="preserve">Prije </w:t>
      </w:r>
      <w:r w:rsidR="00F70383" w:rsidRPr="00280A45">
        <w:t>određivanja</w:t>
      </w:r>
      <w:r w:rsidRPr="00280A45">
        <w:t xml:space="preserve"> postavk</w:t>
      </w:r>
      <w:r w:rsidR="00F70383" w:rsidRPr="00280A45">
        <w:t>i</w:t>
      </w:r>
      <w:r w:rsidRPr="00280A45">
        <w:t xml:space="preserve"> stranice i područj</w:t>
      </w:r>
      <w:r w:rsidR="00F70383" w:rsidRPr="00280A45">
        <w:t>a</w:t>
      </w:r>
      <w:r w:rsidRPr="00280A45">
        <w:t xml:space="preserve"> ispisa, a naročito prije samog</w:t>
      </w:r>
      <w:r w:rsidR="00BE525F" w:rsidRPr="00280A45">
        <w:t>a</w:t>
      </w:r>
      <w:r w:rsidRPr="00280A45">
        <w:t xml:space="preserve"> ispisa</w:t>
      </w:r>
      <w:r w:rsidR="00075AF8" w:rsidRPr="00280A45">
        <w:t>,</w:t>
      </w:r>
      <w:r w:rsidRPr="00280A45">
        <w:t xml:space="preserve"> dobro je pregledati kako </w:t>
      </w:r>
      <w:r w:rsidR="00F70383" w:rsidRPr="00280A45">
        <w:t xml:space="preserve">stranica </w:t>
      </w:r>
      <w:r w:rsidRPr="00280A45">
        <w:t>izgleda</w:t>
      </w:r>
      <w:r w:rsidR="00C25253" w:rsidRPr="00280A45">
        <w:t xml:space="preserve">, odnosno </w:t>
      </w:r>
      <w:r w:rsidR="00884CE6" w:rsidRPr="00280A45">
        <w:t>gdje</w:t>
      </w:r>
      <w:r w:rsidR="00F70383" w:rsidRPr="00280A45">
        <w:t xml:space="preserve"> </w:t>
      </w:r>
      <w:r w:rsidR="007E32DB" w:rsidRPr="00280A45">
        <w:t>su</w:t>
      </w:r>
      <w:r w:rsidR="00C25253" w:rsidRPr="00280A45">
        <w:t xml:space="preserve"> prijelom</w:t>
      </w:r>
      <w:r w:rsidR="007E32DB" w:rsidRPr="00280A45">
        <w:t>i</w:t>
      </w:r>
      <w:r w:rsidR="00C25253" w:rsidRPr="00280A45">
        <w:t xml:space="preserve"> stranica</w:t>
      </w:r>
      <w:r w:rsidRPr="00280A45">
        <w:t xml:space="preserve">. </w:t>
      </w:r>
      <w:r w:rsidR="00BE525F" w:rsidRPr="00280A45">
        <w:t xml:space="preserve">Program </w:t>
      </w:r>
      <w:r w:rsidR="007E24B4" w:rsidRPr="00727E30">
        <w:t>Excel</w:t>
      </w:r>
      <w:r w:rsidR="007E24B4" w:rsidRPr="00280A45">
        <w:t xml:space="preserve"> umeće automatske prijelome stranica na temelju veličine papira</w:t>
      </w:r>
      <w:r w:rsidR="00684A18" w:rsidRPr="00280A45">
        <w:t xml:space="preserve"> i</w:t>
      </w:r>
      <w:r w:rsidR="007E24B4" w:rsidRPr="00280A45">
        <w:t xml:space="preserve"> postavki margina</w:t>
      </w:r>
      <w:r w:rsidR="00A32ACB" w:rsidRPr="00280A45">
        <w:t xml:space="preserve"> </w:t>
      </w:r>
      <w:r w:rsidR="00526B08" w:rsidRPr="00280A45">
        <w:t xml:space="preserve">uz mogućnost </w:t>
      </w:r>
      <w:r w:rsidR="00A32ACB" w:rsidRPr="00280A45">
        <w:t>postavljanja proizvoljnog</w:t>
      </w:r>
      <w:r w:rsidR="00BE525F" w:rsidRPr="00280A45">
        <w:t>a</w:t>
      </w:r>
      <w:r w:rsidR="007E24B4" w:rsidRPr="00280A45">
        <w:t xml:space="preserve"> </w:t>
      </w:r>
      <w:r w:rsidR="00697A57" w:rsidRPr="00280A45">
        <w:t xml:space="preserve">ručnog </w:t>
      </w:r>
      <w:r w:rsidR="007E24B4" w:rsidRPr="00280A45">
        <w:t>prijeloma stanica.</w:t>
      </w:r>
    </w:p>
    <w:p w14:paraId="515AA001" w14:textId="3FCBEDBC" w:rsidR="00C25253" w:rsidRPr="00280A45" w:rsidRDefault="00C25253" w:rsidP="00DC24D0">
      <w:pPr>
        <w:pStyle w:val="-TEKST"/>
        <w:ind w:right="-10"/>
        <w:jc w:val="left"/>
      </w:pPr>
      <w:r w:rsidRPr="00280A45">
        <w:t>Za pregled st</w:t>
      </w:r>
      <w:r w:rsidR="00F70383" w:rsidRPr="00280A45">
        <w:t xml:space="preserve">ranica postoje </w:t>
      </w:r>
      <w:r w:rsidR="00A32ACB" w:rsidRPr="00280A45">
        <w:t>tri mogućnosti</w:t>
      </w:r>
      <w:r w:rsidR="00F70383" w:rsidRPr="00280A45">
        <w:t>:</w:t>
      </w:r>
      <w:r w:rsidRPr="00280A45">
        <w:t xml:space="preserve"> </w:t>
      </w:r>
      <w:r w:rsidR="00697A57" w:rsidRPr="00280A45">
        <w:rPr>
          <w:b/>
        </w:rPr>
        <w:t>I</w:t>
      </w:r>
      <w:r w:rsidR="00A32ACB" w:rsidRPr="00280A45">
        <w:rPr>
          <w:b/>
        </w:rPr>
        <w:t>zgled stranice</w:t>
      </w:r>
      <w:r w:rsidR="00A32ACB" w:rsidRPr="00280A45">
        <w:t xml:space="preserve">, </w:t>
      </w:r>
      <w:r w:rsidR="00697A57" w:rsidRPr="00280A45">
        <w:rPr>
          <w:b/>
        </w:rPr>
        <w:t>P</w:t>
      </w:r>
      <w:r w:rsidR="00A32ACB" w:rsidRPr="00280A45">
        <w:rPr>
          <w:b/>
        </w:rPr>
        <w:t>re</w:t>
      </w:r>
      <w:r w:rsidR="002529C1" w:rsidRPr="00280A45">
        <w:rPr>
          <w:b/>
        </w:rPr>
        <w:t>tpre</w:t>
      </w:r>
      <w:r w:rsidR="00A32ACB" w:rsidRPr="00280A45">
        <w:rPr>
          <w:b/>
        </w:rPr>
        <w:t>gled prijeloma stranica</w:t>
      </w:r>
      <w:r w:rsidR="00A32ACB" w:rsidRPr="00280A45">
        <w:t xml:space="preserve"> i </w:t>
      </w:r>
      <w:r w:rsidR="00697A57" w:rsidRPr="00280A45">
        <w:rPr>
          <w:b/>
        </w:rPr>
        <w:t>P</w:t>
      </w:r>
      <w:r w:rsidR="00A32ACB" w:rsidRPr="00280A45">
        <w:rPr>
          <w:b/>
        </w:rPr>
        <w:t>re</w:t>
      </w:r>
      <w:r w:rsidR="002529C1" w:rsidRPr="00280A45">
        <w:rPr>
          <w:b/>
        </w:rPr>
        <w:t>tpre</w:t>
      </w:r>
      <w:r w:rsidR="00A32ACB" w:rsidRPr="00280A45">
        <w:rPr>
          <w:b/>
        </w:rPr>
        <w:t>gled ispisa</w:t>
      </w:r>
      <w:r w:rsidRPr="00280A45">
        <w:t>.</w:t>
      </w:r>
    </w:p>
    <w:p w14:paraId="1CB92BD2" w14:textId="03A00026" w:rsidR="00BE525F" w:rsidRPr="00280A45" w:rsidRDefault="00BE525F" w:rsidP="00BE525F">
      <w:pPr>
        <w:pStyle w:val="-TEKST"/>
        <w:ind w:right="-10"/>
        <w:jc w:val="left"/>
      </w:pPr>
      <w:r w:rsidRPr="00280A45">
        <w:t xml:space="preserve">Pomoću </w:t>
      </w:r>
      <w:r w:rsidR="002529C1" w:rsidRPr="00280A45">
        <w:t xml:space="preserve">dugmadi na </w:t>
      </w:r>
      <w:r w:rsidR="00A21A3A" w:rsidRPr="00280A45">
        <w:t xml:space="preserve">statusnoj </w:t>
      </w:r>
      <w:r w:rsidR="002529C1" w:rsidRPr="00280A45">
        <w:t xml:space="preserve">traci </w:t>
      </w:r>
      <w:r w:rsidRPr="00280A45">
        <w:t xml:space="preserve">u donjem desnom kutu prozora programa </w:t>
      </w:r>
      <w:r w:rsidRPr="00A70FD1">
        <w:t>Excel</w:t>
      </w:r>
      <w:r w:rsidR="002529C1" w:rsidRPr="00280A45">
        <w:t xml:space="preserve"> </w:t>
      </w:r>
      <w:r w:rsidRPr="00280A45">
        <w:t>mogu se promijeniti pogledi</w:t>
      </w:r>
      <w:r w:rsidR="002529C1" w:rsidRPr="00280A45">
        <w:t xml:space="preserve"> na radni list pritiskom na</w:t>
      </w:r>
      <w:r w:rsidRPr="00280A45">
        <w:t xml:space="preserve"> </w:t>
      </w:r>
      <w:r w:rsidRPr="00280A45">
        <w:rPr>
          <w:b/>
          <w:bCs w:val="0"/>
        </w:rPr>
        <w:t>Izgled stranice</w:t>
      </w:r>
      <w:r w:rsidRPr="00280A45">
        <w:t xml:space="preserve"> i</w:t>
      </w:r>
      <w:r w:rsidR="002529C1" w:rsidRPr="00280A45">
        <w:t>li</w:t>
      </w:r>
      <w:r w:rsidRPr="00280A45">
        <w:t xml:space="preserve"> </w:t>
      </w:r>
      <w:r w:rsidRPr="00280A45">
        <w:rPr>
          <w:b/>
          <w:bCs w:val="0"/>
        </w:rPr>
        <w:t>Pre</w:t>
      </w:r>
      <w:r w:rsidR="002529C1" w:rsidRPr="00280A45">
        <w:rPr>
          <w:b/>
          <w:bCs w:val="0"/>
        </w:rPr>
        <w:t>tpre</w:t>
      </w:r>
      <w:r w:rsidRPr="00280A45">
        <w:rPr>
          <w:b/>
          <w:bCs w:val="0"/>
        </w:rPr>
        <w:t>gled prijeloma stranica</w:t>
      </w:r>
      <w:r w:rsidRPr="00280A45">
        <w:t xml:space="preserve"> te se mo</w:t>
      </w:r>
      <w:r w:rsidR="006E238D" w:rsidRPr="00280A45">
        <w:t>že</w:t>
      </w:r>
      <w:r w:rsidRPr="00280A45">
        <w:t xml:space="preserve"> vratiti na </w:t>
      </w:r>
      <w:r w:rsidR="006E238D" w:rsidRPr="00280A45">
        <w:t xml:space="preserve">pogled </w:t>
      </w:r>
      <w:r w:rsidR="006E238D" w:rsidRPr="00280A45">
        <w:rPr>
          <w:b/>
          <w:bCs w:val="0"/>
        </w:rPr>
        <w:t>Normalno</w:t>
      </w:r>
      <w:r w:rsidRPr="00280A45">
        <w:t>.</w:t>
      </w:r>
    </w:p>
    <w:p w14:paraId="06D2C885" w14:textId="77777777" w:rsidR="00631138" w:rsidRPr="00280A45" w:rsidRDefault="00356BAC" w:rsidP="00DC24D0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24800" behindDoc="0" locked="0" layoutInCell="1" allowOverlap="1" wp14:anchorId="1232C969" wp14:editId="50D83090">
            <wp:simplePos x="0" y="0"/>
            <wp:positionH relativeFrom="column">
              <wp:posOffset>774700</wp:posOffset>
            </wp:positionH>
            <wp:positionV relativeFrom="paragraph">
              <wp:posOffset>172720</wp:posOffset>
            </wp:positionV>
            <wp:extent cx="1357865" cy="216535"/>
            <wp:effectExtent l="19050" t="19050" r="13970" b="12065"/>
            <wp:wrapNone/>
            <wp:docPr id="1222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" name="Picture 799" descr="gumb pogl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4" t="14426"/>
                    <a:stretch/>
                  </pic:blipFill>
                  <pic:spPr bwMode="auto">
                    <a:xfrm>
                      <a:off x="0" y="0"/>
                      <a:ext cx="1357865" cy="2165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356C1" w14:textId="77777777" w:rsidR="00B77486" w:rsidRPr="00280A45" w:rsidRDefault="00356BAC" w:rsidP="00C20E02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93C54B" wp14:editId="10CBE785">
                <wp:simplePos x="0" y="0"/>
                <wp:positionH relativeFrom="column">
                  <wp:posOffset>2006600</wp:posOffset>
                </wp:positionH>
                <wp:positionV relativeFrom="paragraph">
                  <wp:posOffset>208915</wp:posOffset>
                </wp:positionV>
                <wp:extent cx="1481455" cy="228600"/>
                <wp:effectExtent l="114300" t="57150" r="23495" b="19050"/>
                <wp:wrapNone/>
                <wp:docPr id="1223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1455" cy="228600"/>
                        </a:xfrm>
                        <a:prstGeom prst="callout2">
                          <a:avLst>
                            <a:gd name="adj1" fmla="val 50278"/>
                            <a:gd name="adj2" fmla="val -3644"/>
                            <a:gd name="adj3" fmla="val 50278"/>
                            <a:gd name="adj4" fmla="val -7199"/>
                            <a:gd name="adj5" fmla="val -22500"/>
                            <a:gd name="adj6" fmla="val -7245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3A233" w14:textId="77777777" w:rsidR="004759B7" w:rsidRPr="00C20E02" w:rsidRDefault="004759B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Pretpregled prijeloma stranica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3C54B" id="_x0000_s1101" type="#_x0000_t42" style="position:absolute;margin-left:158pt;margin-top:16.45pt;width:116.65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" adj="-1565,-4860,-1555,10860,-787,10860" strokeweight=".25pt">
                <v:textbox inset="0,1.3mm,0,0">
                  <w:txbxContent>
                    <w:p w14:paraId="1843A233" w14:textId="77777777" w:rsidR="004759B7" w:rsidRPr="00C20E02" w:rsidRDefault="004759B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Pretpregled prijeloma stranica</w:t>
                      </w:r>
                    </w:p>
                  </w:txbxContent>
                </v:textbox>
              </v:shape>
            </w:pict>
          </mc:Fallback>
        </mc:AlternateContent>
      </w:r>
    </w:p>
    <w:p w14:paraId="01040C0C" w14:textId="77777777" w:rsidR="00B77486" w:rsidRPr="00280A45" w:rsidRDefault="00356BAC" w:rsidP="00C20E02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CDBC145" wp14:editId="797D9FAC">
                <wp:simplePos x="0" y="0"/>
                <wp:positionH relativeFrom="column">
                  <wp:posOffset>1564640</wp:posOffset>
                </wp:positionH>
                <wp:positionV relativeFrom="paragraph">
                  <wp:posOffset>156845</wp:posOffset>
                </wp:positionV>
                <wp:extent cx="1219200" cy="228600"/>
                <wp:effectExtent l="114300" t="228600" r="19050" b="19050"/>
                <wp:wrapNone/>
                <wp:docPr id="1224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02500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0A184" w14:textId="77777777" w:rsidR="004759B7" w:rsidRPr="00C20E02" w:rsidRDefault="004759B7" w:rsidP="00C20E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Izgled stranice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C145" id="AutoShape 818" o:spid="_x0000_s1102" type="#_x0000_t42" style="position:absolute;margin-left:123.2pt;margin-top:12.35pt;width:96pt;height:1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" adj="-1901,-22140,-1890,10860,-956,10860" strokeweight=".25pt">
                <v:textbox inset="0,1.3mm,0,0">
                  <w:txbxContent>
                    <w:p w14:paraId="5040A184" w14:textId="77777777" w:rsidR="004759B7" w:rsidRPr="00C20E02" w:rsidRDefault="004759B7" w:rsidP="00C20E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Izgled stranice</w:t>
                      </w:r>
                    </w:p>
                  </w:txbxContent>
                </v:textbox>
              </v:shape>
            </w:pict>
          </mc:Fallback>
        </mc:AlternateContent>
      </w:r>
    </w:p>
    <w:p w14:paraId="134EEB59" w14:textId="77777777" w:rsidR="00B77486" w:rsidRPr="00280A45" w:rsidRDefault="00356BAC" w:rsidP="00C20E02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81156FA" wp14:editId="636378D3">
                <wp:simplePos x="0" y="0"/>
                <wp:positionH relativeFrom="column">
                  <wp:posOffset>1126490</wp:posOffset>
                </wp:positionH>
                <wp:positionV relativeFrom="paragraph">
                  <wp:posOffset>111760</wp:posOffset>
                </wp:positionV>
                <wp:extent cx="1219200" cy="228600"/>
                <wp:effectExtent l="114300" t="419100" r="19050" b="19050"/>
                <wp:wrapNone/>
                <wp:docPr id="1225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callout2">
                          <a:avLst>
                            <a:gd name="adj1" fmla="val 50278"/>
                            <a:gd name="adj2" fmla="val -4426"/>
                            <a:gd name="adj3" fmla="val 50278"/>
                            <a:gd name="adj4" fmla="val -8750"/>
                            <a:gd name="adj5" fmla="val -185833"/>
                            <a:gd name="adj6" fmla="val -8801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2FE2C" w14:textId="77777777" w:rsidR="004759B7" w:rsidRPr="00C20E02" w:rsidRDefault="004759B7" w:rsidP="00C20E0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Normalno</w:t>
                            </w:r>
                          </w:p>
                        </w:txbxContent>
                      </wps:txbx>
                      <wps:bodyPr rot="0" vert="horz" wrap="square" lIns="0" tIns="4680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56FA" id="_x0000_s1103" type="#_x0000_t42" style="position:absolute;margin-left:88.7pt;margin-top:8.8pt;width:96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" adj="-1901,-40140,-1890,10860,-956,10860" strokeweight=".25pt">
                <v:textbox inset="0,1.3mm,0,0">
                  <w:txbxContent>
                    <w:p w14:paraId="29C2FE2C" w14:textId="77777777" w:rsidR="004759B7" w:rsidRPr="00C20E02" w:rsidRDefault="004759B7" w:rsidP="00C20E0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Normalno</w:t>
                      </w:r>
                    </w:p>
                  </w:txbxContent>
                </v:textbox>
              </v:shape>
            </w:pict>
          </mc:Fallback>
        </mc:AlternateContent>
      </w:r>
    </w:p>
    <w:p w14:paraId="55A777A5" w14:textId="77777777" w:rsidR="00667EB8" w:rsidRPr="00280A45" w:rsidRDefault="00667EB8" w:rsidP="00956910">
      <w:pPr>
        <w:pStyle w:val="-TEKST"/>
        <w:ind w:right="-10"/>
        <w:jc w:val="left"/>
      </w:pPr>
    </w:p>
    <w:p w14:paraId="14A5D0C5" w14:textId="089739F2" w:rsidR="00B77486" w:rsidRPr="00280A45" w:rsidRDefault="00BE525F" w:rsidP="00956910">
      <w:pPr>
        <w:pStyle w:val="-TEKST"/>
        <w:ind w:right="-10"/>
        <w:jc w:val="left"/>
      </w:pPr>
      <w:r w:rsidRPr="00280A45">
        <w:t>P</w:t>
      </w:r>
      <w:r w:rsidR="00EA084E" w:rsidRPr="00280A45">
        <w:t xml:space="preserve">ogledi se </w:t>
      </w:r>
      <w:r w:rsidRPr="00280A45">
        <w:t xml:space="preserve">također </w:t>
      </w:r>
      <w:r w:rsidR="00EA084E" w:rsidRPr="00280A45">
        <w:t>mogu p</w:t>
      </w:r>
      <w:r w:rsidR="00B77486" w:rsidRPr="00280A45">
        <w:t xml:space="preserve">romijeniti odabirom </w:t>
      </w:r>
      <w:r w:rsidR="00622A40" w:rsidRPr="00280A45">
        <w:t xml:space="preserve">naredbe </w:t>
      </w:r>
      <w:r w:rsidR="00B77486" w:rsidRPr="00280A45">
        <w:t xml:space="preserve">na kartici </w:t>
      </w:r>
      <w:r w:rsidR="00956910" w:rsidRPr="00280A45">
        <w:rPr>
          <w:b/>
        </w:rPr>
        <w:t>Prikaz</w:t>
      </w:r>
      <w:r w:rsidR="00B77486" w:rsidRPr="00280A45">
        <w:t xml:space="preserve"> u skupini </w:t>
      </w:r>
      <w:r w:rsidR="00956910" w:rsidRPr="00280A45">
        <w:rPr>
          <w:b/>
        </w:rPr>
        <w:t>Prikazi radne knjige</w:t>
      </w:r>
      <w:r w:rsidR="00B77486" w:rsidRPr="00280A45">
        <w:t>.</w:t>
      </w:r>
    </w:p>
    <w:p w14:paraId="0F2E1613" w14:textId="1274E56A" w:rsidR="0034738F" w:rsidRPr="00280A45" w:rsidRDefault="00455799" w:rsidP="00FF4108">
      <w:pPr>
        <w:pStyle w:val="-TEKST"/>
        <w:spacing w:before="60"/>
        <w:ind w:right="-11"/>
        <w:jc w:val="left"/>
      </w:pPr>
      <w:r w:rsidRPr="00F3155B">
        <w:rPr>
          <w:bCs w:val="0"/>
          <w:noProof/>
        </w:rPr>
        <w:drawing>
          <wp:inline distT="0" distB="0" distL="0" distR="0" wp14:anchorId="38A29490" wp14:editId="502A183A">
            <wp:extent cx="2213247" cy="715853"/>
            <wp:effectExtent l="19050" t="19050" r="15875" b="27305"/>
            <wp:docPr id="197" name="Slika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lika 197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1" b="2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47" cy="7158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38F" w:rsidRPr="00280A45">
        <w:br w:type="page"/>
      </w:r>
    </w:p>
    <w:p w14:paraId="76119DEE" w14:textId="77777777" w:rsidR="003053EA" w:rsidRPr="00280A45" w:rsidRDefault="00697A57" w:rsidP="00023177">
      <w:pPr>
        <w:pStyle w:val="-TEKST"/>
        <w:ind w:right="-10"/>
        <w:jc w:val="left"/>
      </w:pPr>
      <w:r w:rsidRPr="00280A45">
        <w:rPr>
          <w:b/>
        </w:rPr>
        <w:lastRenderedPageBreak/>
        <w:t>Izgled stranice</w:t>
      </w:r>
      <w:r w:rsidRPr="00280A45">
        <w:t xml:space="preserve"> je pogled na radni list koji na vrhu, dnu i sa strane </w:t>
      </w:r>
      <w:r w:rsidR="002D290B" w:rsidRPr="00280A45">
        <w:t>prikazuje margine te prostor između stranica. Ravnala na vrhu i s lijeve strane mogu se rabiti za prilagođavanje margina.</w:t>
      </w:r>
      <w:r w:rsidR="00061BF9" w:rsidRPr="00280A45">
        <w:t xml:space="preserve"> </w:t>
      </w:r>
    </w:p>
    <w:p w14:paraId="1CE4BB29" w14:textId="77777777" w:rsidR="003053EA" w:rsidRPr="00280A45" w:rsidRDefault="00061BF9" w:rsidP="00BE525F">
      <w:pPr>
        <w:pStyle w:val="-TEKST"/>
        <w:ind w:right="-10"/>
        <w:jc w:val="left"/>
      </w:pPr>
      <w:r w:rsidRPr="00280A45">
        <w:t>U tom</w:t>
      </w:r>
      <w:r w:rsidR="00BE525F" w:rsidRPr="00280A45">
        <w:t>e</w:t>
      </w:r>
      <w:r w:rsidRPr="00280A45">
        <w:t xml:space="preserve"> </w:t>
      </w:r>
      <w:r w:rsidR="00BE525F" w:rsidRPr="00280A45">
        <w:t xml:space="preserve">se </w:t>
      </w:r>
      <w:r w:rsidRPr="00280A45">
        <w:t>pogledu mo</w:t>
      </w:r>
      <w:r w:rsidR="00C20E02" w:rsidRPr="00280A45">
        <w:t>ž</w:t>
      </w:r>
      <w:r w:rsidR="00983218" w:rsidRPr="00280A45">
        <w:t>e</w:t>
      </w:r>
      <w:r w:rsidRPr="00280A45">
        <w:t xml:space="preserve"> </w:t>
      </w:r>
      <w:r w:rsidR="00C20E02" w:rsidRPr="00280A45">
        <w:t>upisivati, uređivati i oblikovati sadržaj radnog</w:t>
      </w:r>
      <w:r w:rsidR="00BE525F" w:rsidRPr="00280A45">
        <w:t>a</w:t>
      </w:r>
      <w:r w:rsidR="00C20E02" w:rsidRPr="00280A45">
        <w:t xml:space="preserve"> lista te </w:t>
      </w:r>
      <w:r w:rsidR="00BE525F" w:rsidRPr="00280A45">
        <w:t xml:space="preserve">se mogu </w:t>
      </w:r>
      <w:r w:rsidRPr="00280A45">
        <w:t>dodavati sadržaji u zaglavlje i podnožje stranice</w:t>
      </w:r>
      <w:r w:rsidR="003053EA" w:rsidRPr="00280A45">
        <w:t>.</w:t>
      </w:r>
    </w:p>
    <w:p w14:paraId="0DECC593" w14:textId="77777777" w:rsidR="00061BF9" w:rsidRPr="00280A45" w:rsidRDefault="00C30394" w:rsidP="00304F9D">
      <w:pPr>
        <w:pStyle w:val="-TEKST"/>
        <w:spacing w:before="60"/>
        <w:ind w:right="-1"/>
        <w:jc w:val="left"/>
      </w:pPr>
      <w:r w:rsidRPr="00F3155B">
        <w:rPr>
          <w:noProof/>
        </w:rPr>
        <w:drawing>
          <wp:inline distT="0" distB="0" distL="0" distR="0" wp14:anchorId="79F04095" wp14:editId="513951AD">
            <wp:extent cx="4679950" cy="2476500"/>
            <wp:effectExtent l="19050" t="19050" r="25400" b="19050"/>
            <wp:docPr id="86861829" name="Slik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1829" name="Slika 5"/>
                    <pic:cNvPicPr/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3" cy="247652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645C49" w14:textId="67049953" w:rsidR="007E24B4" w:rsidRPr="00280A45" w:rsidRDefault="00140A58" w:rsidP="00DC24D0">
      <w:pPr>
        <w:pStyle w:val="-TEKST"/>
        <w:ind w:right="-10"/>
        <w:jc w:val="left"/>
      </w:pPr>
      <w:r w:rsidRPr="00280A45">
        <w:rPr>
          <w:b/>
          <w:bCs w:val="0"/>
        </w:rPr>
        <w:t>P</w:t>
      </w:r>
      <w:r w:rsidR="00C25253" w:rsidRPr="00280A45">
        <w:rPr>
          <w:b/>
          <w:bCs w:val="0"/>
        </w:rPr>
        <w:t>re</w:t>
      </w:r>
      <w:r w:rsidR="00866868" w:rsidRPr="00280A45">
        <w:rPr>
          <w:b/>
          <w:bCs w:val="0"/>
        </w:rPr>
        <w:t>tpre</w:t>
      </w:r>
      <w:r w:rsidR="00C25253" w:rsidRPr="00280A45">
        <w:rPr>
          <w:b/>
          <w:bCs w:val="0"/>
        </w:rPr>
        <w:t>gled prijeloma stranica</w:t>
      </w:r>
      <w:r w:rsidR="00C25253" w:rsidRPr="00280A45">
        <w:t xml:space="preserve"> </w:t>
      </w:r>
      <w:r w:rsidR="007E24B4" w:rsidRPr="00280A45">
        <w:t xml:space="preserve">je pogled </w:t>
      </w:r>
      <w:r w:rsidR="00F70383" w:rsidRPr="00280A45">
        <w:t xml:space="preserve">na </w:t>
      </w:r>
      <w:r w:rsidR="007E24B4" w:rsidRPr="00280A45">
        <w:t>radn</w:t>
      </w:r>
      <w:r w:rsidR="00F70383" w:rsidRPr="00280A45">
        <w:t>i</w:t>
      </w:r>
      <w:r w:rsidR="007E24B4" w:rsidRPr="00280A45">
        <w:t xml:space="preserve"> list koji pokazuje područja koja će biti ispisana i prijelom stranica. Područje koje će biti ispisano bijele je boje, automatski prijelomi stranica </w:t>
      </w:r>
      <w:r w:rsidR="00BE3EDE" w:rsidRPr="00280A45">
        <w:t xml:space="preserve">su isprekidane </w:t>
      </w:r>
      <w:r w:rsidR="007E24B4" w:rsidRPr="00280A45">
        <w:t xml:space="preserve">crte, a ručni prijelomi stranica prikazani su punom crtom. </w:t>
      </w:r>
    </w:p>
    <w:p w14:paraId="58354C16" w14:textId="77777777" w:rsidR="00F113AB" w:rsidRPr="00280A45" w:rsidRDefault="007E24B4" w:rsidP="00BE525F">
      <w:pPr>
        <w:pStyle w:val="-TEKST"/>
        <w:ind w:right="-10"/>
        <w:jc w:val="left"/>
      </w:pPr>
      <w:r w:rsidRPr="00280A45">
        <w:t>U tom</w:t>
      </w:r>
      <w:r w:rsidR="00BE525F" w:rsidRPr="00280A45">
        <w:t>e</w:t>
      </w:r>
      <w:r w:rsidRPr="00280A45">
        <w:t xml:space="preserve"> </w:t>
      </w:r>
      <w:r w:rsidR="00BE525F" w:rsidRPr="00280A45">
        <w:t xml:space="preserve">se </w:t>
      </w:r>
      <w:r w:rsidRPr="00280A45">
        <w:t xml:space="preserve">pogledu </w:t>
      </w:r>
      <w:r w:rsidR="00F70383" w:rsidRPr="00280A45">
        <w:t xml:space="preserve">može </w:t>
      </w:r>
      <w:r w:rsidRPr="00280A45">
        <w:t>prilagoditi prijelom stranica, promijeniti veličin</w:t>
      </w:r>
      <w:r w:rsidR="009D5A91" w:rsidRPr="00280A45">
        <w:t>a</w:t>
      </w:r>
      <w:r w:rsidRPr="00280A45">
        <w:t xml:space="preserve"> područja ispisa i urediti radni list. </w:t>
      </w:r>
    </w:p>
    <w:p w14:paraId="0FB4D398" w14:textId="5526DD76" w:rsidR="00526B08" w:rsidRPr="00280A45" w:rsidRDefault="00200B44" w:rsidP="00983218">
      <w:pPr>
        <w:pStyle w:val="-TEKST"/>
        <w:spacing w:before="60"/>
        <w:ind w:right="-11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32F4848" wp14:editId="78FD3E0A">
                <wp:simplePos x="0" y="0"/>
                <wp:positionH relativeFrom="column">
                  <wp:posOffset>-1962150</wp:posOffset>
                </wp:positionH>
                <wp:positionV relativeFrom="paragraph">
                  <wp:posOffset>2816225</wp:posOffset>
                </wp:positionV>
                <wp:extent cx="1619885" cy="1099185"/>
                <wp:effectExtent l="0" t="0" r="0" b="0"/>
                <wp:wrapNone/>
                <wp:docPr id="67128076" name="Rectangl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099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ECA7F7" w14:textId="77777777" w:rsidR="004759B7" w:rsidRPr="0090369E" w:rsidRDefault="004759B7" w:rsidP="00F67C2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32F469B3" w14:textId="002A6C0A" w:rsidR="004759B7" w:rsidRPr="0090369E" w:rsidRDefault="004759B7" w:rsidP="00F67C23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Tipkovn</w:t>
                            </w:r>
                            <w:r w:rsidR="000E60C2">
                              <w:rPr>
                                <w:rFonts w:cs="Arial"/>
                                <w:sz w:val="18"/>
                                <w:szCs w:val="18"/>
                              </w:rPr>
                              <w:t>i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prečac za ulazak u </w:t>
                            </w:r>
                            <w:r w:rsidRPr="00E22C7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Pretpregled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22C78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ispisa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F2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], a za izlazak [Esc]</w:t>
                            </w:r>
                            <w:r w:rsidRPr="0090369E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F4848" id="Rectangle 556" o:spid="_x0000_s1104" style="position:absolute;left:0;text-align:left;margin-left:-154.5pt;margin-top:221.75pt;width:127.55pt;height:86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" filled="f" fillcolor="#ddd" strokeweight=".25pt">
                <v:fill opacity="32896f"/>
                <v:textbox inset=",2.5mm">
                  <w:txbxContent>
                    <w:p w14:paraId="15ECA7F7" w14:textId="77777777" w:rsidR="004759B7" w:rsidRPr="0090369E" w:rsidRDefault="004759B7" w:rsidP="00F67C2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0369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32F469B3" w14:textId="002A6C0A" w:rsidR="004759B7" w:rsidRPr="0090369E" w:rsidRDefault="004759B7" w:rsidP="00F67C23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Tipkovn</w:t>
                      </w:r>
                      <w:r w:rsidR="000E60C2">
                        <w:rPr>
                          <w:rFonts w:cs="Arial"/>
                          <w:sz w:val="18"/>
                          <w:szCs w:val="18"/>
                        </w:rPr>
                        <w:t>i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prečac za ulazak u </w:t>
                      </w:r>
                      <w:r w:rsidRPr="00E22C78">
                        <w:rPr>
                          <w:rFonts w:cs="Arial"/>
                          <w:b/>
                          <w:sz w:val="18"/>
                          <w:szCs w:val="18"/>
                        </w:rPr>
                        <w:t>Pretpregled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E22C78">
                        <w:rPr>
                          <w:rFonts w:cs="Arial"/>
                          <w:b/>
                          <w:sz w:val="18"/>
                          <w:szCs w:val="18"/>
                        </w:rPr>
                        <w:t>ispisa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 xml:space="preserve">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F2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], a za izlazak [Esc]</w:t>
                      </w:r>
                      <w:r w:rsidRPr="0090369E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30394" w:rsidRPr="00F3155B">
        <w:rPr>
          <w:noProof/>
        </w:rPr>
        <w:drawing>
          <wp:inline distT="0" distB="0" distL="0" distR="0" wp14:anchorId="22D30360" wp14:editId="4F69DE17">
            <wp:extent cx="4680000" cy="2340000"/>
            <wp:effectExtent l="19050" t="19050" r="25400" b="22225"/>
            <wp:docPr id="1002469129" name="Slika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69129" name="Slika 6"/>
                    <pic:cNvPicPr/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7261B67" w14:textId="37FE0E81" w:rsidR="00526B08" w:rsidRPr="00280A45" w:rsidRDefault="00526B08" w:rsidP="00D22C17">
      <w:pPr>
        <w:pStyle w:val="-TEKST"/>
        <w:ind w:right="-10"/>
        <w:jc w:val="left"/>
      </w:pPr>
      <w:r w:rsidRPr="00280A45">
        <w:rPr>
          <w:b/>
          <w:bCs w:val="0"/>
        </w:rPr>
        <w:t>Pre</w:t>
      </w:r>
      <w:r w:rsidR="003533FE" w:rsidRPr="00280A45">
        <w:rPr>
          <w:b/>
          <w:bCs w:val="0"/>
        </w:rPr>
        <w:t>tpre</w:t>
      </w:r>
      <w:r w:rsidRPr="00280A45">
        <w:rPr>
          <w:b/>
          <w:bCs w:val="0"/>
        </w:rPr>
        <w:t>gled ispisa</w:t>
      </w:r>
      <w:r w:rsidRPr="00280A45">
        <w:t xml:space="preserve"> prikazuje stranice </w:t>
      </w:r>
      <w:r w:rsidR="00511B9B" w:rsidRPr="00280A45">
        <w:t xml:space="preserve">predviđene za ispis </w:t>
      </w:r>
      <w:r w:rsidRPr="00280A45">
        <w:t xml:space="preserve">tako da </w:t>
      </w:r>
      <w:r w:rsidR="00511B9B" w:rsidRPr="00280A45">
        <w:t xml:space="preserve">im </w:t>
      </w:r>
      <w:r w:rsidRPr="00280A45">
        <w:t>se mo</w:t>
      </w:r>
      <w:r w:rsidR="00335F5D" w:rsidRPr="00280A45">
        <w:t>že</w:t>
      </w:r>
      <w:r w:rsidRPr="00280A45">
        <w:t xml:space="preserve"> prilagoditi </w:t>
      </w:r>
      <w:r w:rsidR="00335F5D" w:rsidRPr="00280A45">
        <w:t xml:space="preserve">širina </w:t>
      </w:r>
      <w:r w:rsidRPr="00280A45">
        <w:t>stup</w:t>
      </w:r>
      <w:r w:rsidR="00335F5D" w:rsidRPr="00280A45">
        <w:t>a</w:t>
      </w:r>
      <w:r w:rsidRPr="00280A45">
        <w:t>c</w:t>
      </w:r>
      <w:r w:rsidR="00335F5D" w:rsidRPr="00280A45">
        <w:t>a</w:t>
      </w:r>
      <w:r w:rsidRPr="00280A45">
        <w:t xml:space="preserve"> i margine. Način na koji se stranice pojavljuju u prozoru za pretpregled ovisi</w:t>
      </w:r>
      <w:r w:rsidR="00511B9B" w:rsidRPr="00280A45">
        <w:t xml:space="preserve"> o dostupnim fontovima i bojama</w:t>
      </w:r>
      <w:r w:rsidRPr="00280A45">
        <w:t xml:space="preserve"> te razlučivosti pisača. </w:t>
      </w:r>
      <w:r w:rsidR="003533FE" w:rsidRPr="00280A45">
        <w:t>U ovom prikazu p</w:t>
      </w:r>
      <w:r w:rsidR="001440FE" w:rsidRPr="00280A45">
        <w:t>odaci na radnom</w:t>
      </w:r>
      <w:r w:rsidR="00D22C17" w:rsidRPr="00280A45">
        <w:t>e</w:t>
      </w:r>
      <w:r w:rsidR="001440FE" w:rsidRPr="00280A45">
        <w:t xml:space="preserve"> listu ne mogu </w:t>
      </w:r>
      <w:r w:rsidR="00D22C17" w:rsidRPr="00280A45">
        <w:t xml:space="preserve">se </w:t>
      </w:r>
      <w:r w:rsidR="001440FE" w:rsidRPr="00280A45">
        <w:t>mijenjati i uređivati.</w:t>
      </w:r>
    </w:p>
    <w:p w14:paraId="0CF17DB1" w14:textId="276FA40D" w:rsidR="00304F9D" w:rsidRPr="00280A45" w:rsidRDefault="00F67C23" w:rsidP="00304F9D">
      <w:pPr>
        <w:pStyle w:val="-TEKST"/>
        <w:spacing w:before="60"/>
        <w:ind w:right="-11"/>
        <w:jc w:val="left"/>
        <w:rPr>
          <w:iCs/>
        </w:rPr>
      </w:pPr>
      <w:r w:rsidRPr="00280A45">
        <w:t xml:space="preserve">U ovaj se prikaz dolazi pritiskom na karticu </w:t>
      </w:r>
      <w:r w:rsidRPr="00280A45">
        <w:rPr>
          <w:b/>
        </w:rPr>
        <w:t>Datoteka</w:t>
      </w:r>
      <w:r w:rsidRPr="00280A45">
        <w:t xml:space="preserve"> i odabirom naredbe </w:t>
      </w:r>
      <w:r w:rsidRPr="00280A45">
        <w:rPr>
          <w:b/>
        </w:rPr>
        <w:t>Ispis</w:t>
      </w:r>
      <w:r w:rsidRPr="00280A45">
        <w:rPr>
          <w:bCs w:val="0"/>
          <w:iCs/>
        </w:rPr>
        <w:t>.</w:t>
      </w:r>
      <w:r w:rsidR="00304F9D" w:rsidRPr="00280A45">
        <w:rPr>
          <w:bCs w:val="0"/>
          <w:iCs/>
        </w:rPr>
        <w:br w:type="page"/>
      </w:r>
    </w:p>
    <w:p w14:paraId="2858ACD1" w14:textId="051D87D4" w:rsidR="00B26CB3" w:rsidRPr="00280A45" w:rsidRDefault="004212AE" w:rsidP="00983218">
      <w:pPr>
        <w:pStyle w:val="-TEKST"/>
        <w:spacing w:before="60"/>
        <w:ind w:right="-11"/>
        <w:jc w:val="left"/>
      </w:pPr>
      <w:r w:rsidRPr="00F3155B">
        <w:rPr>
          <w:noProof/>
        </w:rPr>
        <w:lastRenderedPageBreak/>
        <mc:AlternateContent>
          <mc:Choice Requires="wpg">
            <w:drawing>
              <wp:inline distT="0" distB="0" distL="0" distR="0" wp14:anchorId="5176ED66" wp14:editId="1E6ADFEF">
                <wp:extent cx="4680000" cy="3394800"/>
                <wp:effectExtent l="19050" t="19050" r="25400" b="15240"/>
                <wp:docPr id="1405684958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3394800"/>
                          <a:chOff x="0" y="0"/>
                          <a:chExt cx="5760720" cy="3393440"/>
                        </a:xfrm>
                      </wpg:grpSpPr>
                      <pic:pic xmlns:pic="http://schemas.openxmlformats.org/drawingml/2006/picture">
                        <pic:nvPicPr>
                          <pic:cNvPr id="1837753267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393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52254727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638175"/>
                            <a:ext cx="3437890" cy="2456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3433BE5" id="Grupa 2" o:spid="_x0000_s1026" style="width:368.5pt;height:267.3pt;mso-position-horizontal-relative:char;mso-position-vertical-relative:line" coordsize="57607,33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">
                <v:shape id="Slika 1" o:spid="_x0000_s1027" type="#_x0000_t75" style="position:absolute;width:57607;height:33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" stroked="t" strokecolor="black [3213]">
                  <v:imagedata r:id="rId249" o:title=""/>
                  <v:path arrowok="t"/>
                </v:shape>
                <v:shape id="Slika 1" o:spid="_x0000_s1028" type="#_x0000_t75" style="position:absolute;left:22002;top:6381;width:34379;height:24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">
                  <v:imagedata r:id="rId250" o:title=""/>
                </v:shape>
                <w10:anchorlock/>
              </v:group>
            </w:pict>
          </mc:Fallback>
        </mc:AlternateContent>
      </w:r>
    </w:p>
    <w:p w14:paraId="6CEAA31E" w14:textId="4A073CAA" w:rsidR="003533FE" w:rsidRPr="00280A45" w:rsidRDefault="00455799" w:rsidP="00DC24D0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28896" behindDoc="0" locked="0" layoutInCell="1" allowOverlap="1" wp14:anchorId="586F5D61" wp14:editId="7A1F33DB">
            <wp:simplePos x="0" y="0"/>
            <wp:positionH relativeFrom="column">
              <wp:posOffset>4285615</wp:posOffset>
            </wp:positionH>
            <wp:positionV relativeFrom="paragraph">
              <wp:posOffset>107950</wp:posOffset>
            </wp:positionV>
            <wp:extent cx="419735" cy="257175"/>
            <wp:effectExtent l="0" t="0" r="0" b="9525"/>
            <wp:wrapSquare wrapText="bothSides"/>
            <wp:docPr id="1205" name="Slika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Slika 1205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B1" w:rsidRPr="00280A45">
        <w:t>Prikaz</w:t>
      </w:r>
      <w:r w:rsidR="00BE3EDE" w:rsidRPr="00280A45">
        <w:t xml:space="preserve"> se može povećati </w:t>
      </w:r>
      <w:r w:rsidR="003F7B35">
        <w:t xml:space="preserve">pritiskom </w:t>
      </w:r>
      <w:r w:rsidR="00BE3EDE" w:rsidRPr="00280A45">
        <w:t xml:space="preserve">na </w:t>
      </w:r>
      <w:r w:rsidR="00140A58" w:rsidRPr="00280A45">
        <w:rPr>
          <w:b/>
        </w:rPr>
        <w:t>Zumiraj</w:t>
      </w:r>
      <w:r w:rsidR="003533FE" w:rsidRPr="00280A45">
        <w:rPr>
          <w:b/>
        </w:rPr>
        <w:t xml:space="preserve"> na stranicu</w:t>
      </w:r>
      <w:r w:rsidR="00BE3EDE" w:rsidRPr="00280A45">
        <w:t xml:space="preserve">, a </w:t>
      </w:r>
      <w:r w:rsidR="00983218" w:rsidRPr="00280A45">
        <w:t>uključivanjem mogućnosti</w:t>
      </w:r>
      <w:r w:rsidR="00BE3EDE" w:rsidRPr="00280A45">
        <w:t xml:space="preserve"> </w:t>
      </w:r>
      <w:r w:rsidR="00140A58" w:rsidRPr="00280A45">
        <w:rPr>
          <w:b/>
        </w:rPr>
        <w:t>Prikaži margine</w:t>
      </w:r>
      <w:r w:rsidR="00BE3EDE" w:rsidRPr="00280A45">
        <w:t xml:space="preserve"> </w:t>
      </w:r>
      <w:r w:rsidR="00983218" w:rsidRPr="00280A45">
        <w:t>prikazuju se margine</w:t>
      </w:r>
      <w:r w:rsidR="00BE3EDE" w:rsidRPr="00280A45">
        <w:t>.</w:t>
      </w:r>
      <w:r w:rsidR="00983218" w:rsidRPr="00280A45">
        <w:t xml:space="preserve"> Margine se mogu namještati povlačenjem mišem.</w:t>
      </w:r>
      <w:r w:rsidR="00C85450" w:rsidRPr="00280A45">
        <w:t xml:space="preserve"> </w:t>
      </w:r>
      <w:r w:rsidR="00C85450" w:rsidRPr="00A70FD1">
        <w:rPr>
          <w:color w:val="000000" w:themeColor="text1"/>
        </w:rPr>
        <w:t xml:space="preserve">Dugmad se nalazi </w:t>
      </w:r>
      <w:r w:rsidR="00C85450" w:rsidRPr="00280A45">
        <w:t>u donjem desnom kutu prozora.</w:t>
      </w:r>
    </w:p>
    <w:p w14:paraId="0080A3E6" w14:textId="10E093AF" w:rsidR="00BE3EDE" w:rsidRPr="00280A45" w:rsidRDefault="00B26CB3" w:rsidP="00DC24D0">
      <w:pPr>
        <w:pStyle w:val="-TEKST"/>
        <w:ind w:right="-10"/>
        <w:jc w:val="left"/>
      </w:pPr>
      <w:r w:rsidRPr="00F3155B">
        <w:rPr>
          <w:noProof/>
        </w:rPr>
        <w:drawing>
          <wp:anchor distT="0" distB="0" distL="114300" distR="114300" simplePos="0" relativeHeight="251729920" behindDoc="0" locked="0" layoutInCell="1" allowOverlap="1" wp14:anchorId="1231E5E2" wp14:editId="1A154668">
            <wp:simplePos x="0" y="0"/>
            <wp:positionH relativeFrom="column">
              <wp:posOffset>3810635</wp:posOffset>
            </wp:positionH>
            <wp:positionV relativeFrom="paragraph">
              <wp:posOffset>36830</wp:posOffset>
            </wp:positionV>
            <wp:extent cx="850900" cy="236855"/>
            <wp:effectExtent l="19050" t="19050" r="25400" b="10795"/>
            <wp:wrapSquare wrapText="bothSides"/>
            <wp:docPr id="1206" name="Slika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" name="Slika 1206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36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DB1" w:rsidRPr="00280A45">
        <w:t>Stranice se mogu pregledavati pomoću trak</w:t>
      </w:r>
      <w:r w:rsidRPr="00280A45">
        <w:t>e</w:t>
      </w:r>
      <w:r w:rsidR="00236DB1" w:rsidRPr="00280A45">
        <w:t xml:space="preserve"> za pomicanje ili brojača stranica na dnu prozora.</w:t>
      </w:r>
    </w:p>
    <w:p w14:paraId="73E435DB" w14:textId="0AA7A912" w:rsidR="00B427AD" w:rsidRPr="00280A45" w:rsidRDefault="00E744CC" w:rsidP="00DC24D0">
      <w:pPr>
        <w:pStyle w:val="-TEKST"/>
        <w:ind w:right="-10"/>
        <w:jc w:val="left"/>
      </w:pPr>
      <w:r w:rsidRPr="00280A45">
        <w:t xml:space="preserve">Pritiskom na </w:t>
      </w:r>
      <w:r w:rsidRPr="00F3155B">
        <w:rPr>
          <w:noProof/>
          <w:position w:val="-6"/>
        </w:rPr>
        <w:drawing>
          <wp:inline distT="0" distB="0" distL="0" distR="0" wp14:anchorId="56246144" wp14:editId="4CB444D8">
            <wp:extent cx="200205" cy="200205"/>
            <wp:effectExtent l="0" t="0" r="9525" b="9525"/>
            <wp:docPr id="153" name="Slika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Slika 153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5" cy="20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DB1" w:rsidRPr="00280A45">
        <w:t xml:space="preserve"> </w:t>
      </w:r>
      <w:r w:rsidR="007113E7" w:rsidRPr="00280A45">
        <w:t>prelazi se u prikaz radnog</w:t>
      </w:r>
      <w:r w:rsidR="003B1B7D" w:rsidRPr="00280A45">
        <w:t>a</w:t>
      </w:r>
      <w:r w:rsidR="007113E7" w:rsidRPr="00280A45">
        <w:t xml:space="preserve"> lista</w:t>
      </w:r>
      <w:r w:rsidR="00B427AD" w:rsidRPr="00280A45">
        <w:t>.</w:t>
      </w:r>
    </w:p>
    <w:p w14:paraId="14F3044D" w14:textId="5C4E426A" w:rsidR="00550022" w:rsidRPr="00280A45" w:rsidRDefault="00406E90" w:rsidP="00DC24D0">
      <w:pPr>
        <w:pStyle w:val="-TEKST"/>
        <w:ind w:right="-10"/>
        <w:jc w:val="left"/>
      </w:pPr>
      <w:r>
        <w:t>Nakon povratka</w:t>
      </w:r>
      <w:r w:rsidR="00B427AD" w:rsidRPr="00280A45">
        <w:t xml:space="preserve"> iz naveden</w:t>
      </w:r>
      <w:r>
        <w:t>ih</w:t>
      </w:r>
      <w:r w:rsidR="00B427AD" w:rsidRPr="00280A45">
        <w:t xml:space="preserve"> tri</w:t>
      </w:r>
      <w:r>
        <w:t>ju</w:t>
      </w:r>
      <w:r w:rsidR="00B427AD" w:rsidRPr="00280A45">
        <w:t xml:space="preserve"> prikaza radnog lista u prikaz </w:t>
      </w:r>
      <w:r w:rsidR="00B427AD" w:rsidRPr="00280A45">
        <w:rPr>
          <w:b/>
          <w:bCs w:val="0"/>
        </w:rPr>
        <w:t>Normalno</w:t>
      </w:r>
      <w:r w:rsidR="00511B9B" w:rsidRPr="00280A45">
        <w:t xml:space="preserve"> </w:t>
      </w:r>
      <w:r w:rsidR="00E80ECE" w:rsidRPr="00280A45">
        <w:t>isprekidanom</w:t>
      </w:r>
      <w:r w:rsidR="00550022" w:rsidRPr="00280A45">
        <w:t xml:space="preserve"> </w:t>
      </w:r>
      <w:r w:rsidR="00B427AD" w:rsidRPr="00280A45">
        <w:t xml:space="preserve">su </w:t>
      </w:r>
      <w:r w:rsidR="003E725A" w:rsidRPr="00280A45">
        <w:t>crtom</w:t>
      </w:r>
      <w:r w:rsidR="00550022" w:rsidRPr="00280A45">
        <w:t xml:space="preserve"> </w:t>
      </w:r>
      <w:r w:rsidR="00BE3EDE" w:rsidRPr="00280A45">
        <w:t>prikazani</w:t>
      </w:r>
      <w:r w:rsidR="00550022" w:rsidRPr="00280A45">
        <w:t xml:space="preserve"> </w:t>
      </w:r>
      <w:r w:rsidR="00BE3EDE" w:rsidRPr="00280A45">
        <w:t xml:space="preserve">automatski </w:t>
      </w:r>
      <w:r w:rsidR="00550022" w:rsidRPr="00280A45">
        <w:t>prijelomi stranica</w:t>
      </w:r>
      <w:r w:rsidR="00BE3EDE" w:rsidRPr="00280A45">
        <w:t xml:space="preserve">, a </w:t>
      </w:r>
      <w:r w:rsidR="00E744CC" w:rsidRPr="00280A45">
        <w:t xml:space="preserve">punom </w:t>
      </w:r>
      <w:r w:rsidR="003E725A" w:rsidRPr="00280A45">
        <w:t>crtom</w:t>
      </w:r>
      <w:r w:rsidR="00BE3EDE" w:rsidRPr="00280A45">
        <w:t xml:space="preserve"> ručni prijelomi</w:t>
      </w:r>
      <w:r w:rsidR="00550022" w:rsidRPr="00280A45">
        <w:t>.</w:t>
      </w:r>
    </w:p>
    <w:p w14:paraId="68F529D2" w14:textId="05634081" w:rsidR="00F67C23" w:rsidRPr="00280A45" w:rsidRDefault="00F67C23" w:rsidP="00F67C23">
      <w:pPr>
        <w:pStyle w:val="-TEKST"/>
        <w:ind w:right="-10"/>
      </w:pPr>
      <w:r w:rsidRPr="00280A45">
        <w:t xml:space="preserve">Proizvoljni (ručni) prijelom stranice umeće se iznad označenoga retka ili lijevo od označenoga stupca odabirom naredbe </w:t>
      </w:r>
      <w:r w:rsidRPr="00280A45">
        <w:rPr>
          <w:i/>
        </w:rPr>
        <w:t>Raspored stranice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i/>
        </w:rPr>
        <w:t>Postavljanje stranice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i/>
        </w:rPr>
        <w:t>Prijelomi</w:t>
      </w:r>
      <w:r w:rsidRPr="00280A45">
        <w:t xml:space="preserve"> </w:t>
      </w:r>
      <w:r w:rsidRPr="00280A45">
        <w:sym w:font="Wingdings 3" w:char="F022"/>
      </w:r>
      <w:r w:rsidRPr="00280A45">
        <w:t xml:space="preserve"> </w:t>
      </w:r>
      <w:r w:rsidRPr="00280A45">
        <w:rPr>
          <w:b/>
        </w:rPr>
        <w:t>Umetni prijelom stranice</w:t>
      </w:r>
      <w:r w:rsidR="00283E9B" w:rsidRPr="00280A45">
        <w:rPr>
          <w:bCs w:val="0"/>
        </w:rPr>
        <w:t>, a u</w:t>
      </w:r>
      <w:r w:rsidRPr="00280A45">
        <w:t xml:space="preserve">klanja se naredbom </w:t>
      </w:r>
      <w:r w:rsidRPr="00280A45">
        <w:rPr>
          <w:b/>
        </w:rPr>
        <w:t>Ukloni prijelom stranice</w:t>
      </w:r>
      <w:r w:rsidRPr="00280A45">
        <w:t>.</w:t>
      </w:r>
    </w:p>
    <w:p w14:paraId="10895717" w14:textId="383376DF" w:rsidR="00DA0146" w:rsidRPr="00280A45" w:rsidRDefault="001F485C" w:rsidP="00325C42">
      <w:pPr>
        <w:pStyle w:val="Naslov3"/>
        <w:numPr>
          <w:ilvl w:val="2"/>
          <w:numId w:val="70"/>
        </w:numPr>
        <w:rPr>
          <w:i/>
          <w:lang w:eastAsia="en-US"/>
        </w:rPr>
      </w:pPr>
      <w:bookmarkStart w:id="272" w:name="a73"/>
      <w:bookmarkStart w:id="273" w:name="_Toc150638143"/>
      <w:bookmarkStart w:id="274" w:name="_Toc152597536"/>
      <w:bookmarkStart w:id="275" w:name="_Toc152597611"/>
      <w:r w:rsidRPr="00280A45">
        <w:rPr>
          <w:lang w:eastAsia="en-US"/>
        </w:rPr>
        <w:t>Prilagodba p</w:t>
      </w:r>
      <w:r w:rsidR="007C1B24" w:rsidRPr="00280A45">
        <w:rPr>
          <w:lang w:eastAsia="en-US"/>
        </w:rPr>
        <w:t>ostav</w:t>
      </w:r>
      <w:r w:rsidR="00594112" w:rsidRPr="00280A45">
        <w:rPr>
          <w:lang w:eastAsia="en-US"/>
        </w:rPr>
        <w:t>k</w:t>
      </w:r>
      <w:r w:rsidRPr="00280A45">
        <w:rPr>
          <w:lang w:eastAsia="en-US"/>
        </w:rPr>
        <w:t>i</w:t>
      </w:r>
      <w:r w:rsidR="007C1B24" w:rsidRPr="00280A45">
        <w:rPr>
          <w:lang w:eastAsia="en-US"/>
        </w:rPr>
        <w:t xml:space="preserve"> stranice</w:t>
      </w:r>
      <w:bookmarkEnd w:id="272"/>
      <w:bookmarkEnd w:id="273"/>
      <w:bookmarkEnd w:id="274"/>
      <w:bookmarkEnd w:id="275"/>
    </w:p>
    <w:p w14:paraId="2044F54B" w14:textId="4CCB1559" w:rsidR="00EA084E" w:rsidRPr="00280A45" w:rsidRDefault="007C7268" w:rsidP="00DC24D0">
      <w:pPr>
        <w:pStyle w:val="-TEKST"/>
        <w:ind w:right="-10"/>
        <w:jc w:val="left"/>
      </w:pPr>
      <w:r w:rsidRPr="00280A45">
        <w:t>Postavke stranice prilagođavaju se n</w:t>
      </w:r>
      <w:r w:rsidR="00743EF2" w:rsidRPr="00280A45">
        <w:t xml:space="preserve">a </w:t>
      </w:r>
      <w:r w:rsidR="00EA084E" w:rsidRPr="00280A45">
        <w:t xml:space="preserve">kartici </w:t>
      </w:r>
      <w:r w:rsidR="00FB26F7" w:rsidRPr="00280A45">
        <w:rPr>
          <w:b/>
        </w:rPr>
        <w:t xml:space="preserve">Raspored </w:t>
      </w:r>
      <w:r w:rsidR="00CA073B" w:rsidRPr="00280A45">
        <w:rPr>
          <w:b/>
        </w:rPr>
        <w:t>stranice</w:t>
      </w:r>
      <w:r w:rsidR="00EA084E" w:rsidRPr="00280A45">
        <w:t xml:space="preserve"> u skupinama </w:t>
      </w:r>
      <w:r w:rsidR="00CA073B" w:rsidRPr="00280A45">
        <w:rPr>
          <w:b/>
        </w:rPr>
        <w:t>Postavljanje stranice</w:t>
      </w:r>
      <w:r w:rsidR="00EA084E" w:rsidRPr="00280A45">
        <w:t xml:space="preserve">, </w:t>
      </w:r>
      <w:r w:rsidR="008648BC" w:rsidRPr="00280A45">
        <w:rPr>
          <w:b/>
        </w:rPr>
        <w:t>Prilagodba veličine</w:t>
      </w:r>
      <w:r w:rsidR="00EA084E" w:rsidRPr="00280A45">
        <w:t xml:space="preserve"> i </w:t>
      </w:r>
      <w:r w:rsidR="00CA073B" w:rsidRPr="00280A45">
        <w:rPr>
          <w:b/>
        </w:rPr>
        <w:t>Mogućnosti lista</w:t>
      </w:r>
      <w:r w:rsidR="00EA084E" w:rsidRPr="00280A45">
        <w:t xml:space="preserve">. </w:t>
      </w:r>
    </w:p>
    <w:p w14:paraId="108306B4" w14:textId="77777777" w:rsidR="00EA084E" w:rsidRPr="00280A45" w:rsidRDefault="00455799" w:rsidP="004D50E3">
      <w:pPr>
        <w:pStyle w:val="-TEKST"/>
        <w:spacing w:before="60"/>
        <w:ind w:right="-11"/>
        <w:jc w:val="left"/>
      </w:pPr>
      <w:r w:rsidRPr="00F3155B">
        <w:rPr>
          <w:noProof/>
        </w:rPr>
        <w:drawing>
          <wp:inline distT="0" distB="0" distL="0" distR="0" wp14:anchorId="3AC1F5D3" wp14:editId="3E0073F2">
            <wp:extent cx="4349441" cy="795473"/>
            <wp:effectExtent l="19050" t="19050" r="13335" b="24130"/>
            <wp:docPr id="201" name="Slik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lika 201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441" cy="79547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24BD84" w14:textId="6EFFEFA1" w:rsidR="0034738F" w:rsidRPr="00280A45" w:rsidRDefault="008648BC" w:rsidP="00FF4108">
      <w:pPr>
        <w:pStyle w:val="-TEKST"/>
        <w:ind w:right="-10"/>
        <w:jc w:val="left"/>
      </w:pPr>
      <w:r w:rsidRPr="00280A45">
        <w:t>Pokretači dijaloških okvira u ovim skupinama</w:t>
      </w:r>
      <w:r w:rsidR="002A1AB5">
        <w:t>,</w:t>
      </w:r>
      <w:r w:rsidRPr="00280A45">
        <w:t xml:space="preserve"> kao i p</w:t>
      </w:r>
      <w:r w:rsidR="004D50E3" w:rsidRPr="00280A45">
        <w:t>ojedine naredbe</w:t>
      </w:r>
      <w:r w:rsidR="002A1AB5">
        <w:t>,</w:t>
      </w:r>
      <w:r w:rsidR="004D50E3" w:rsidRPr="00280A45">
        <w:t xml:space="preserve"> </w:t>
      </w:r>
      <w:r w:rsidR="00D456EE" w:rsidRPr="00280A45">
        <w:t xml:space="preserve">otvaraju </w:t>
      </w:r>
      <w:r w:rsidRPr="00280A45">
        <w:t>dijaloški</w:t>
      </w:r>
      <w:r w:rsidR="00B45B54" w:rsidRPr="00280A45">
        <w:t xml:space="preserve"> o</w:t>
      </w:r>
      <w:r w:rsidR="00743EF2" w:rsidRPr="00280A45">
        <w:t>kvir</w:t>
      </w:r>
      <w:r w:rsidR="00B45B54" w:rsidRPr="00280A45">
        <w:t xml:space="preserve"> </w:t>
      </w:r>
      <w:r w:rsidR="00CA073B" w:rsidRPr="00280A45">
        <w:rPr>
          <w:b/>
        </w:rPr>
        <w:t>Postavljanje stranice</w:t>
      </w:r>
      <w:r w:rsidR="00D22C17" w:rsidRPr="00280A45">
        <w:rPr>
          <w:iCs/>
        </w:rPr>
        <w:t>,</w:t>
      </w:r>
      <w:r w:rsidR="00B45B54" w:rsidRPr="00280A45">
        <w:t xml:space="preserve"> na čijim </w:t>
      </w:r>
      <w:r w:rsidR="00D22C17" w:rsidRPr="00280A45">
        <w:t xml:space="preserve">su </w:t>
      </w:r>
      <w:r w:rsidR="00B45B54" w:rsidRPr="00280A45">
        <w:t>karticama detaljne mogućnosti postavljanja i mijenjanja postavki stranice.</w:t>
      </w:r>
      <w:r w:rsidR="0034738F" w:rsidRPr="00280A45">
        <w:br w:type="page"/>
      </w:r>
    </w:p>
    <w:p w14:paraId="788734FC" w14:textId="77777777" w:rsidR="00A067B7" w:rsidRPr="00280A45" w:rsidRDefault="007051FD" w:rsidP="00DC24D0">
      <w:pPr>
        <w:pStyle w:val="-TEKST"/>
        <w:ind w:right="-10"/>
        <w:jc w:val="left"/>
      </w:pPr>
      <w:r w:rsidRPr="00280A45">
        <w:lastRenderedPageBreak/>
        <w:t>Na k</w:t>
      </w:r>
      <w:r w:rsidR="00A067B7" w:rsidRPr="00280A45">
        <w:t>artic</w:t>
      </w:r>
      <w:r w:rsidRPr="00280A45">
        <w:t>i</w:t>
      </w:r>
      <w:r w:rsidR="00A067B7" w:rsidRPr="00280A45">
        <w:t xml:space="preserve"> </w:t>
      </w:r>
      <w:r w:rsidR="007656E8" w:rsidRPr="00A70FD1">
        <w:rPr>
          <w:b/>
          <w:iCs/>
        </w:rPr>
        <w:t>Stranica</w:t>
      </w:r>
      <w:r w:rsidRPr="00280A45">
        <w:t xml:space="preserve"> </w:t>
      </w:r>
      <w:r w:rsidR="00023177" w:rsidRPr="00280A45">
        <w:t xml:space="preserve">okvira </w:t>
      </w:r>
      <w:r w:rsidR="007656E8" w:rsidRPr="00280A45">
        <w:rPr>
          <w:b/>
          <w:iCs/>
        </w:rPr>
        <w:t>Postavljanje stranice</w:t>
      </w:r>
      <w:r w:rsidR="00023177" w:rsidRPr="00280A45">
        <w:t xml:space="preserve"> </w:t>
      </w:r>
      <w:r w:rsidRPr="00280A45">
        <w:t xml:space="preserve">pripremaju se </w:t>
      </w:r>
      <w:r w:rsidR="00511B9B" w:rsidRPr="00280A45">
        <w:t>ove</w:t>
      </w:r>
      <w:r w:rsidR="007C7268" w:rsidRPr="00280A45">
        <w:t xml:space="preserve"> </w:t>
      </w:r>
      <w:r w:rsidRPr="00280A45">
        <w:t>postavke:</w:t>
      </w:r>
    </w:p>
    <w:p w14:paraId="7608A50C" w14:textId="77777777" w:rsidR="005E28C6" w:rsidRPr="00280A45" w:rsidRDefault="00455799" w:rsidP="00F74B6A">
      <w:pPr>
        <w:pStyle w:val="-TEKST"/>
        <w:ind w:right="-10"/>
      </w:pPr>
      <w:r w:rsidRPr="00F3155B">
        <w:rPr>
          <w:noProof/>
        </w:rPr>
        <w:drawing>
          <wp:inline distT="0" distB="0" distL="0" distR="0" wp14:anchorId="326CF204" wp14:editId="188D5AE6">
            <wp:extent cx="2826000" cy="2341843"/>
            <wp:effectExtent l="19050" t="19050" r="12700" b="20955"/>
            <wp:docPr id="202" name="Slika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Slika 202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4184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B0C727" w14:textId="77777777" w:rsidR="005E28C6" w:rsidRPr="00280A45" w:rsidRDefault="005E28C6" w:rsidP="00E22AE6">
      <w:pPr>
        <w:pStyle w:val="-BULLET"/>
        <w:ind w:right="-10"/>
      </w:pPr>
      <w:r w:rsidRPr="00280A45">
        <w:rPr>
          <w:b/>
        </w:rPr>
        <w:t>Usmjerenje</w:t>
      </w:r>
      <w:r w:rsidRPr="00280A45">
        <w:t xml:space="preserve"> </w:t>
      </w:r>
      <w:r w:rsidR="00405FCC" w:rsidRPr="00280A45">
        <w:t>–</w:t>
      </w:r>
      <w:r w:rsidR="00EF4FDD" w:rsidRPr="00280A45">
        <w:t xml:space="preserve"> </w:t>
      </w:r>
      <w:r w:rsidRPr="00280A45">
        <w:t xml:space="preserve">određuje se </w:t>
      </w:r>
      <w:r w:rsidR="00511B9B" w:rsidRPr="00280A45">
        <w:t>smjer</w:t>
      </w:r>
      <w:r w:rsidRPr="00280A45">
        <w:t xml:space="preserve"> papira </w:t>
      </w:r>
      <w:r w:rsidR="00E47351" w:rsidRPr="00280A45">
        <w:rPr>
          <w:b/>
        </w:rPr>
        <w:t>Okomito</w:t>
      </w:r>
      <w:r w:rsidRPr="00280A45">
        <w:t xml:space="preserve"> ili </w:t>
      </w:r>
      <w:r w:rsidR="00E47351" w:rsidRPr="00280A45">
        <w:rPr>
          <w:b/>
        </w:rPr>
        <w:t>Vodoravno</w:t>
      </w:r>
    </w:p>
    <w:p w14:paraId="4CD4FE81" w14:textId="77777777" w:rsidR="005E28C6" w:rsidRPr="00280A45" w:rsidRDefault="005E28C6" w:rsidP="00E22AE6">
      <w:pPr>
        <w:pStyle w:val="-BULLET"/>
        <w:ind w:right="-10"/>
      </w:pPr>
      <w:r w:rsidRPr="00280A45">
        <w:rPr>
          <w:b/>
        </w:rPr>
        <w:t>Skaliranje</w:t>
      </w:r>
      <w:r w:rsidR="00032911" w:rsidRPr="00280A45">
        <w:t xml:space="preserve"> </w:t>
      </w:r>
      <w:r w:rsidR="00405FCC" w:rsidRPr="00280A45">
        <w:t>–</w:t>
      </w:r>
      <w:r w:rsidR="00EF4FDD" w:rsidRPr="00280A45">
        <w:t xml:space="preserve"> </w:t>
      </w:r>
      <w:r w:rsidRPr="00280A45">
        <w:t>određuje se postotak smanjenja ili povećanja tablice ili prilago</w:t>
      </w:r>
      <w:r w:rsidR="004E0536" w:rsidRPr="00280A45">
        <w:t>dba</w:t>
      </w:r>
      <w:r w:rsidRPr="00280A45">
        <w:t xml:space="preserve"> ispis</w:t>
      </w:r>
      <w:r w:rsidR="004E0536" w:rsidRPr="00280A45">
        <w:t>a</w:t>
      </w:r>
      <w:r w:rsidRPr="00280A45">
        <w:t xml:space="preserve"> </w:t>
      </w:r>
      <w:r w:rsidR="0063703A" w:rsidRPr="00280A45">
        <w:t>n</w:t>
      </w:r>
      <w:r w:rsidRPr="00280A45">
        <w:t xml:space="preserve">a </w:t>
      </w:r>
      <w:r w:rsidR="0063703A" w:rsidRPr="00280A45">
        <w:t>određeni</w:t>
      </w:r>
      <w:r w:rsidRPr="00280A45">
        <w:t xml:space="preserve"> broj stranica</w:t>
      </w:r>
    </w:p>
    <w:p w14:paraId="223484D0" w14:textId="77777777" w:rsidR="00CE2413" w:rsidRPr="00280A45" w:rsidRDefault="00EF4FDD" w:rsidP="00E22AE6">
      <w:pPr>
        <w:pStyle w:val="-BULLET"/>
        <w:ind w:right="-10"/>
      </w:pPr>
      <w:r w:rsidRPr="00280A45">
        <w:rPr>
          <w:b/>
        </w:rPr>
        <w:t>Veličina papira</w:t>
      </w:r>
      <w:r w:rsidRPr="00280A45">
        <w:t xml:space="preserve"> </w:t>
      </w:r>
      <w:r w:rsidR="00405FCC" w:rsidRPr="00280A45">
        <w:t>–</w:t>
      </w:r>
      <w:r w:rsidRPr="00280A45">
        <w:t xml:space="preserve"> određuje se veličina papira </w:t>
      </w:r>
      <w:r w:rsidR="00405FCC" w:rsidRPr="00280A45">
        <w:t>–</w:t>
      </w:r>
      <w:r w:rsidRPr="00280A45">
        <w:t xml:space="preserve"> A4 ili neka druga</w:t>
      </w:r>
    </w:p>
    <w:p w14:paraId="53D7F342" w14:textId="2FFFDE4D" w:rsidR="00EF4FDD" w:rsidRPr="00280A45" w:rsidRDefault="00EF4FDD" w:rsidP="00E22AE6">
      <w:pPr>
        <w:pStyle w:val="-BULLET"/>
        <w:ind w:right="-10"/>
      </w:pPr>
      <w:r w:rsidRPr="00280A45">
        <w:rPr>
          <w:b/>
        </w:rPr>
        <w:t>Kvaliteta ispisa</w:t>
      </w:r>
      <w:r w:rsidRPr="00280A45">
        <w:t xml:space="preserve"> </w:t>
      </w:r>
      <w:r w:rsidR="00405FCC" w:rsidRPr="00280A45">
        <w:t>–</w:t>
      </w:r>
      <w:r w:rsidRPr="00280A45">
        <w:t xml:space="preserve"> ispisivati se može u lošijoj kvaliteti kako bi ispis bio brži</w:t>
      </w:r>
      <w:r w:rsidR="00511B9B" w:rsidRPr="00280A45">
        <w:t>,</w:t>
      </w:r>
      <w:r w:rsidRPr="00280A45">
        <w:t xml:space="preserve"> ili </w:t>
      </w:r>
      <w:r w:rsidR="00511B9B" w:rsidRPr="00280A45">
        <w:t>se može rabiti</w:t>
      </w:r>
      <w:r w:rsidRPr="00280A45">
        <w:t xml:space="preserve"> ispis vrlo visoke kvalitete (ovisno i o mogućnostima pisača)</w:t>
      </w:r>
    </w:p>
    <w:p w14:paraId="1E9C00B2" w14:textId="77777777" w:rsidR="0037475B" w:rsidRPr="00280A45" w:rsidRDefault="00EF4FDD" w:rsidP="00E22AE6">
      <w:pPr>
        <w:pStyle w:val="-BULLET"/>
        <w:ind w:right="-10"/>
      </w:pPr>
      <w:r w:rsidRPr="00280A45">
        <w:rPr>
          <w:b/>
        </w:rPr>
        <w:t>Broj prv</w:t>
      </w:r>
      <w:r w:rsidR="006D70E4" w:rsidRPr="00280A45">
        <w:rPr>
          <w:b/>
        </w:rPr>
        <w:t>e</w:t>
      </w:r>
      <w:r w:rsidRPr="00280A45">
        <w:rPr>
          <w:b/>
        </w:rPr>
        <w:t xml:space="preserve"> stranic</w:t>
      </w:r>
      <w:r w:rsidR="006D70E4" w:rsidRPr="00280A45">
        <w:rPr>
          <w:b/>
        </w:rPr>
        <w:t>e</w:t>
      </w:r>
      <w:r w:rsidRPr="00280A45">
        <w:t xml:space="preserve"> </w:t>
      </w:r>
      <w:r w:rsidR="00405FCC" w:rsidRPr="00280A45">
        <w:t>–</w:t>
      </w:r>
      <w:r w:rsidRPr="00280A45">
        <w:t xml:space="preserve"> za prvu </w:t>
      </w:r>
      <w:r w:rsidR="00511B9B" w:rsidRPr="00280A45">
        <w:t xml:space="preserve">se </w:t>
      </w:r>
      <w:r w:rsidRPr="00280A45">
        <w:t>stranicu može postaviti i neki drugi broj</w:t>
      </w:r>
      <w:r w:rsidR="007C7268" w:rsidRPr="00280A45">
        <w:t xml:space="preserve"> osim</w:t>
      </w:r>
      <w:r w:rsidRPr="00280A45">
        <w:t xml:space="preserve"> 1</w:t>
      </w:r>
      <w:r w:rsidR="00075AF8" w:rsidRPr="00280A45">
        <w:t>,</w:t>
      </w:r>
      <w:r w:rsidRPr="00280A45">
        <w:t xml:space="preserve"> što je osnovna postavka (</w:t>
      </w:r>
      <w:r w:rsidRPr="00280A45">
        <w:rPr>
          <w:b/>
        </w:rPr>
        <w:t>Auto</w:t>
      </w:r>
      <w:r w:rsidR="007656E8" w:rsidRPr="00280A45">
        <w:rPr>
          <w:b/>
        </w:rPr>
        <w:t>matski</w:t>
      </w:r>
      <w:r w:rsidRPr="00280A45">
        <w:t>).</w:t>
      </w:r>
    </w:p>
    <w:p w14:paraId="61D37EB5" w14:textId="77777777" w:rsidR="00A067B7" w:rsidRPr="00280A45" w:rsidRDefault="00AE1245" w:rsidP="00AA007F">
      <w:pPr>
        <w:pStyle w:val="-TEKST"/>
        <w:spacing w:before="120"/>
        <w:ind w:right="-11"/>
        <w:jc w:val="left"/>
      </w:pPr>
      <w:r w:rsidRPr="00280A45">
        <w:t xml:space="preserve">Margine se </w:t>
      </w:r>
      <w:r w:rsidR="00075AF8" w:rsidRPr="00280A45">
        <w:t>određuju</w:t>
      </w:r>
      <w:r w:rsidRPr="00280A45">
        <w:t xml:space="preserve"> na k</w:t>
      </w:r>
      <w:r w:rsidR="00A067B7" w:rsidRPr="00280A45">
        <w:t>artic</w:t>
      </w:r>
      <w:r w:rsidRPr="00280A45">
        <w:t>i</w:t>
      </w:r>
      <w:r w:rsidR="00A067B7" w:rsidRPr="00280A45">
        <w:t xml:space="preserve"> </w:t>
      </w:r>
      <w:r w:rsidR="007656E8" w:rsidRPr="00280A45">
        <w:rPr>
          <w:b/>
        </w:rPr>
        <w:t>Margine</w:t>
      </w:r>
      <w:r w:rsidRPr="00280A45">
        <w:t>:</w:t>
      </w:r>
    </w:p>
    <w:p w14:paraId="09B0E1FD" w14:textId="77777777" w:rsidR="00CE2413" w:rsidRPr="00280A45" w:rsidRDefault="00455799" w:rsidP="00F74B6A">
      <w:pPr>
        <w:pStyle w:val="-TEKST"/>
        <w:ind w:right="-10"/>
      </w:pPr>
      <w:r w:rsidRPr="00F3155B">
        <w:rPr>
          <w:noProof/>
        </w:rPr>
        <w:drawing>
          <wp:inline distT="0" distB="0" distL="0" distR="0" wp14:anchorId="01E4DC0F" wp14:editId="43DAEF42">
            <wp:extent cx="2826000" cy="2362029"/>
            <wp:effectExtent l="19050" t="19050" r="12700" b="19685"/>
            <wp:docPr id="203" name="Slika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Slika 20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620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DA6087" w14:textId="77777777" w:rsidR="00EF4FDD" w:rsidRPr="00280A45" w:rsidRDefault="001B6E82" w:rsidP="00E22AE6">
      <w:pPr>
        <w:pStyle w:val="-BULLET"/>
        <w:ind w:right="-10"/>
      </w:pPr>
      <w:r w:rsidRPr="00280A45">
        <w:rPr>
          <w:b/>
        </w:rPr>
        <w:t>Gornja</w:t>
      </w:r>
      <w:r w:rsidRPr="00280A45">
        <w:t xml:space="preserve">, </w:t>
      </w:r>
      <w:r w:rsidRPr="00280A45">
        <w:rPr>
          <w:b/>
        </w:rPr>
        <w:t>Donja</w:t>
      </w:r>
      <w:r w:rsidRPr="00280A45">
        <w:t xml:space="preserve">, </w:t>
      </w:r>
      <w:r w:rsidRPr="00280A45">
        <w:rPr>
          <w:b/>
        </w:rPr>
        <w:t>Lijeva</w:t>
      </w:r>
      <w:r w:rsidRPr="00280A45">
        <w:t xml:space="preserve">, </w:t>
      </w:r>
      <w:r w:rsidRPr="00280A45">
        <w:rPr>
          <w:b/>
        </w:rPr>
        <w:t>Desna</w:t>
      </w:r>
      <w:r w:rsidR="00EF4FDD" w:rsidRPr="00280A45">
        <w:t xml:space="preserve"> </w:t>
      </w:r>
      <w:r w:rsidR="00405FCC" w:rsidRPr="00280A45">
        <w:t>–</w:t>
      </w:r>
      <w:r w:rsidR="00EF4FDD" w:rsidRPr="00280A45">
        <w:t xml:space="preserve"> određuje se </w:t>
      </w:r>
      <w:r w:rsidR="00A55DCE" w:rsidRPr="00280A45">
        <w:t>veličina margina</w:t>
      </w:r>
    </w:p>
    <w:p w14:paraId="11B60F09" w14:textId="77777777" w:rsidR="00A55DCE" w:rsidRPr="00280A45" w:rsidRDefault="00A55DCE" w:rsidP="00E22AE6">
      <w:pPr>
        <w:pStyle w:val="-BULLET"/>
        <w:ind w:right="-10"/>
      </w:pPr>
      <w:r w:rsidRPr="00280A45">
        <w:rPr>
          <w:b/>
        </w:rPr>
        <w:t>Zaglavlje</w:t>
      </w:r>
      <w:r w:rsidRPr="00280A45">
        <w:t xml:space="preserve">, </w:t>
      </w:r>
      <w:r w:rsidRPr="00280A45">
        <w:rPr>
          <w:b/>
        </w:rPr>
        <w:t>Podnožje</w:t>
      </w:r>
      <w:r w:rsidR="00032911" w:rsidRPr="00280A45">
        <w:t xml:space="preserve"> </w:t>
      </w:r>
      <w:r w:rsidR="00405FCC" w:rsidRPr="00280A45">
        <w:t>–</w:t>
      </w:r>
      <w:r w:rsidRPr="00280A45">
        <w:t xml:space="preserve"> određuju se margine za zaglavlje i podnožje stranice</w:t>
      </w:r>
      <w:r w:rsidR="007C7268" w:rsidRPr="00280A45">
        <w:t xml:space="preserve"> koje moraju biti unutar osnovnih margina</w:t>
      </w:r>
    </w:p>
    <w:p w14:paraId="106B86A4" w14:textId="77777777" w:rsidR="00A55DCE" w:rsidRPr="00280A45" w:rsidRDefault="00A55DCE" w:rsidP="00E22AE6">
      <w:pPr>
        <w:pStyle w:val="-BULLET"/>
        <w:ind w:right="-10"/>
      </w:pPr>
      <w:r w:rsidRPr="00280A45">
        <w:rPr>
          <w:b/>
        </w:rPr>
        <w:t>Centriraj na stranici</w:t>
      </w:r>
      <w:r w:rsidRPr="00280A45">
        <w:t xml:space="preserve"> </w:t>
      </w:r>
      <w:r w:rsidR="00405FCC" w:rsidRPr="00280A45">
        <w:t>–</w:t>
      </w:r>
      <w:r w:rsidRPr="00280A45">
        <w:t xml:space="preserve"> </w:t>
      </w:r>
      <w:r w:rsidR="004E0536" w:rsidRPr="00280A45">
        <w:t>tablica se na stranici može</w:t>
      </w:r>
      <w:r w:rsidRPr="00280A45">
        <w:t xml:space="preserve"> centrirati </w:t>
      </w:r>
      <w:r w:rsidR="0085203C" w:rsidRPr="00280A45">
        <w:t xml:space="preserve">vodoravno i </w:t>
      </w:r>
      <w:r w:rsidRPr="00280A45">
        <w:t>okomito.</w:t>
      </w:r>
    </w:p>
    <w:p w14:paraId="0819082A" w14:textId="77777777" w:rsidR="00A067B7" w:rsidRPr="00280A45" w:rsidRDefault="00AE1245" w:rsidP="00032911">
      <w:pPr>
        <w:pStyle w:val="-TEKST"/>
        <w:ind w:right="-10"/>
        <w:jc w:val="left"/>
      </w:pPr>
      <w:r w:rsidRPr="00280A45">
        <w:lastRenderedPageBreak/>
        <w:t>Na k</w:t>
      </w:r>
      <w:r w:rsidR="00A067B7" w:rsidRPr="00280A45">
        <w:t>artic</w:t>
      </w:r>
      <w:r w:rsidRPr="00280A45">
        <w:t>i</w:t>
      </w:r>
      <w:r w:rsidR="00A067B7" w:rsidRPr="00280A45">
        <w:t xml:space="preserve"> </w:t>
      </w:r>
      <w:r w:rsidR="007656E8" w:rsidRPr="00280A45">
        <w:rPr>
          <w:b/>
        </w:rPr>
        <w:t>Podnožje</w:t>
      </w:r>
      <w:r w:rsidR="00A067B7" w:rsidRPr="00280A45">
        <w:rPr>
          <w:b/>
        </w:rPr>
        <w:t>/</w:t>
      </w:r>
      <w:r w:rsidR="007656E8" w:rsidRPr="00280A45">
        <w:rPr>
          <w:b/>
        </w:rPr>
        <w:t>Zaglavlje</w:t>
      </w:r>
      <w:r w:rsidRPr="00280A45">
        <w:t xml:space="preserve"> </w:t>
      </w:r>
      <w:r w:rsidR="00075AF8" w:rsidRPr="00280A45">
        <w:t>određuje</w:t>
      </w:r>
      <w:r w:rsidRPr="00280A45">
        <w:t xml:space="preserve"> se tekst koji će se pojavljivati na </w:t>
      </w:r>
      <w:r w:rsidR="009B61CA" w:rsidRPr="00280A45">
        <w:t xml:space="preserve">vrhu ili </w:t>
      </w:r>
      <w:r w:rsidR="00D22C17" w:rsidRPr="00280A45">
        <w:t xml:space="preserve">na </w:t>
      </w:r>
      <w:r w:rsidR="009B61CA" w:rsidRPr="00280A45">
        <w:t xml:space="preserve">dnu </w:t>
      </w:r>
      <w:r w:rsidRPr="00280A45">
        <w:t>svak</w:t>
      </w:r>
      <w:r w:rsidR="009B61CA" w:rsidRPr="00280A45">
        <w:t>e</w:t>
      </w:r>
      <w:r w:rsidRPr="00280A45">
        <w:t xml:space="preserve"> ispisan</w:t>
      </w:r>
      <w:r w:rsidR="009B61CA" w:rsidRPr="00280A45">
        <w:t>e</w:t>
      </w:r>
      <w:r w:rsidRPr="00280A45">
        <w:t xml:space="preserve"> stranic</w:t>
      </w:r>
      <w:r w:rsidR="009B61CA" w:rsidRPr="00280A45">
        <w:t xml:space="preserve">e, na svim stranicama osim prve ili na neparnim, odnosno </w:t>
      </w:r>
      <w:r w:rsidR="00D22C17" w:rsidRPr="00280A45">
        <w:t xml:space="preserve">na </w:t>
      </w:r>
      <w:r w:rsidR="009B61CA" w:rsidRPr="00280A45">
        <w:t>parnim stranicama</w:t>
      </w:r>
      <w:r w:rsidRPr="00280A45">
        <w:t>:</w:t>
      </w:r>
    </w:p>
    <w:p w14:paraId="435AEAC8" w14:textId="77777777" w:rsidR="00163EC9" w:rsidRPr="00280A45" w:rsidRDefault="00455799" w:rsidP="00F74B6A">
      <w:pPr>
        <w:pStyle w:val="-TEKST"/>
        <w:ind w:right="-10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199F94" wp14:editId="1EC39BDC">
                <wp:simplePos x="0" y="0"/>
                <wp:positionH relativeFrom="column">
                  <wp:posOffset>4903470</wp:posOffset>
                </wp:positionH>
                <wp:positionV relativeFrom="paragraph">
                  <wp:posOffset>1439545</wp:posOffset>
                </wp:positionV>
                <wp:extent cx="1619885" cy="2115185"/>
                <wp:effectExtent l="0" t="0" r="0" b="0"/>
                <wp:wrapNone/>
                <wp:docPr id="1217" name="Rectangl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21151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B1EEC9" w14:textId="77777777" w:rsidR="004759B7" w:rsidRPr="0090369E" w:rsidRDefault="004759B7" w:rsidP="0022088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0369E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0B229ED1" w14:textId="0C05C743" w:rsidR="004759B7" w:rsidRPr="0022088D" w:rsidRDefault="004759B7" w:rsidP="0022088D">
                            <w:pPr>
                              <w:spacing w:before="120"/>
                              <w:ind w:left="3" w:right="15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Ako je uključena mogućnost </w:t>
                            </w: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Različite parne i neparne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 u okviru 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pojavljuju </w:t>
                            </w:r>
                            <w:r w:rsidR="002A1AB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dvije kartice (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 neparne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22088D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Zaglavlje/Podnožje parne stranice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) na kojima se postavljaju zaglavlja za lijeve i desne stranice.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99F94" id="Rectangle 1207" o:spid="_x0000_s1105" style="position:absolute;left:0;text-align:left;margin-left:386.1pt;margin-top:113.35pt;width:127.55pt;height:166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" filled="f" fillcolor="#ddd" strokeweight=".25pt">
                <v:fill opacity="32896f"/>
                <v:textbox inset=",2.5mm">
                  <w:txbxContent>
                    <w:p w14:paraId="7EB1EEC9" w14:textId="77777777" w:rsidR="004759B7" w:rsidRPr="0090369E" w:rsidRDefault="004759B7" w:rsidP="0022088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90369E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0B229ED1" w14:textId="0C05C743" w:rsidR="004759B7" w:rsidRPr="0022088D" w:rsidRDefault="004759B7" w:rsidP="0022088D">
                      <w:pPr>
                        <w:spacing w:before="120"/>
                        <w:ind w:left="3" w:right="15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Ako je uključena mogućnost </w:t>
                      </w: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Različite parne i neparne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, u okviru 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pojavljuju </w:t>
                      </w:r>
                      <w:r w:rsidR="002A1AB5">
                        <w:rPr>
                          <w:rFonts w:cs="Arial"/>
                          <w:sz w:val="18"/>
                          <w:szCs w:val="18"/>
                        </w:rPr>
                        <w:t xml:space="preserve">se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dvije kartice (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 neparne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i </w:t>
                      </w:r>
                      <w:r w:rsidRPr="0022088D">
                        <w:rPr>
                          <w:rFonts w:cs="Arial"/>
                          <w:b/>
                          <w:sz w:val="18"/>
                          <w:szCs w:val="18"/>
                        </w:rPr>
                        <w:t>Zaglavlje/Podnožje parne stranice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) na kojima se postavljaju zaglavlja za lijeve i desne stranice.</w:t>
                      </w:r>
                    </w:p>
                  </w:txbxContent>
                </v:textbox>
              </v:rect>
            </w:pict>
          </mc:Fallback>
        </mc:AlternateContent>
      </w:r>
      <w:r w:rsidRPr="00F3155B">
        <w:rPr>
          <w:noProof/>
        </w:rPr>
        <w:drawing>
          <wp:inline distT="0" distB="0" distL="0" distR="0" wp14:anchorId="536282BA" wp14:editId="053E0C11">
            <wp:extent cx="2826000" cy="2357631"/>
            <wp:effectExtent l="19050" t="19050" r="12700" b="24130"/>
            <wp:docPr id="204" name="Slika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Slika 204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00" cy="235763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1EDC4FD" w14:textId="50EEDBCD" w:rsidR="00A55DCE" w:rsidRPr="00280A45" w:rsidRDefault="00A55DCE" w:rsidP="00E22AE6">
      <w:pPr>
        <w:pStyle w:val="-BULLET"/>
        <w:ind w:right="-10"/>
      </w:pPr>
      <w:r w:rsidRPr="00280A45">
        <w:rPr>
          <w:b/>
        </w:rPr>
        <w:t>Zaglavlje</w:t>
      </w:r>
      <w:r w:rsidRPr="00280A45">
        <w:t xml:space="preserve">, </w:t>
      </w:r>
      <w:r w:rsidRPr="00280A45">
        <w:rPr>
          <w:b/>
        </w:rPr>
        <w:t>Podnožje</w:t>
      </w:r>
      <w:r w:rsidRPr="00280A45">
        <w:t xml:space="preserve"> </w:t>
      </w:r>
      <w:r w:rsidR="00405FCC" w:rsidRPr="00280A45">
        <w:t>–</w:t>
      </w:r>
      <w:r w:rsidRPr="00280A45">
        <w:t xml:space="preserve"> </w:t>
      </w:r>
      <w:r w:rsidR="00940DFF" w:rsidRPr="00280A45">
        <w:t xml:space="preserve">zaglavlje ili podnožje stranice </w:t>
      </w:r>
      <w:r w:rsidR="007C7268" w:rsidRPr="00280A45">
        <w:t>mo</w:t>
      </w:r>
      <w:r w:rsidR="00940DFF" w:rsidRPr="00280A45">
        <w:t>ž</w:t>
      </w:r>
      <w:r w:rsidR="007C7268" w:rsidRPr="00280A45">
        <w:t xml:space="preserve">e </w:t>
      </w:r>
      <w:r w:rsidR="00940DFF" w:rsidRPr="00280A45">
        <w:t>s</w:t>
      </w:r>
      <w:r w:rsidR="007C7268" w:rsidRPr="00280A45">
        <w:t xml:space="preserve">e </w:t>
      </w:r>
      <w:r w:rsidRPr="00280A45">
        <w:t xml:space="preserve">dodati </w:t>
      </w:r>
      <w:r w:rsidR="00406E90">
        <w:t xml:space="preserve">pritiskom </w:t>
      </w:r>
      <w:r w:rsidR="004E6334" w:rsidRPr="00280A45">
        <w:t>miš</w:t>
      </w:r>
      <w:r w:rsidR="00406E90">
        <w:t>a</w:t>
      </w:r>
      <w:r w:rsidR="004E6334" w:rsidRPr="00280A45">
        <w:t xml:space="preserve"> </w:t>
      </w:r>
      <w:r w:rsidR="00A067B7" w:rsidRPr="00280A45">
        <w:t xml:space="preserve">na padajuću strelicu </w:t>
      </w:r>
      <w:r w:rsidR="00940DFF" w:rsidRPr="00280A45">
        <w:t xml:space="preserve">i </w:t>
      </w:r>
      <w:r w:rsidR="00A067B7" w:rsidRPr="00280A45">
        <w:t>odab</w:t>
      </w:r>
      <w:r w:rsidR="00940DFF" w:rsidRPr="00280A45">
        <w:t>irom</w:t>
      </w:r>
      <w:r w:rsidR="00A067B7" w:rsidRPr="00280A45">
        <w:t xml:space="preserve"> </w:t>
      </w:r>
      <w:r w:rsidR="00940DFF" w:rsidRPr="00280A45">
        <w:t xml:space="preserve">neke od </w:t>
      </w:r>
      <w:r w:rsidR="00C620FE" w:rsidRPr="00280A45">
        <w:t xml:space="preserve">ponuđenih </w:t>
      </w:r>
      <w:r w:rsidR="00A067B7" w:rsidRPr="00280A45">
        <w:t>mogućnosti</w:t>
      </w:r>
    </w:p>
    <w:p w14:paraId="69AAD894" w14:textId="77777777" w:rsidR="0037475B" w:rsidRPr="00280A45" w:rsidRDefault="00707BD8" w:rsidP="00C620FE">
      <w:pPr>
        <w:pStyle w:val="-BULLET"/>
        <w:ind w:right="-10"/>
      </w:pPr>
      <w:r w:rsidRPr="00280A45">
        <w:rPr>
          <w:b/>
        </w:rPr>
        <w:t>Prilagođeno</w:t>
      </w:r>
      <w:r w:rsidR="00A55DCE" w:rsidRPr="00280A45">
        <w:rPr>
          <w:b/>
        </w:rPr>
        <w:t xml:space="preserve"> zaglavlje</w:t>
      </w:r>
      <w:r w:rsidR="009B61CA" w:rsidRPr="00280A45">
        <w:t xml:space="preserve"> </w:t>
      </w:r>
      <w:r w:rsidR="00A55DCE" w:rsidRPr="00280A45">
        <w:t xml:space="preserve">i </w:t>
      </w:r>
      <w:r w:rsidRPr="00280A45">
        <w:rPr>
          <w:b/>
        </w:rPr>
        <w:t>Prilagođeno</w:t>
      </w:r>
      <w:r w:rsidR="00A55DCE" w:rsidRPr="00280A45">
        <w:rPr>
          <w:b/>
        </w:rPr>
        <w:t xml:space="preserve"> podnožje</w:t>
      </w:r>
      <w:r w:rsidR="009B61CA" w:rsidRPr="00280A45">
        <w:t xml:space="preserve"> </w:t>
      </w:r>
      <w:r w:rsidR="00405FCC" w:rsidRPr="00280A45">
        <w:t>–</w:t>
      </w:r>
      <w:r w:rsidR="00A55DCE" w:rsidRPr="00280A45">
        <w:t xml:space="preserve"> </w:t>
      </w:r>
      <w:r w:rsidR="00940DFF" w:rsidRPr="00280A45">
        <w:t>rabe</w:t>
      </w:r>
      <w:r w:rsidR="00A3744C" w:rsidRPr="00280A45">
        <w:t xml:space="preserve"> se</w:t>
      </w:r>
      <w:r w:rsidR="00A55DCE" w:rsidRPr="00280A45">
        <w:t xml:space="preserve"> za </w:t>
      </w:r>
      <w:r w:rsidR="00AD4EB1" w:rsidRPr="00280A45">
        <w:t>izradu</w:t>
      </w:r>
      <w:r w:rsidR="00A55DCE" w:rsidRPr="00280A45">
        <w:t xml:space="preserve"> vlastitog</w:t>
      </w:r>
      <w:r w:rsidR="00D22C17" w:rsidRPr="00280A45">
        <w:t>a</w:t>
      </w:r>
      <w:r w:rsidR="00A55DCE" w:rsidRPr="00280A45">
        <w:t xml:space="preserve"> zaglavlja i podnož</w:t>
      </w:r>
      <w:r w:rsidR="00A067B7" w:rsidRPr="00280A45">
        <w:t>ja, za umetanje broja stranice, datuma, vremena, naziva radnog</w:t>
      </w:r>
      <w:r w:rsidR="00D22C17" w:rsidRPr="00280A45">
        <w:t>a</w:t>
      </w:r>
      <w:r w:rsidR="00A067B7" w:rsidRPr="00280A45">
        <w:t xml:space="preserve"> lista, naz</w:t>
      </w:r>
      <w:r w:rsidR="009B61CA" w:rsidRPr="00280A45">
        <w:t>iva datoteke, slike i drugo.</w:t>
      </w:r>
    </w:p>
    <w:p w14:paraId="5A438838" w14:textId="77777777" w:rsidR="00E16FD4" w:rsidRPr="00280A45" w:rsidRDefault="00E16FD4" w:rsidP="00E16FD4">
      <w:pPr>
        <w:pStyle w:val="-BULLET"/>
        <w:numPr>
          <w:ilvl w:val="0"/>
          <w:numId w:val="0"/>
        </w:numPr>
        <w:ind w:right="-10"/>
      </w:pPr>
    </w:p>
    <w:p w14:paraId="6BCDC01B" w14:textId="77777777" w:rsidR="00215669" w:rsidRPr="00280A45" w:rsidRDefault="00C620FE" w:rsidP="00E47351">
      <w:pPr>
        <w:pStyle w:val="-TEKST"/>
        <w:ind w:right="-10"/>
        <w:jc w:val="left"/>
      </w:pPr>
      <w:r w:rsidRPr="00F3155B"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38618A45" wp14:editId="4FADCCDB">
                <wp:simplePos x="0" y="0"/>
                <wp:positionH relativeFrom="column">
                  <wp:posOffset>110490</wp:posOffset>
                </wp:positionH>
                <wp:positionV relativeFrom="paragraph">
                  <wp:posOffset>34925</wp:posOffset>
                </wp:positionV>
                <wp:extent cx="4410075" cy="3011594"/>
                <wp:effectExtent l="0" t="19050" r="28575" b="17780"/>
                <wp:wrapNone/>
                <wp:docPr id="174" name="Grupa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3011594"/>
                          <a:chOff x="0" y="7831"/>
                          <a:chExt cx="4410075" cy="3011594"/>
                        </a:xfrm>
                      </wpg:grpSpPr>
                      <pic:pic xmlns:pic="http://schemas.openxmlformats.org/drawingml/2006/picture">
                        <pic:nvPicPr>
                          <pic:cNvPr id="141" name="Picture 967"/>
                          <pic:cNvPicPr>
                            <a:picLocks noChangeAspect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425" y="7831"/>
                            <a:ext cx="3694430" cy="1952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42" name="AutoShape 825"/>
                        <wps:cNvSpPr>
                          <a:spLocks/>
                        </wps:cNvSpPr>
                        <wps:spPr bwMode="auto">
                          <a:xfrm>
                            <a:off x="3190875" y="208597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9375"/>
                              <a:gd name="adj5" fmla="val -452500"/>
                              <a:gd name="adj6" fmla="val -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59D81" w14:textId="77777777" w:rsidR="004759B7" w:rsidRPr="00C20E02" w:rsidRDefault="004759B7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 slike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4" name="AutoShape 827"/>
                        <wps:cNvSpPr>
                          <a:spLocks/>
                        </wps:cNvSpPr>
                        <wps:spPr bwMode="auto">
                          <a:xfrm>
                            <a:off x="3009900" y="2266950"/>
                            <a:ext cx="1219200" cy="214630"/>
                          </a:xfrm>
                          <a:prstGeom prst="callout2">
                            <a:avLst>
                              <a:gd name="adj1" fmla="val 53551"/>
                              <a:gd name="adj2" fmla="val -4426"/>
                              <a:gd name="adj3" fmla="val 53551"/>
                              <a:gd name="adj4" fmla="val -8750"/>
                              <a:gd name="adj5" fmla="val -551776"/>
                              <a:gd name="adj6" fmla="val -9582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210AC" w14:textId="77777777" w:rsidR="004759B7" w:rsidRPr="00C20E02" w:rsidRDefault="004759B7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Slika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3" name="AutoShape 828"/>
                        <wps:cNvSpPr>
                          <a:spLocks/>
                        </wps:cNvSpPr>
                        <wps:spPr bwMode="auto">
                          <a:xfrm>
                            <a:off x="2790825" y="24193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596112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5417E" w14:textId="77777777" w:rsidR="004759B7" w:rsidRPr="00C20E02" w:rsidRDefault="004759B7" w:rsidP="00AB65D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Naziv radnoga lista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5" name="AutoShape 829"/>
                        <wps:cNvSpPr>
                          <a:spLocks/>
                        </wps:cNvSpPr>
                        <wps:spPr bwMode="auto">
                          <a:xfrm>
                            <a:off x="2638425" y="26098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682500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064851" w14:textId="77777777" w:rsidR="004759B7" w:rsidRPr="00C20E02" w:rsidRDefault="004759B7" w:rsidP="004B6B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Naziv datoteke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9" name="AutoShape 832"/>
                        <wps:cNvSpPr>
                          <a:spLocks/>
                        </wps:cNvSpPr>
                        <wps:spPr bwMode="auto">
                          <a:xfrm>
                            <a:off x="0" y="208597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452500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7E77A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Oblikovanje teksta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50" name="AutoShape 833"/>
                        <wps:cNvSpPr>
                          <a:spLocks/>
                        </wps:cNvSpPr>
                        <wps:spPr bwMode="auto">
                          <a:xfrm>
                            <a:off x="228600" y="22574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522500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8E895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Broj stranice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51" name="AutoShape 834"/>
                        <wps:cNvSpPr>
                          <a:spLocks/>
                        </wps:cNvSpPr>
                        <wps:spPr bwMode="auto">
                          <a:xfrm>
                            <a:off x="400050" y="24193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596944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17059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Ukupan broj stranica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216" name="AutoShape 835"/>
                        <wps:cNvSpPr>
                          <a:spLocks/>
                        </wps:cNvSpPr>
                        <wps:spPr bwMode="auto">
                          <a:xfrm>
                            <a:off x="613410" y="2609850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9375"/>
                              <a:gd name="adj5" fmla="val -675833"/>
                              <a:gd name="adj6" fmla="val 109426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01CBA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Datum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8" name="AutoShape 831"/>
                        <wps:cNvSpPr>
                          <a:spLocks/>
                        </wps:cNvSpPr>
                        <wps:spPr bwMode="auto">
                          <a:xfrm>
                            <a:off x="800100" y="27908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104426"/>
                              <a:gd name="adj3" fmla="val 50278"/>
                              <a:gd name="adj4" fmla="val 107606"/>
                              <a:gd name="adj5" fmla="val -753889"/>
                              <a:gd name="adj6" fmla="val 10802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66CE9" w14:textId="77777777" w:rsidR="004759B7" w:rsidRPr="00C20E02" w:rsidRDefault="004759B7" w:rsidP="00CD3796">
                              <w:pPr>
                                <w:jc w:val="righ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Vrijeme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  <wps:wsp>
                        <wps:cNvPr id="146" name="AutoShape 830"/>
                        <wps:cNvSpPr>
                          <a:spLocks/>
                        </wps:cNvSpPr>
                        <wps:spPr bwMode="auto">
                          <a:xfrm>
                            <a:off x="2476500" y="2790825"/>
                            <a:ext cx="1219200" cy="228600"/>
                          </a:xfrm>
                          <a:prstGeom prst="callout2">
                            <a:avLst>
                              <a:gd name="adj1" fmla="val 50278"/>
                              <a:gd name="adj2" fmla="val -4426"/>
                              <a:gd name="adj3" fmla="val 50278"/>
                              <a:gd name="adj4" fmla="val -8750"/>
                              <a:gd name="adj5" fmla="val -755833"/>
                              <a:gd name="adj6" fmla="val -8801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A988C" w14:textId="77777777" w:rsidR="004759B7" w:rsidRPr="00C20E02" w:rsidRDefault="004759B7" w:rsidP="004B6B1D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Putokaz i naziv datoteke</w:t>
                              </w:r>
                            </w:p>
                          </w:txbxContent>
                        </wps:txbx>
                        <wps:bodyPr rot="0" vert="horz" wrap="square" lIns="0" tIns="4680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18A45" id="Grupa 174" o:spid="_x0000_s1106" style="position:absolute;margin-left:8.7pt;margin-top:2.75pt;width:347.25pt;height:237.15pt;z-index:251599872;mso-position-horizontal-relative:text;mso-position-vertical-relative:text;mso-height-relative:margin" coordorigin=",78" coordsize="44100,3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">
                <v:shape id="Picture 967" o:spid="_x0000_s1107" type="#_x0000_t75" style="position:absolute;left:3524;top:78;width:36944;height:19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" stroked="t">
                  <v:imagedata r:id="rId259" o:title=""/>
                  <v:path arrowok="t"/>
                </v:shape>
                <v:shape id="AutoShape 825" o:spid="_x0000_s1108" type="#_x0000_t42" style="position:absolute;left:31908;top:20859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" adj="-2036,-97740,-2025,10860,-956,10860" strokeweight=".25pt">
                  <v:textbox inset="0,1.3mm,0,0">
                    <w:txbxContent>
                      <w:p w14:paraId="31E59D81" w14:textId="77777777" w:rsidR="004759B7" w:rsidRPr="00C20E02" w:rsidRDefault="004759B7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 slike</w:t>
                        </w:r>
                      </w:p>
                    </w:txbxContent>
                  </v:textbox>
                </v:shape>
                <v:shape id="AutoShape 827" o:spid="_x0000_s1109" type="#_x0000_t42" style="position:absolute;left:30099;top:22669;width:12192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" adj="-2070,-119184,-1890,11567,-956,11567" strokeweight=".25pt">
                  <v:textbox inset="0,1.3mm,0,0">
                    <w:txbxContent>
                      <w:p w14:paraId="10F210AC" w14:textId="77777777" w:rsidR="004759B7" w:rsidRPr="00C20E02" w:rsidRDefault="004759B7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Slika</w:t>
                        </w:r>
                      </w:p>
                    </w:txbxContent>
                  </v:textbox>
                </v:shape>
                <v:shape id="AutoShape 828" o:spid="_x0000_s1110" type="#_x0000_t42" style="position:absolute;left:27908;top:24193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" adj="-1901,-128760,-1890,10860,-956,10860" strokeweight=".25pt">
                  <v:textbox inset="0,1.3mm,0,0">
                    <w:txbxContent>
                      <w:p w14:paraId="20D5417E" w14:textId="77777777" w:rsidR="004759B7" w:rsidRPr="00C20E02" w:rsidRDefault="004759B7" w:rsidP="00AB65D0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Naziv radnoga lista</w:t>
                        </w:r>
                      </w:p>
                    </w:txbxContent>
                  </v:textbox>
                </v:shape>
                <v:shape id="AutoShape 829" o:spid="_x0000_s1111" type="#_x0000_t42" style="position:absolute;left:26384;top:2609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" adj="-1901,-147420,-1890,10860,-956,10860" strokeweight=".25pt">
                  <v:textbox inset="0,1.3mm,0,0">
                    <w:txbxContent>
                      <w:p w14:paraId="5E064851" w14:textId="77777777" w:rsidR="004759B7" w:rsidRPr="00C20E02" w:rsidRDefault="004759B7" w:rsidP="004B6B1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Naziv datoteke</w:t>
                        </w:r>
                      </w:p>
                    </w:txbxContent>
                  </v:textbox>
                </v:shape>
                <v:shape id="AutoShape 832" o:spid="_x0000_s1112" type="#_x0000_t42" style="position:absolute;top:20859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" adj="23636,-97740,23625,10860,22556,10860" strokeweight=".25pt">
                  <v:textbox inset="0,1.3mm,0,0">
                    <w:txbxContent>
                      <w:p w14:paraId="57D7E77A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Oblikovanje teksta</w:t>
                        </w:r>
                      </w:p>
                    </w:txbxContent>
                  </v:textbox>
                  <o:callout v:ext="edit" minusx="t"/>
                </v:shape>
                <v:shape id="AutoShape 833" o:spid="_x0000_s1113" type="#_x0000_t42" style="position:absolute;left:2286;top:22574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" adj="23636,-112860,23625,10860,22556,10860" strokeweight=".25pt">
                  <v:textbox inset="0,1.3mm,0,0">
                    <w:txbxContent>
                      <w:p w14:paraId="4C18E895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Broj stranice</w:t>
                        </w:r>
                      </w:p>
                    </w:txbxContent>
                  </v:textbox>
                  <o:callout v:ext="edit" minusx="t"/>
                </v:shape>
                <v:shape id="AutoShape 834" o:spid="_x0000_s1114" type="#_x0000_t42" style="position:absolute;left:4000;top:24193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" adj="23636,-128940,23625,10860,22556,10860" strokeweight=".25pt">
                  <v:textbox inset="0,1.3mm,0,0">
                    <w:txbxContent>
                      <w:p w14:paraId="6B917059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Ukupan broj stranica</w:t>
                        </w:r>
                      </w:p>
                    </w:txbxContent>
                  </v:textbox>
                  <o:callout v:ext="edit" minusx="t"/>
                </v:shape>
                <v:shape id="AutoShape 835" o:spid="_x0000_s1115" type="#_x0000_t42" style="position:absolute;left:6134;top:2609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" adj="23636,-145980,23625,10860,22556,10860" strokeweight=".25pt">
                  <v:textbox inset="0,1.3mm,0,0">
                    <w:txbxContent>
                      <w:p w14:paraId="3F801CBA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Datum</w:t>
                        </w:r>
                      </w:p>
                    </w:txbxContent>
                  </v:textbox>
                  <o:callout v:ext="edit" minusx="t"/>
                </v:shape>
                <v:shape id="AutoShape 831" o:spid="_x0000_s1116" type="#_x0000_t42" style="position:absolute;left:8001;top:2790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" adj="23332,-162840,23243,10860,22556,10860" strokeweight=".25pt">
                  <v:textbox inset="0,1.3mm,0,0">
                    <w:txbxContent>
                      <w:p w14:paraId="57666CE9" w14:textId="77777777" w:rsidR="004759B7" w:rsidRPr="00C20E02" w:rsidRDefault="004759B7" w:rsidP="00CD3796">
                        <w:pPr>
                          <w:jc w:val="righ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Vrijeme</w:t>
                        </w:r>
                      </w:p>
                    </w:txbxContent>
                  </v:textbox>
                  <o:callout v:ext="edit" minusx="t"/>
                </v:shape>
                <v:shape id="AutoShape 830" o:spid="_x0000_s1117" type="#_x0000_t42" style="position:absolute;left:24765;top:27908;width:12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" adj="-1901,-163260,-1890,10860,-956,10860" strokeweight=".25pt">
                  <v:textbox inset="0,1.3mm,0,0">
                    <w:txbxContent>
                      <w:p w14:paraId="67BA988C" w14:textId="77777777" w:rsidR="004759B7" w:rsidRPr="00C20E02" w:rsidRDefault="004759B7" w:rsidP="004B6B1D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Putokaz i naziv datoteke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4FBE00" w14:textId="77777777" w:rsidR="00215669" w:rsidRPr="00280A45" w:rsidRDefault="00215669" w:rsidP="0079182E">
      <w:pPr>
        <w:pStyle w:val="-TEKST"/>
        <w:ind w:right="-10"/>
        <w:jc w:val="left"/>
      </w:pPr>
    </w:p>
    <w:p w14:paraId="4138D8F2" w14:textId="77777777" w:rsidR="00AB65D0" w:rsidRPr="00280A45" w:rsidRDefault="00AB65D0" w:rsidP="0079182E">
      <w:pPr>
        <w:pStyle w:val="-TEKST"/>
        <w:ind w:right="-10"/>
        <w:jc w:val="left"/>
      </w:pPr>
    </w:p>
    <w:p w14:paraId="3CE798AD" w14:textId="77777777" w:rsidR="00AB65D0" w:rsidRPr="00280A45" w:rsidRDefault="00AB65D0" w:rsidP="0079182E">
      <w:pPr>
        <w:pStyle w:val="-TEKST"/>
        <w:ind w:right="-10"/>
        <w:jc w:val="left"/>
      </w:pPr>
    </w:p>
    <w:p w14:paraId="1BD8F9BE" w14:textId="77777777" w:rsidR="00AB65D0" w:rsidRPr="00280A45" w:rsidRDefault="00AB65D0" w:rsidP="0079182E">
      <w:pPr>
        <w:pStyle w:val="-TEKST"/>
        <w:ind w:right="-10"/>
        <w:jc w:val="left"/>
      </w:pPr>
    </w:p>
    <w:p w14:paraId="6DF1C024" w14:textId="77777777" w:rsidR="00AB65D0" w:rsidRPr="00280A45" w:rsidRDefault="00AB65D0" w:rsidP="0079182E">
      <w:pPr>
        <w:pStyle w:val="-TEKST"/>
        <w:ind w:right="-10"/>
        <w:jc w:val="left"/>
      </w:pPr>
    </w:p>
    <w:p w14:paraId="6E652846" w14:textId="77777777" w:rsidR="00AB65D0" w:rsidRPr="00280A45" w:rsidRDefault="00AB65D0" w:rsidP="0079182E">
      <w:pPr>
        <w:pStyle w:val="-TEKST"/>
        <w:ind w:right="-10"/>
        <w:jc w:val="left"/>
      </w:pPr>
    </w:p>
    <w:p w14:paraId="39C707BB" w14:textId="77777777" w:rsidR="00AB65D0" w:rsidRPr="00280A45" w:rsidRDefault="00AB65D0" w:rsidP="0079182E">
      <w:pPr>
        <w:pStyle w:val="-TEKST"/>
        <w:ind w:right="-10"/>
        <w:jc w:val="left"/>
      </w:pPr>
    </w:p>
    <w:p w14:paraId="238065FB" w14:textId="77777777" w:rsidR="00AB65D0" w:rsidRPr="00280A45" w:rsidRDefault="00AB65D0" w:rsidP="0079182E">
      <w:pPr>
        <w:pStyle w:val="-TEKST"/>
        <w:ind w:right="-10"/>
        <w:jc w:val="left"/>
      </w:pPr>
    </w:p>
    <w:p w14:paraId="0FD507E2" w14:textId="77777777" w:rsidR="00AB65D0" w:rsidRPr="00280A45" w:rsidRDefault="00AB65D0" w:rsidP="0079182E">
      <w:pPr>
        <w:pStyle w:val="-TEKST"/>
        <w:ind w:right="-10"/>
        <w:jc w:val="left"/>
      </w:pPr>
    </w:p>
    <w:p w14:paraId="7A9C1754" w14:textId="77777777" w:rsidR="0037475B" w:rsidRPr="00280A45" w:rsidRDefault="0037475B" w:rsidP="0079182E">
      <w:pPr>
        <w:pStyle w:val="-TEKST"/>
        <w:ind w:right="-10"/>
        <w:jc w:val="left"/>
      </w:pPr>
    </w:p>
    <w:p w14:paraId="5137F47D" w14:textId="77777777" w:rsidR="00440CB0" w:rsidRPr="00280A45" w:rsidRDefault="00440CB0" w:rsidP="0079182E">
      <w:pPr>
        <w:pStyle w:val="-TEKST"/>
        <w:ind w:right="-10"/>
        <w:jc w:val="left"/>
      </w:pPr>
    </w:p>
    <w:p w14:paraId="6AAB4CBA" w14:textId="77777777" w:rsidR="00440CB0" w:rsidRPr="00280A45" w:rsidRDefault="00440CB0" w:rsidP="0079182E">
      <w:pPr>
        <w:pStyle w:val="-TEKST"/>
        <w:ind w:right="-10"/>
        <w:jc w:val="left"/>
      </w:pPr>
    </w:p>
    <w:p w14:paraId="48AB7C4C" w14:textId="77777777" w:rsidR="00E16FD4" w:rsidRPr="00280A45" w:rsidRDefault="00E16FD4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75CC4BB1" w14:textId="77777777" w:rsidR="00A067B7" w:rsidRPr="00280A45" w:rsidRDefault="00AE1245" w:rsidP="0079182E">
      <w:pPr>
        <w:pStyle w:val="-TEKST"/>
        <w:ind w:right="-10"/>
        <w:jc w:val="left"/>
      </w:pPr>
      <w:r w:rsidRPr="00280A45">
        <w:lastRenderedPageBreak/>
        <w:t>Na k</w:t>
      </w:r>
      <w:r w:rsidR="00A067B7" w:rsidRPr="00280A45">
        <w:t>artic</w:t>
      </w:r>
      <w:r w:rsidRPr="00280A45">
        <w:t>i</w:t>
      </w:r>
      <w:r w:rsidR="00A067B7" w:rsidRPr="00280A45">
        <w:t xml:space="preserve"> </w:t>
      </w:r>
      <w:r w:rsidR="00382559" w:rsidRPr="00280A45">
        <w:rPr>
          <w:b/>
        </w:rPr>
        <w:t>List</w:t>
      </w:r>
      <w:r w:rsidRPr="00280A45">
        <w:t xml:space="preserve"> </w:t>
      </w:r>
      <w:r w:rsidR="00075AF8" w:rsidRPr="00280A45">
        <w:t>određuje</w:t>
      </w:r>
      <w:r w:rsidRPr="00280A45">
        <w:t xml:space="preserve"> se područje ispisa</w:t>
      </w:r>
      <w:r w:rsidR="0079182E" w:rsidRPr="00280A45">
        <w:t>, naslovi tablica i druge mogućnosti koje se ispisuju</w:t>
      </w:r>
      <w:r w:rsidR="004E0536" w:rsidRPr="00280A45">
        <w:t>:</w:t>
      </w:r>
    </w:p>
    <w:p w14:paraId="3980CE92" w14:textId="77777777" w:rsidR="00A067B7" w:rsidRPr="00280A45" w:rsidRDefault="00455799" w:rsidP="00F74B6A">
      <w:pPr>
        <w:pStyle w:val="-TEKST"/>
      </w:pPr>
      <w:r w:rsidRPr="00F3155B">
        <w:rPr>
          <w:noProof/>
        </w:rPr>
        <w:drawing>
          <wp:inline distT="0" distB="0" distL="0" distR="0" wp14:anchorId="1F2B175D" wp14:editId="259C794B">
            <wp:extent cx="2722339" cy="2261870"/>
            <wp:effectExtent l="19050" t="19050" r="20955" b="24130"/>
            <wp:docPr id="205" name="Slika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Slika 205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19" cy="226260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8187E4" w14:textId="178243CA" w:rsidR="00A067B7" w:rsidRPr="00280A45" w:rsidRDefault="008E7BCE" w:rsidP="00E22AE6">
      <w:pPr>
        <w:pStyle w:val="-BULLET"/>
        <w:ind w:right="-10"/>
      </w:pPr>
      <w:r w:rsidRPr="00280A45">
        <w:rPr>
          <w:b/>
        </w:rPr>
        <w:t>Područje ispisa</w:t>
      </w:r>
      <w:r w:rsidRPr="00280A45">
        <w:t xml:space="preserve"> </w:t>
      </w:r>
      <w:r w:rsidR="00405FCC" w:rsidRPr="00280A45">
        <w:t>–</w:t>
      </w:r>
      <w:r w:rsidRPr="00280A45">
        <w:t xml:space="preserve"> </w:t>
      </w:r>
      <w:r w:rsidR="007C7268" w:rsidRPr="00280A45">
        <w:t>mo</w:t>
      </w:r>
      <w:r w:rsidR="00940DFF" w:rsidRPr="00280A45">
        <w:t>ž</w:t>
      </w:r>
      <w:r w:rsidR="007C7268" w:rsidRPr="00280A45">
        <w:t xml:space="preserve">e </w:t>
      </w:r>
      <w:r w:rsidR="00940DFF" w:rsidRPr="00280A45">
        <w:t>se</w:t>
      </w:r>
      <w:r w:rsidRPr="00280A45">
        <w:t xml:space="preserve"> ispisati dio radnog</w:t>
      </w:r>
      <w:r w:rsidR="00D22C17" w:rsidRPr="00280A45">
        <w:t>a</w:t>
      </w:r>
      <w:r w:rsidRPr="00280A45">
        <w:t xml:space="preserve"> lista označavanjem </w:t>
      </w:r>
      <w:r w:rsidR="007C7268" w:rsidRPr="00280A45">
        <w:t>jednog</w:t>
      </w:r>
      <w:r w:rsidR="00D22C17" w:rsidRPr="00280A45">
        <w:t>a</w:t>
      </w:r>
      <w:r w:rsidR="007C7268" w:rsidRPr="00280A45">
        <w:t xml:space="preserve"> ili više raspona</w:t>
      </w:r>
      <w:r w:rsidRPr="00280A45">
        <w:t xml:space="preserve"> ćelija koje se žele ispisati. Područje</w:t>
      </w:r>
      <w:r w:rsidR="00E97D02" w:rsidRPr="00280A45">
        <w:t xml:space="preserve"> odnosno</w:t>
      </w:r>
      <w:r w:rsidRPr="00280A45">
        <w:t xml:space="preserve"> adrese ćelija </w:t>
      </w:r>
      <w:r w:rsidR="002A1AB5" w:rsidRPr="00280A45">
        <w:t xml:space="preserve">mogu </w:t>
      </w:r>
      <w:r w:rsidR="0079182E" w:rsidRPr="00280A45">
        <w:t xml:space="preserve">se </w:t>
      </w:r>
      <w:r w:rsidRPr="00280A45">
        <w:t xml:space="preserve">upisati ili </w:t>
      </w:r>
      <w:r w:rsidR="00940DFF" w:rsidRPr="00280A45">
        <w:t xml:space="preserve">označiti </w:t>
      </w:r>
      <w:r w:rsidRPr="00280A45">
        <w:t xml:space="preserve">pomoću miša </w:t>
      </w:r>
      <w:r w:rsidR="007C7268" w:rsidRPr="00280A45">
        <w:t>na</w:t>
      </w:r>
      <w:r w:rsidRPr="00280A45">
        <w:t xml:space="preserve"> radnom</w:t>
      </w:r>
      <w:r w:rsidR="00D22C17" w:rsidRPr="00280A45">
        <w:t>e</w:t>
      </w:r>
      <w:r w:rsidRPr="00280A45">
        <w:t xml:space="preserve"> listu. Ako u okviru nije </w:t>
      </w:r>
      <w:r w:rsidR="00940DFF" w:rsidRPr="00280A45">
        <w:t xml:space="preserve">ništa </w:t>
      </w:r>
      <w:r w:rsidRPr="00280A45">
        <w:t>upisano, ispisat će se svi podaci koji se nalaze na radnom</w:t>
      </w:r>
      <w:r w:rsidR="00D22C17" w:rsidRPr="00280A45">
        <w:t>e</w:t>
      </w:r>
      <w:r w:rsidRPr="00280A45">
        <w:t xml:space="preserve"> listu.</w:t>
      </w:r>
    </w:p>
    <w:p w14:paraId="0D46E8EF" w14:textId="513EFC92" w:rsidR="008E7BCE" w:rsidRPr="00280A45" w:rsidRDefault="00E97D02" w:rsidP="00E22AE6">
      <w:pPr>
        <w:pStyle w:val="-BULLET"/>
        <w:ind w:right="-10"/>
      </w:pPr>
      <w:r w:rsidRPr="00280A45">
        <w:rPr>
          <w:b/>
        </w:rPr>
        <w:t>Ispis naslova</w:t>
      </w:r>
      <w:r w:rsidRPr="00280A45">
        <w:t xml:space="preserve"> </w:t>
      </w:r>
      <w:r w:rsidR="00405FCC" w:rsidRPr="00280A45">
        <w:t>–</w:t>
      </w:r>
      <w:r w:rsidR="008E7BCE" w:rsidRPr="00280A45">
        <w:t xml:space="preserve"> </w:t>
      </w:r>
      <w:r w:rsidR="003D275C" w:rsidRPr="00280A45">
        <w:t xml:space="preserve">može se odrediti da se u ispisu </w:t>
      </w:r>
      <w:r w:rsidR="004351F4" w:rsidRPr="00280A45">
        <w:t xml:space="preserve">velikih tablica, </w:t>
      </w:r>
      <w:r w:rsidR="00A54037" w:rsidRPr="00280A45">
        <w:t>čiji sadržaj</w:t>
      </w:r>
      <w:r w:rsidR="004351F4" w:rsidRPr="00280A45">
        <w:t xml:space="preserve"> ne može stati na jednu stranicu, </w:t>
      </w:r>
      <w:r w:rsidR="003D275C" w:rsidRPr="00280A45">
        <w:t>ponavljaju naslovi stupaca i redaka na svakoj stranici. A</w:t>
      </w:r>
      <w:r w:rsidR="00940DFF" w:rsidRPr="00280A45">
        <w:t>dresu stupca ili re</w:t>
      </w:r>
      <w:r w:rsidR="0079182E" w:rsidRPr="00280A45">
        <w:t>t</w:t>
      </w:r>
      <w:r w:rsidR="00940DFF" w:rsidRPr="00280A45">
        <w:t xml:space="preserve">ka </w:t>
      </w:r>
      <w:r w:rsidR="003D275C" w:rsidRPr="00280A45">
        <w:t xml:space="preserve">koji će se ponavljati </w:t>
      </w:r>
      <w:r w:rsidR="008E7BCE" w:rsidRPr="00280A45">
        <w:t xml:space="preserve">treba upisati ili </w:t>
      </w:r>
      <w:r w:rsidR="00CA4AF7" w:rsidRPr="00280A45">
        <w:t>označiti pomoću miša na radnom</w:t>
      </w:r>
      <w:r w:rsidR="00D22C17" w:rsidRPr="00280A45">
        <w:t>e</w:t>
      </w:r>
      <w:r w:rsidR="00CA4AF7" w:rsidRPr="00280A45">
        <w:t xml:space="preserve"> listu</w:t>
      </w:r>
      <w:r w:rsidR="008E7BCE" w:rsidRPr="00280A45">
        <w:t>.</w:t>
      </w:r>
    </w:p>
    <w:p w14:paraId="7462C7A7" w14:textId="49E46818" w:rsidR="008E7BCE" w:rsidRPr="00280A45" w:rsidRDefault="008E7BCE" w:rsidP="00E22AE6">
      <w:pPr>
        <w:pStyle w:val="-BULLET"/>
        <w:ind w:right="-10"/>
      </w:pPr>
      <w:r w:rsidRPr="00280A45">
        <w:rPr>
          <w:b/>
        </w:rPr>
        <w:t>Ispiši</w:t>
      </w:r>
      <w:r w:rsidRPr="00280A45">
        <w:t xml:space="preserve"> </w:t>
      </w:r>
      <w:r w:rsidR="00405FCC" w:rsidRPr="00280A45">
        <w:t>–</w:t>
      </w:r>
      <w:r w:rsidRPr="00280A45">
        <w:t xml:space="preserve"> </w:t>
      </w:r>
      <w:r w:rsidR="00195042" w:rsidRPr="00280A45">
        <w:t xml:space="preserve">mogu </w:t>
      </w:r>
      <w:r w:rsidR="00CA4AF7" w:rsidRPr="00280A45">
        <w:t>s</w:t>
      </w:r>
      <w:r w:rsidR="00195042" w:rsidRPr="00280A45">
        <w:t xml:space="preserve">e </w:t>
      </w:r>
      <w:r w:rsidR="00E97D02" w:rsidRPr="00280A45">
        <w:t xml:space="preserve">koristiti </w:t>
      </w:r>
      <w:r w:rsidR="00195042" w:rsidRPr="00280A45">
        <w:t xml:space="preserve">dodatne </w:t>
      </w:r>
      <w:r w:rsidR="00AE677C" w:rsidRPr="00280A45">
        <w:t xml:space="preserve">mogućnosti: ispis </w:t>
      </w:r>
      <w:r w:rsidR="00195042" w:rsidRPr="00280A45">
        <w:t xml:space="preserve">crta rešetke, odnosno </w:t>
      </w:r>
      <w:r w:rsidR="00AE677C" w:rsidRPr="00280A45">
        <w:t xml:space="preserve">mreže koja određuje ćelije, ispis </w:t>
      </w:r>
      <w:r w:rsidR="00195042" w:rsidRPr="00280A45">
        <w:t xml:space="preserve">u </w:t>
      </w:r>
      <w:r w:rsidR="00AE677C" w:rsidRPr="00280A45">
        <w:t>crno</w:t>
      </w:r>
      <w:r w:rsidR="00195042" w:rsidRPr="00280A45">
        <w:t>-</w:t>
      </w:r>
      <w:r w:rsidR="00AE677C" w:rsidRPr="00280A45">
        <w:t>bijelo</w:t>
      </w:r>
      <w:r w:rsidR="00195042" w:rsidRPr="00280A45">
        <w:t>m</w:t>
      </w:r>
      <w:r w:rsidR="00AE677C" w:rsidRPr="00280A45">
        <w:t>, oznake redaka i stupaca iz radnog</w:t>
      </w:r>
      <w:r w:rsidR="00D22C17" w:rsidRPr="00280A45">
        <w:t>a</w:t>
      </w:r>
      <w:r w:rsidR="00AE677C" w:rsidRPr="00280A45">
        <w:t xml:space="preserve"> lista</w:t>
      </w:r>
      <w:r w:rsidR="001D55DD" w:rsidRPr="00280A45">
        <w:t>, ispis komentara</w:t>
      </w:r>
      <w:r w:rsidR="00AE677C" w:rsidRPr="00280A45">
        <w:t xml:space="preserve"> i dr.</w:t>
      </w:r>
    </w:p>
    <w:p w14:paraId="0C923FAB" w14:textId="77777777" w:rsidR="00AE677C" w:rsidRPr="00280A45" w:rsidRDefault="00AE677C" w:rsidP="00E22AE6">
      <w:pPr>
        <w:pStyle w:val="-BULLET"/>
        <w:ind w:right="-10"/>
      </w:pPr>
      <w:r w:rsidRPr="00280A45">
        <w:rPr>
          <w:b/>
        </w:rPr>
        <w:t>Redoslijed stranica</w:t>
      </w:r>
      <w:r w:rsidRPr="00280A45">
        <w:t xml:space="preserve"> </w:t>
      </w:r>
      <w:r w:rsidR="00405FCC" w:rsidRPr="00280A45">
        <w:t>–</w:t>
      </w:r>
      <w:r w:rsidRPr="00280A45">
        <w:t xml:space="preserve"> odab</w:t>
      </w:r>
      <w:r w:rsidR="00CA4AF7" w:rsidRPr="00280A45">
        <w:t>ire se</w:t>
      </w:r>
      <w:r w:rsidRPr="00280A45">
        <w:t xml:space="preserve"> redoslijed ispisa stranica (ako ih ima više), od gore prema dolje ili </w:t>
      </w:r>
      <w:r w:rsidR="00CA4AF7" w:rsidRPr="00280A45">
        <w:t xml:space="preserve">s </w:t>
      </w:r>
      <w:r w:rsidRPr="00280A45">
        <w:t>lijev</w:t>
      </w:r>
      <w:r w:rsidR="00CA4AF7" w:rsidRPr="00280A45">
        <w:t>a n</w:t>
      </w:r>
      <w:r w:rsidRPr="00280A45">
        <w:t>a desno.</w:t>
      </w:r>
    </w:p>
    <w:p w14:paraId="61A1291C" w14:textId="064B835E" w:rsidR="00066291" w:rsidRPr="00280A45" w:rsidRDefault="007C7268" w:rsidP="00DC24D0">
      <w:pPr>
        <w:pStyle w:val="-TEKST"/>
        <w:ind w:right="-10"/>
        <w:jc w:val="left"/>
      </w:pPr>
      <w:r w:rsidRPr="00280A45">
        <w:t xml:space="preserve">Tijekom </w:t>
      </w:r>
      <w:r w:rsidR="00406E90">
        <w:t xml:space="preserve">određivanja </w:t>
      </w:r>
      <w:r w:rsidRPr="00280A45">
        <w:t>postavki stranice</w:t>
      </w:r>
      <w:r w:rsidR="00195042" w:rsidRPr="00280A45">
        <w:t xml:space="preserve"> na svim karticama </w:t>
      </w:r>
      <w:r w:rsidR="00CA4AF7" w:rsidRPr="00280A45">
        <w:t>ispis se može</w:t>
      </w:r>
      <w:r w:rsidR="00195042" w:rsidRPr="00280A45">
        <w:t xml:space="preserve"> </w:t>
      </w:r>
      <w:r w:rsidRPr="00280A45">
        <w:t xml:space="preserve">pregledavati </w:t>
      </w:r>
      <w:r w:rsidR="00406E90">
        <w:t xml:space="preserve">pritiskom na </w:t>
      </w:r>
      <w:r w:rsidR="00382559" w:rsidRPr="00280A45">
        <w:rPr>
          <w:b/>
        </w:rPr>
        <w:t>Pretpregled prije ispisa</w:t>
      </w:r>
      <w:r w:rsidRPr="00280A45">
        <w:t xml:space="preserve">. </w:t>
      </w:r>
    </w:p>
    <w:p w14:paraId="7EB2F487" w14:textId="1AFA1AF7" w:rsidR="00B45B54" w:rsidRPr="00280A45" w:rsidRDefault="00987750" w:rsidP="00325C42">
      <w:pPr>
        <w:pStyle w:val="Naslov3"/>
        <w:numPr>
          <w:ilvl w:val="2"/>
          <w:numId w:val="70"/>
        </w:numPr>
      </w:pPr>
      <w:bookmarkStart w:id="276" w:name="a731"/>
      <w:r w:rsidRPr="00280A45">
        <w:t>Jednostavan način dodavanja zaglavlja i podnožja</w:t>
      </w:r>
      <w:bookmarkEnd w:id="276"/>
    </w:p>
    <w:p w14:paraId="325BEBAF" w14:textId="2B68C607" w:rsidR="00B45B54" w:rsidRPr="00280A45" w:rsidRDefault="00B45B54" w:rsidP="00D22C17">
      <w:pPr>
        <w:pStyle w:val="-TEKST"/>
        <w:ind w:right="-10"/>
        <w:jc w:val="left"/>
      </w:pPr>
      <w:r w:rsidRPr="00280A45">
        <w:t>Osim navedenog</w:t>
      </w:r>
      <w:r w:rsidR="00D22C17" w:rsidRPr="00280A45">
        <w:t>a</w:t>
      </w:r>
      <w:r w:rsidRPr="00280A45">
        <w:t xml:space="preserve"> načina postavljanja zaglavlja i podnožja</w:t>
      </w:r>
      <w:r w:rsidR="004351F4" w:rsidRPr="00280A45">
        <w:t xml:space="preserve">, zaglavlje i podnožje </w:t>
      </w:r>
      <w:r w:rsidR="002A1AB5" w:rsidRPr="00280A45">
        <w:t xml:space="preserve">mogu </w:t>
      </w:r>
      <w:r w:rsidR="004351F4" w:rsidRPr="00280A45">
        <w:t>se dodati još jednostavnije:</w:t>
      </w:r>
    </w:p>
    <w:p w14:paraId="0B6D702B" w14:textId="799B36B7" w:rsidR="004351F4" w:rsidRPr="00280A45" w:rsidRDefault="004351F4">
      <w:pPr>
        <w:pStyle w:val="-NUMBvjezba"/>
        <w:numPr>
          <w:ilvl w:val="0"/>
          <w:numId w:val="40"/>
        </w:numPr>
      </w:pPr>
      <w:r w:rsidRPr="00280A45">
        <w:t xml:space="preserve">postaviti pogled </w:t>
      </w:r>
      <w:r w:rsidR="00382559" w:rsidRPr="00280A45">
        <w:rPr>
          <w:b/>
        </w:rPr>
        <w:t>I</w:t>
      </w:r>
      <w:r w:rsidR="004B4366" w:rsidRPr="00280A45">
        <w:rPr>
          <w:b/>
        </w:rPr>
        <w:t>zgled stranice</w:t>
      </w:r>
    </w:p>
    <w:p w14:paraId="0074E210" w14:textId="77777777" w:rsidR="004B4366" w:rsidRPr="00280A45" w:rsidRDefault="00C34E41">
      <w:pPr>
        <w:pStyle w:val="-NUMBvjezba"/>
        <w:numPr>
          <w:ilvl w:val="0"/>
          <w:numId w:val="40"/>
        </w:numPr>
      </w:pPr>
      <w:r w:rsidRPr="00280A45">
        <w:t>pokazati</w:t>
      </w:r>
      <w:r w:rsidR="004B4366" w:rsidRPr="00280A45">
        <w:t xml:space="preserve"> </w:t>
      </w:r>
      <w:r w:rsidR="00F9400A" w:rsidRPr="00280A45">
        <w:t xml:space="preserve">mišem </w:t>
      </w:r>
      <w:r w:rsidR="004B4366" w:rsidRPr="00280A45">
        <w:t>na pod</w:t>
      </w:r>
      <w:r w:rsidRPr="00280A45">
        <w:t>ručje pri vrhu ili dnu stranice</w:t>
      </w:r>
    </w:p>
    <w:p w14:paraId="1F113B62" w14:textId="77777777" w:rsidR="00C34E41" w:rsidRPr="00280A45" w:rsidRDefault="00C34E41" w:rsidP="00C34E41">
      <w:pPr>
        <w:pStyle w:val="-NUMBvjezba"/>
        <w:numPr>
          <w:ilvl w:val="0"/>
          <w:numId w:val="0"/>
        </w:numPr>
        <w:ind w:left="709"/>
      </w:pPr>
      <w:r w:rsidRPr="00F3155B">
        <w:rPr>
          <w:noProof/>
        </w:rPr>
        <w:drawing>
          <wp:inline distT="0" distB="0" distL="0" distR="0" wp14:anchorId="690AFDE8" wp14:editId="021EE4E4">
            <wp:extent cx="3314039" cy="522484"/>
            <wp:effectExtent l="19050" t="19050" r="20320" b="11430"/>
            <wp:docPr id="175" name="Slika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Slika 175"/>
                    <pic:cNvPicPr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39" cy="52248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FE196" w14:textId="10818814" w:rsidR="004B4366" w:rsidRPr="00280A45" w:rsidRDefault="00406E90">
      <w:pPr>
        <w:pStyle w:val="-NUMBvjezba"/>
        <w:numPr>
          <w:ilvl w:val="0"/>
          <w:numId w:val="40"/>
        </w:numPr>
      </w:pPr>
      <w:r>
        <w:t>pritisnuti</w:t>
      </w:r>
      <w:r w:rsidR="00247C40" w:rsidRPr="00280A45">
        <w:t xml:space="preserve"> u </w:t>
      </w:r>
      <w:r w:rsidR="004B4366" w:rsidRPr="00280A45">
        <w:t>jed</w:t>
      </w:r>
      <w:r w:rsidR="006737C1" w:rsidRPr="00280A45">
        <w:t>an</w:t>
      </w:r>
      <w:r w:rsidR="004B4366" w:rsidRPr="00280A45">
        <w:t xml:space="preserve"> od tri</w:t>
      </w:r>
      <w:r>
        <w:t>ju</w:t>
      </w:r>
      <w:r w:rsidR="004B4366" w:rsidRPr="00280A45">
        <w:t xml:space="preserve"> </w:t>
      </w:r>
      <w:r w:rsidR="006737C1" w:rsidRPr="00280A45">
        <w:t>dijel</w:t>
      </w:r>
      <w:r>
        <w:t>ov</w:t>
      </w:r>
      <w:r w:rsidR="006737C1" w:rsidRPr="00280A45">
        <w:t xml:space="preserve">a zaglavlja/podnožja </w:t>
      </w:r>
      <w:r w:rsidR="004B4366" w:rsidRPr="00280A45">
        <w:t>(lijev</w:t>
      </w:r>
      <w:r w:rsidR="006737C1" w:rsidRPr="00280A45">
        <w:t>i</w:t>
      </w:r>
      <w:r w:rsidR="004B4366" w:rsidRPr="00280A45">
        <w:t xml:space="preserve">, </w:t>
      </w:r>
      <w:r w:rsidR="006737C1" w:rsidRPr="00280A45">
        <w:t xml:space="preserve">središnji </w:t>
      </w:r>
      <w:r w:rsidR="004B4366" w:rsidRPr="00280A45">
        <w:t>ili des</w:t>
      </w:r>
      <w:r w:rsidR="006737C1" w:rsidRPr="00280A45">
        <w:t>ni</w:t>
      </w:r>
      <w:r w:rsidR="004B4366" w:rsidRPr="00280A45">
        <w:t>)</w:t>
      </w:r>
    </w:p>
    <w:p w14:paraId="291E2BAC" w14:textId="77777777" w:rsidR="004B4366" w:rsidRPr="00280A45" w:rsidRDefault="004B4366">
      <w:pPr>
        <w:pStyle w:val="-NUMBvjezba"/>
        <w:numPr>
          <w:ilvl w:val="0"/>
          <w:numId w:val="40"/>
        </w:numPr>
      </w:pPr>
      <w:r w:rsidRPr="00280A45">
        <w:t xml:space="preserve">upisati željeni sadržaj ili s </w:t>
      </w:r>
      <w:r w:rsidR="0022088D" w:rsidRPr="00280A45">
        <w:t>vrpce</w:t>
      </w:r>
      <w:r w:rsidR="00247C40" w:rsidRPr="00280A45">
        <w:t xml:space="preserve"> s kartice </w:t>
      </w:r>
      <w:r w:rsidR="00247C40" w:rsidRPr="00280A45">
        <w:rPr>
          <w:b/>
          <w:bCs/>
        </w:rPr>
        <w:t>Zaglavlje i podnožje</w:t>
      </w:r>
      <w:r w:rsidRPr="00280A45">
        <w:t xml:space="preserve"> odabrati mogućnost</w:t>
      </w:r>
      <w:r w:rsidR="00382559" w:rsidRPr="00280A45">
        <w:t xml:space="preserve"> </w:t>
      </w:r>
      <w:r w:rsidR="00675E2B" w:rsidRPr="00280A45">
        <w:t xml:space="preserve">iz skupine </w:t>
      </w:r>
      <w:r w:rsidR="00675E2B" w:rsidRPr="00280A45">
        <w:rPr>
          <w:b/>
        </w:rPr>
        <w:t>E</w:t>
      </w:r>
      <w:r w:rsidR="00382559" w:rsidRPr="00280A45">
        <w:rPr>
          <w:b/>
        </w:rPr>
        <w:t>lement</w:t>
      </w:r>
      <w:r w:rsidR="00675E2B" w:rsidRPr="00280A45">
        <w:rPr>
          <w:b/>
        </w:rPr>
        <w:t>i</w:t>
      </w:r>
      <w:r w:rsidR="00382559" w:rsidRPr="00280A45">
        <w:rPr>
          <w:b/>
        </w:rPr>
        <w:t xml:space="preserve"> zaglavlja i podnožja</w:t>
      </w:r>
    </w:p>
    <w:p w14:paraId="057E1E36" w14:textId="22A8AEF2" w:rsidR="004B4366" w:rsidRPr="00280A45" w:rsidRDefault="00406E90">
      <w:pPr>
        <w:pStyle w:val="-NUMBvjezba"/>
        <w:numPr>
          <w:ilvl w:val="0"/>
          <w:numId w:val="40"/>
        </w:numPr>
      </w:pPr>
      <w:r>
        <w:t xml:space="preserve">pritisnuti </w:t>
      </w:r>
      <w:r w:rsidR="004E6334" w:rsidRPr="00280A45">
        <w:t xml:space="preserve">mišem </w:t>
      </w:r>
      <w:r w:rsidR="004B4366" w:rsidRPr="00280A45">
        <w:t>u područje radnog</w:t>
      </w:r>
      <w:r w:rsidR="00F9400A" w:rsidRPr="00280A45">
        <w:t>a</w:t>
      </w:r>
      <w:r w:rsidR="004B4366" w:rsidRPr="00280A45">
        <w:t xml:space="preserve"> lista za izlaz iz područja zaglavlja i podnožja.</w:t>
      </w:r>
    </w:p>
    <w:p w14:paraId="52599DFC" w14:textId="1104A430" w:rsidR="00D701D3" w:rsidRPr="00280A45" w:rsidRDefault="00D701D3" w:rsidP="002E2475">
      <w:pPr>
        <w:pStyle w:val="-TEKST"/>
        <w:ind w:right="-10"/>
        <w:jc w:val="left"/>
      </w:pPr>
      <w:r w:rsidRPr="00280A45">
        <w:lastRenderedPageBreak/>
        <w:t xml:space="preserve">U tijeku rada na zaglavlju ili podnožju </w:t>
      </w:r>
      <w:r w:rsidR="00247C40" w:rsidRPr="00280A45">
        <w:t xml:space="preserve">u prikazu </w:t>
      </w:r>
      <w:r w:rsidR="00247C40" w:rsidRPr="00280A45">
        <w:rPr>
          <w:b/>
          <w:bCs w:val="0"/>
        </w:rPr>
        <w:t>Izgled stranice</w:t>
      </w:r>
      <w:r w:rsidR="00247C40" w:rsidRPr="00280A45">
        <w:t xml:space="preserve"> </w:t>
      </w:r>
      <w:r w:rsidRPr="00280A45">
        <w:t xml:space="preserve">na </w:t>
      </w:r>
      <w:r w:rsidR="0022088D" w:rsidRPr="00280A45">
        <w:t>v</w:t>
      </w:r>
      <w:r w:rsidRPr="00280A45">
        <w:t xml:space="preserve">rpci se prikazuju </w:t>
      </w:r>
      <w:r w:rsidR="00247C40" w:rsidRPr="00280A45">
        <w:t xml:space="preserve">kontekstna kartica </w:t>
      </w:r>
      <w:r w:rsidR="00247C40" w:rsidRPr="00280A45">
        <w:rPr>
          <w:b/>
        </w:rPr>
        <w:t>Z</w:t>
      </w:r>
      <w:r w:rsidRPr="00280A45">
        <w:rPr>
          <w:b/>
        </w:rPr>
        <w:t>aglavlj</w:t>
      </w:r>
      <w:r w:rsidR="0022088D" w:rsidRPr="00280A45">
        <w:rPr>
          <w:b/>
        </w:rPr>
        <w:t>e</w:t>
      </w:r>
      <w:r w:rsidRPr="00280A45">
        <w:rPr>
          <w:b/>
        </w:rPr>
        <w:t xml:space="preserve"> i podnožj</w:t>
      </w:r>
      <w:r w:rsidR="0022088D" w:rsidRPr="00280A45">
        <w:rPr>
          <w:b/>
        </w:rPr>
        <w:t>e</w:t>
      </w:r>
      <w:r w:rsidRPr="00280A45">
        <w:t>. Na nj</w:t>
      </w:r>
      <w:r w:rsidR="002E2475" w:rsidRPr="00280A45">
        <w:t>oj</w:t>
      </w:r>
      <w:r w:rsidRPr="00280A45">
        <w:t xml:space="preserve"> se nalaze sve naredbe za rad sa zaglavljima i podnožjima.</w:t>
      </w:r>
    </w:p>
    <w:p w14:paraId="530EB85E" w14:textId="77777777" w:rsidR="00D701D3" w:rsidRPr="00280A45" w:rsidRDefault="00455799" w:rsidP="004B4366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6A2994AB" wp14:editId="58394CF2">
            <wp:extent cx="4686300" cy="511385"/>
            <wp:effectExtent l="19050" t="19050" r="19050" b="22225"/>
            <wp:docPr id="206" name="Slika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Slika 206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96" cy="5165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6C3D698" w14:textId="6BF8A4E5" w:rsidR="004B4366" w:rsidRPr="00280A45" w:rsidRDefault="00D701D3" w:rsidP="004B4366">
      <w:pPr>
        <w:pStyle w:val="-TEKST"/>
        <w:ind w:right="-10"/>
        <w:jc w:val="left"/>
      </w:pPr>
      <w:r w:rsidRPr="00280A45">
        <w:t xml:space="preserve">Za uređivanje ili oblikovanje sadržaja zaglavlja i podnožja potrebno je ponovno kliknuti </w:t>
      </w:r>
      <w:r w:rsidR="00F9400A" w:rsidRPr="00280A45">
        <w:t xml:space="preserve">mišem </w:t>
      </w:r>
      <w:r w:rsidRPr="00280A45">
        <w:t>na to područje i izvršiti potrebne izmjene.</w:t>
      </w:r>
    </w:p>
    <w:p w14:paraId="520C8D5D" w14:textId="6E90E076" w:rsidR="00907D78" w:rsidRPr="00280A45" w:rsidRDefault="00907D78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77" w:name="a74"/>
      <w:r w:rsidRPr="00280A45">
        <w:rPr>
          <w:i w:val="0"/>
          <w:lang w:eastAsia="en-US"/>
        </w:rPr>
        <w:t xml:space="preserve"> </w:t>
      </w:r>
      <w:bookmarkStart w:id="278" w:name="_Toc150638144"/>
      <w:bookmarkStart w:id="279" w:name="_Toc152597537"/>
      <w:bookmarkStart w:id="280" w:name="_Toc152597612"/>
      <w:bookmarkStart w:id="281" w:name="_Toc153437128"/>
      <w:r w:rsidRPr="00280A45">
        <w:rPr>
          <w:i w:val="0"/>
          <w:lang w:eastAsia="en-US"/>
        </w:rPr>
        <w:t>Ispis</w:t>
      </w:r>
      <w:bookmarkEnd w:id="277"/>
      <w:bookmarkEnd w:id="278"/>
      <w:bookmarkEnd w:id="279"/>
      <w:bookmarkEnd w:id="280"/>
      <w:bookmarkEnd w:id="281"/>
    </w:p>
    <w:p w14:paraId="46980446" w14:textId="6638F20D" w:rsidR="00907D78" w:rsidRPr="00280A45" w:rsidRDefault="00907D78" w:rsidP="00DC24D0">
      <w:pPr>
        <w:pStyle w:val="-TEKST"/>
        <w:ind w:right="-10"/>
        <w:jc w:val="left"/>
      </w:pPr>
      <w:r w:rsidRPr="00280A45">
        <w:t>Nakon prilagođavanja postavki stranice</w:t>
      </w:r>
      <w:r w:rsidR="00195042" w:rsidRPr="00280A45">
        <w:t>, određivanja područja ispisa</w:t>
      </w:r>
      <w:r w:rsidRPr="00280A45">
        <w:t xml:space="preserve"> i pregledavanja </w:t>
      </w:r>
      <w:r w:rsidR="00195042" w:rsidRPr="00280A45">
        <w:t>ispisa</w:t>
      </w:r>
      <w:r w:rsidRPr="00280A45">
        <w:t xml:space="preserve"> </w:t>
      </w:r>
      <w:r w:rsidR="00195042" w:rsidRPr="00280A45">
        <w:t xml:space="preserve">pristupa se </w:t>
      </w:r>
      <w:r w:rsidR="00F36855" w:rsidRPr="00280A45">
        <w:t>posljednjim radnjama</w:t>
      </w:r>
      <w:r w:rsidR="00195042" w:rsidRPr="00280A45">
        <w:t xml:space="preserve"> za </w:t>
      </w:r>
      <w:r w:rsidR="00075AF8" w:rsidRPr="00280A45">
        <w:t>ispis</w:t>
      </w:r>
      <w:r w:rsidR="00F36855" w:rsidRPr="00280A45">
        <w:t xml:space="preserve"> podataka</w:t>
      </w:r>
      <w:r w:rsidRPr="00280A45">
        <w:t xml:space="preserve">. </w:t>
      </w:r>
      <w:r w:rsidR="00CA4AF7" w:rsidRPr="00280A45">
        <w:t>Mož</w:t>
      </w:r>
      <w:r w:rsidR="00F36855" w:rsidRPr="00280A45">
        <w:t xml:space="preserve">e </w:t>
      </w:r>
      <w:r w:rsidR="00CA4AF7" w:rsidRPr="00280A45">
        <w:t>s</w:t>
      </w:r>
      <w:r w:rsidR="00F36855" w:rsidRPr="00280A45">
        <w:t>e ispisati trenut</w:t>
      </w:r>
      <w:r w:rsidR="00CA4AF7" w:rsidRPr="00280A45">
        <w:t>ač</w:t>
      </w:r>
      <w:r w:rsidR="00F36855" w:rsidRPr="00280A45">
        <w:t>no aktivan radni list</w:t>
      </w:r>
      <w:r w:rsidRPr="00280A45">
        <w:t xml:space="preserve"> ili </w:t>
      </w:r>
      <w:r w:rsidR="00DE48E3" w:rsidRPr="00280A45">
        <w:t>cijel</w:t>
      </w:r>
      <w:r w:rsidR="00CA4AF7" w:rsidRPr="00280A45">
        <w:t>a</w:t>
      </w:r>
      <w:r w:rsidR="00DE48E3" w:rsidRPr="00280A45">
        <w:t xml:space="preserve"> radn</w:t>
      </w:r>
      <w:r w:rsidR="00CA4AF7" w:rsidRPr="00280A45">
        <w:t>a</w:t>
      </w:r>
      <w:r w:rsidR="00DE48E3" w:rsidRPr="00280A45">
        <w:t xml:space="preserve"> knjig</w:t>
      </w:r>
      <w:r w:rsidR="00CA4AF7" w:rsidRPr="00280A45">
        <w:t>a</w:t>
      </w:r>
      <w:r w:rsidR="00F36855" w:rsidRPr="00280A45">
        <w:t xml:space="preserve">, </w:t>
      </w:r>
      <w:r w:rsidR="00CA4AF7" w:rsidRPr="00280A45">
        <w:t>nekoliko ili sve stranice, jedna</w:t>
      </w:r>
      <w:r w:rsidR="00F36855" w:rsidRPr="00280A45">
        <w:t xml:space="preserve"> ili nekoliko kopija</w:t>
      </w:r>
      <w:r w:rsidR="00DE48E3" w:rsidRPr="00280A45">
        <w:t>.</w:t>
      </w:r>
    </w:p>
    <w:p w14:paraId="50E8C2F3" w14:textId="1BC6FC12" w:rsidR="0033298A" w:rsidRPr="00280A45" w:rsidRDefault="0033298A" w:rsidP="0033298A">
      <w:pPr>
        <w:pStyle w:val="-TEKST"/>
        <w:ind w:right="-10"/>
        <w:jc w:val="left"/>
      </w:pPr>
      <w:r w:rsidRPr="00280A45">
        <w:t>Grafikon koji je ugrađen u radni list ispisat će se kada se ispisuje radni list koji ga sadrži. Međutim, ako se želi ispisati samo ugrađeni grafikon, potrebno ga je označiti i tada pristupiti postupku ispisivanja.</w:t>
      </w:r>
    </w:p>
    <w:p w14:paraId="0C8BD619" w14:textId="092275CD" w:rsidR="00DE48E3" w:rsidRPr="00280A45" w:rsidRDefault="00A66249" w:rsidP="00D03A9B">
      <w:pPr>
        <w:pStyle w:val="-TEKST"/>
        <w:ind w:right="-10"/>
        <w:jc w:val="lef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949BE2D" wp14:editId="0A0DE59C">
                <wp:simplePos x="0" y="0"/>
                <wp:positionH relativeFrom="column">
                  <wp:posOffset>4905375</wp:posOffset>
                </wp:positionH>
                <wp:positionV relativeFrom="paragraph">
                  <wp:posOffset>375920</wp:posOffset>
                </wp:positionV>
                <wp:extent cx="1619885" cy="954405"/>
                <wp:effectExtent l="0" t="0" r="18415" b="17145"/>
                <wp:wrapNone/>
                <wp:docPr id="138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544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CB42F8" w14:textId="77777777" w:rsidR="004759B7" w:rsidRPr="002B393A" w:rsidRDefault="004759B7" w:rsidP="002B393A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B393A">
                              <w:rPr>
                                <w:b/>
                                <w:sz w:val="18"/>
                                <w:szCs w:val="18"/>
                              </w:rPr>
                              <w:t>Zanimljivosti i napomene</w:t>
                            </w:r>
                          </w:p>
                          <w:p w14:paraId="52D4ED99" w14:textId="77777777" w:rsidR="004759B7" w:rsidRPr="002B393A" w:rsidRDefault="004759B7" w:rsidP="002B393A">
                            <w:pPr>
                              <w:spacing w:before="120"/>
                              <w:rPr>
                                <w:sz w:val="18"/>
                                <w:szCs w:val="18"/>
                              </w:rPr>
                            </w:pP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Tipkovni prečac za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pokretanje naredbe </w:t>
                            </w:r>
                            <w:r w:rsidRPr="0063703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Ispis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Ctrl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[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]</w:t>
                            </w:r>
                            <w:r w:rsidRPr="002B393A">
                              <w:rPr>
                                <w:rFonts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9BE2D" id="Rectangle 823" o:spid="_x0000_s1118" style="position:absolute;margin-left:386.25pt;margin-top:29.6pt;width:127.55pt;height:75.1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" filled="f" fillcolor="#ddd" strokeweight=".25pt">
                <v:fill opacity="32896f"/>
                <v:textbox inset=",2.5mm">
                  <w:txbxContent>
                    <w:p w14:paraId="2ACB42F8" w14:textId="77777777" w:rsidR="004759B7" w:rsidRPr="002B393A" w:rsidRDefault="004759B7" w:rsidP="002B393A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b/>
                          <w:sz w:val="18"/>
                          <w:szCs w:val="18"/>
                        </w:rPr>
                      </w:pPr>
                      <w:r w:rsidRPr="002B393A">
                        <w:rPr>
                          <w:b/>
                          <w:sz w:val="18"/>
                          <w:szCs w:val="18"/>
                        </w:rPr>
                        <w:t>Zanimljivosti i napomene</w:t>
                      </w:r>
                    </w:p>
                    <w:p w14:paraId="52D4ED99" w14:textId="77777777" w:rsidR="004759B7" w:rsidRPr="002B393A" w:rsidRDefault="004759B7" w:rsidP="002B393A">
                      <w:pPr>
                        <w:spacing w:before="120"/>
                        <w:rPr>
                          <w:sz w:val="18"/>
                          <w:szCs w:val="18"/>
                        </w:rPr>
                      </w:pP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 xml:space="preserve">Tipkovni prečac za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pokretanje naredbe </w:t>
                      </w:r>
                      <w:r w:rsidRPr="0063703A">
                        <w:rPr>
                          <w:rFonts w:cs="Arial"/>
                          <w:b/>
                          <w:sz w:val="18"/>
                          <w:szCs w:val="18"/>
                        </w:rPr>
                        <w:t>Ispis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 xml:space="preserve"> je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Ctrl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+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[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]</w:t>
                      </w:r>
                      <w:r w:rsidRPr="002B393A">
                        <w:rPr>
                          <w:rFonts w:cs="Aria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70FF3" w:rsidRPr="00280A45">
        <w:t>P</w:t>
      </w:r>
      <w:r w:rsidR="00F36855" w:rsidRPr="00280A45">
        <w:t xml:space="preserve">ostavke ispisa određuju se </w:t>
      </w:r>
      <w:r w:rsidR="001D6899" w:rsidRPr="00280A45">
        <w:t xml:space="preserve">u lijevom dijelu prozora </w:t>
      </w:r>
      <w:r w:rsidR="00F36855" w:rsidRPr="00280A45">
        <w:t xml:space="preserve">koji se otvara </w:t>
      </w:r>
      <w:r w:rsidR="00CC7760" w:rsidRPr="00280A45">
        <w:t>pritiskom na karticu</w:t>
      </w:r>
      <w:r w:rsidR="00215669" w:rsidRPr="00280A45">
        <w:rPr>
          <w:i/>
        </w:rPr>
        <w:t xml:space="preserve"> </w:t>
      </w:r>
      <w:r w:rsidR="001D6899" w:rsidRPr="00280A45">
        <w:rPr>
          <w:i/>
        </w:rPr>
        <w:t xml:space="preserve">Datoteka </w:t>
      </w:r>
      <w:r w:rsidR="00B81A50" w:rsidRPr="00280A45">
        <w:t>→</w:t>
      </w:r>
      <w:r w:rsidR="00215669" w:rsidRPr="00280A45">
        <w:t xml:space="preserve"> </w:t>
      </w:r>
      <w:r w:rsidR="00675E2B" w:rsidRPr="00280A45">
        <w:rPr>
          <w:b/>
        </w:rPr>
        <w:t>Ispi</w:t>
      </w:r>
      <w:r w:rsidR="001D6899" w:rsidRPr="00280A45">
        <w:rPr>
          <w:b/>
        </w:rPr>
        <w:t>s</w:t>
      </w:r>
      <w:r w:rsidR="00EF5D9E" w:rsidRPr="00280A45">
        <w:t>.</w:t>
      </w:r>
    </w:p>
    <w:p w14:paraId="6BA12D2F" w14:textId="31CCB378" w:rsidR="00DE48E3" w:rsidRPr="00280A45" w:rsidRDefault="00BA3788" w:rsidP="00CA73CF">
      <w:pPr>
        <w:pStyle w:val="-TEKST"/>
      </w:pPr>
      <w:r w:rsidRPr="00F3155B">
        <w:rPr>
          <w:noProof/>
        </w:rPr>
        <w:drawing>
          <wp:inline distT="0" distB="0" distL="0" distR="0" wp14:anchorId="751449F5" wp14:editId="26662056">
            <wp:extent cx="2238375" cy="3593041"/>
            <wp:effectExtent l="19050" t="19050" r="9525" b="26670"/>
            <wp:docPr id="1219" name="Slika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Slika 1219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90" cy="36014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F5571" w14:textId="77777777" w:rsidR="00440CB0" w:rsidRPr="00280A45" w:rsidRDefault="00A43455" w:rsidP="00283E9B">
      <w:pPr>
        <w:pStyle w:val="-TEKST"/>
        <w:ind w:right="-10"/>
        <w:jc w:val="left"/>
      </w:pPr>
      <w:r w:rsidRPr="00280A45">
        <w:t xml:space="preserve">U </w:t>
      </w:r>
      <w:r w:rsidR="003677A7" w:rsidRPr="00280A45">
        <w:t>okviru</w:t>
      </w:r>
      <w:r w:rsidRPr="00280A45">
        <w:t xml:space="preserve"> </w:t>
      </w:r>
      <w:r w:rsidR="003677A7" w:rsidRPr="00280A45">
        <w:rPr>
          <w:b/>
        </w:rPr>
        <w:t>Kopije</w:t>
      </w:r>
      <w:r w:rsidRPr="00280A45">
        <w:t xml:space="preserve"> određuje se broj kopija, a u odjeljku </w:t>
      </w:r>
      <w:r w:rsidRPr="00280A45">
        <w:rPr>
          <w:b/>
        </w:rPr>
        <w:t>Pisač</w:t>
      </w:r>
      <w:r w:rsidRPr="00280A45">
        <w:t xml:space="preserve"> odabire se instalirani pisač na koji se ispis upu</w:t>
      </w:r>
      <w:r w:rsidR="00E70FF3" w:rsidRPr="00280A45">
        <w:t>ć</w:t>
      </w:r>
      <w:r w:rsidRPr="00280A45">
        <w:t>uje.</w:t>
      </w:r>
      <w:r w:rsidR="00E70FF3" w:rsidRPr="00280A45">
        <w:t xml:space="preserve"> </w:t>
      </w:r>
    </w:p>
    <w:p w14:paraId="7B8DA325" w14:textId="77777777" w:rsidR="00C6657C" w:rsidRPr="00280A45" w:rsidRDefault="00C6657C" w:rsidP="00CA73CF">
      <w:pPr>
        <w:pStyle w:val="-TEKST"/>
      </w:pPr>
      <w:r w:rsidRPr="00280A45">
        <w:t xml:space="preserve">U odjeljku </w:t>
      </w:r>
      <w:r w:rsidRPr="00280A45">
        <w:rPr>
          <w:b/>
        </w:rPr>
        <w:t>Postavke</w:t>
      </w:r>
      <w:r w:rsidRPr="00280A45">
        <w:t xml:space="preserve"> određuje se:</w:t>
      </w:r>
    </w:p>
    <w:p w14:paraId="03B8AD25" w14:textId="7F6895F6" w:rsidR="00C6657C" w:rsidRPr="00280A45" w:rsidRDefault="00C6657C">
      <w:pPr>
        <w:pStyle w:val="-TEKST"/>
        <w:numPr>
          <w:ilvl w:val="0"/>
          <w:numId w:val="63"/>
        </w:numPr>
        <w:ind w:left="709" w:right="-1" w:hanging="289"/>
        <w:jc w:val="left"/>
      </w:pPr>
      <w:r w:rsidRPr="00280A45">
        <w:rPr>
          <w:b/>
        </w:rPr>
        <w:t>područje ispisa</w:t>
      </w:r>
      <w:r w:rsidRPr="00280A45">
        <w:t xml:space="preserve"> – ispis trenutačno odabranog dijela radnog</w:t>
      </w:r>
      <w:r w:rsidR="007F7691" w:rsidRPr="00280A45">
        <w:t>a</w:t>
      </w:r>
      <w:r w:rsidRPr="00280A45">
        <w:t xml:space="preserve"> lista (na primjer, grafikon), aktivnoga radnog lista (listov</w:t>
      </w:r>
      <w:r w:rsidR="007F7691" w:rsidRPr="00280A45">
        <w:t>a</w:t>
      </w:r>
      <w:r w:rsidRPr="00280A45">
        <w:t>, ako ih je označeno više) ili cijele radne knjige</w:t>
      </w:r>
    </w:p>
    <w:p w14:paraId="7AC37ACD" w14:textId="77777777" w:rsidR="00C6657C" w:rsidRPr="00280A45" w:rsidRDefault="00C6657C" w:rsidP="00E22AE6">
      <w:pPr>
        <w:pStyle w:val="-BULLET"/>
        <w:ind w:right="-10"/>
      </w:pPr>
      <w:r w:rsidRPr="00280A45">
        <w:rPr>
          <w:b/>
        </w:rPr>
        <w:lastRenderedPageBreak/>
        <w:t>raspon stranica</w:t>
      </w:r>
      <w:r w:rsidRPr="00280A45">
        <w:t xml:space="preserve"> –</w:t>
      </w:r>
      <w:r w:rsidR="00A43455" w:rsidRPr="00280A45">
        <w:t xml:space="preserve"> </w:t>
      </w:r>
      <w:r w:rsidRPr="00280A45">
        <w:t>ispis svih stranica ili određenih stranica odabirom ili upisom njihovih brojeva</w:t>
      </w:r>
    </w:p>
    <w:p w14:paraId="314A2794" w14:textId="77777777" w:rsidR="00C6657C" w:rsidRPr="00280A45" w:rsidRDefault="00A43455" w:rsidP="00E22AE6">
      <w:pPr>
        <w:pStyle w:val="-BULLET"/>
        <w:ind w:right="-10"/>
      </w:pPr>
      <w:r w:rsidRPr="00280A45">
        <w:rPr>
          <w:b/>
        </w:rPr>
        <w:t>slaganje listova</w:t>
      </w:r>
      <w:r w:rsidRPr="00280A45">
        <w:t xml:space="preserve"> – mogućnost ispisa kompleta stranica ako se ispisuje više od jedne kopije</w:t>
      </w:r>
      <w:r w:rsidR="00AC1236" w:rsidRPr="00280A45">
        <w:t>.</w:t>
      </w:r>
    </w:p>
    <w:p w14:paraId="34C017EC" w14:textId="3C6E4D8D" w:rsidR="00E70FF3" w:rsidRPr="00280A45" w:rsidRDefault="00E70FF3" w:rsidP="00E70FF3">
      <w:pPr>
        <w:pStyle w:val="-TEKST"/>
        <w:ind w:right="-10"/>
        <w:jc w:val="left"/>
      </w:pPr>
      <w:r w:rsidRPr="00280A45">
        <w:t>Osim postavki ispisa</w:t>
      </w:r>
      <w:r w:rsidR="007C03DA" w:rsidRPr="00280A45">
        <w:t>,</w:t>
      </w:r>
      <w:r w:rsidRPr="00280A45">
        <w:t xml:space="preserve"> </w:t>
      </w:r>
      <w:r w:rsidR="007F7691" w:rsidRPr="00280A45">
        <w:t>tu</w:t>
      </w:r>
      <w:r w:rsidRPr="00280A45">
        <w:t xml:space="preserve"> se nalaze i najvažnije postavke stranice, tako da se </w:t>
      </w:r>
      <w:r w:rsidR="00CA58B6" w:rsidRPr="00280A45">
        <w:t xml:space="preserve">može </w:t>
      </w:r>
      <w:r w:rsidRPr="00280A45">
        <w:t xml:space="preserve">još </w:t>
      </w:r>
      <w:r w:rsidR="007C03DA" w:rsidRPr="00280A45">
        <w:t>jednom</w:t>
      </w:r>
      <w:r w:rsidRPr="00280A45">
        <w:t xml:space="preserve">, prije samog ispisa, </w:t>
      </w:r>
      <w:r w:rsidR="007C03DA" w:rsidRPr="00280A45">
        <w:t>prilagoditi</w:t>
      </w:r>
      <w:r w:rsidRPr="00280A45">
        <w:t xml:space="preserve"> usmjerenje stranice, veličina papira i margina, postotak skaliranja ili </w:t>
      </w:r>
      <w:r w:rsidR="007C03DA" w:rsidRPr="00280A45">
        <w:t xml:space="preserve">se može </w:t>
      </w:r>
      <w:r w:rsidRPr="00280A45">
        <w:t xml:space="preserve">pritiskom na poveznicu </w:t>
      </w:r>
      <w:r w:rsidRPr="00280A45">
        <w:rPr>
          <w:b/>
        </w:rPr>
        <w:t>Postavljanje stranice</w:t>
      </w:r>
      <w:r w:rsidRPr="00280A45">
        <w:t xml:space="preserve"> otvoriti dijaloški okvir s detaljnim </w:t>
      </w:r>
      <w:r w:rsidR="0033298A" w:rsidRPr="00280A45">
        <w:t>postavkama</w:t>
      </w:r>
      <w:r w:rsidRPr="00280A45">
        <w:t>.</w:t>
      </w:r>
    </w:p>
    <w:p w14:paraId="06509D97" w14:textId="5126573B" w:rsidR="00C233E3" w:rsidRPr="00280A45" w:rsidRDefault="00A43455" w:rsidP="00DC24D0">
      <w:pPr>
        <w:pStyle w:val="-TEKST"/>
        <w:ind w:right="-10"/>
        <w:jc w:val="left"/>
      </w:pPr>
      <w:r w:rsidRPr="00280A45">
        <w:t xml:space="preserve">Ispis dokumenta pokreće se pritiskom </w:t>
      </w:r>
      <w:r w:rsidR="009805F6" w:rsidRPr="00280A45">
        <w:t xml:space="preserve">na </w:t>
      </w:r>
      <w:r w:rsidRPr="00280A45">
        <w:rPr>
          <w:b/>
        </w:rPr>
        <w:t>Ispis</w:t>
      </w:r>
      <w:r w:rsidR="009805F6" w:rsidRPr="00280A45">
        <w:t>.</w:t>
      </w:r>
    </w:p>
    <w:p w14:paraId="5DBA5DB4" w14:textId="0F268365" w:rsidR="00903B1C" w:rsidRPr="00280A45" w:rsidRDefault="00903B1C" w:rsidP="00DC24D0">
      <w:pPr>
        <w:pStyle w:val="-TEKST"/>
        <w:ind w:right="-10"/>
        <w:jc w:val="left"/>
      </w:pPr>
      <w:r w:rsidRPr="00F3155B">
        <w:rPr>
          <w:noProof/>
        </w:rPr>
        <w:drawing>
          <wp:inline distT="0" distB="0" distL="0" distR="0" wp14:anchorId="7258A531" wp14:editId="4DC64ED9">
            <wp:extent cx="624205" cy="657225"/>
            <wp:effectExtent l="19050" t="19050" r="23495" b="28575"/>
            <wp:docPr id="1210004279" name="Slika 121000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Slika 1220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657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9B6E7" w14:textId="77777777" w:rsidR="00C233E3" w:rsidRPr="00280A45" w:rsidRDefault="00C233E3">
      <w:pPr>
        <w:rPr>
          <w:rFonts w:cs="Arial"/>
          <w:bCs/>
          <w:sz w:val="22"/>
          <w:szCs w:val="22"/>
        </w:rPr>
      </w:pPr>
      <w:r w:rsidRPr="00280A45">
        <w:br w:type="page"/>
      </w:r>
    </w:p>
    <w:p w14:paraId="76DAA710" w14:textId="675E150E" w:rsidR="001B185F" w:rsidRPr="00280A45" w:rsidRDefault="00AE53E6">
      <w:pPr>
        <w:pStyle w:val="Naslov2"/>
        <w:numPr>
          <w:ilvl w:val="1"/>
          <w:numId w:val="70"/>
        </w:numPr>
        <w:spacing w:before="480" w:after="200"/>
        <w:rPr>
          <w:i w:val="0"/>
          <w:lang w:eastAsia="en-US"/>
        </w:rPr>
      </w:pPr>
      <w:bookmarkStart w:id="282" w:name="_Toc150638145"/>
      <w:bookmarkStart w:id="283" w:name="_Toc152597538"/>
      <w:bookmarkStart w:id="284" w:name="_Toc152597613"/>
      <w:bookmarkStart w:id="285" w:name="_Toc153437129"/>
      <w:r w:rsidRPr="00280A45">
        <w:rPr>
          <w:i w:val="0"/>
          <w:lang w:eastAsia="en-US"/>
        </w:rPr>
        <w:lastRenderedPageBreak/>
        <w:t>V</w:t>
      </w:r>
      <w:r w:rsidR="001B185F" w:rsidRPr="00280A45">
        <w:rPr>
          <w:i w:val="0"/>
          <w:lang w:eastAsia="en-US"/>
        </w:rPr>
        <w:t>ježba</w:t>
      </w:r>
      <w:r w:rsidRPr="00280A45">
        <w:rPr>
          <w:i w:val="0"/>
          <w:lang w:eastAsia="en-US"/>
        </w:rPr>
        <w:t>: Priprem</w:t>
      </w:r>
      <w:r w:rsidR="008443EB" w:rsidRPr="00280A45">
        <w:rPr>
          <w:i w:val="0"/>
          <w:lang w:eastAsia="en-US"/>
        </w:rPr>
        <w:t>a</w:t>
      </w:r>
      <w:r w:rsidRPr="00280A45">
        <w:rPr>
          <w:i w:val="0"/>
          <w:lang w:eastAsia="en-US"/>
        </w:rPr>
        <w:t xml:space="preserve"> za ispis</w:t>
      </w:r>
      <w:bookmarkEnd w:id="282"/>
      <w:bookmarkEnd w:id="283"/>
      <w:bookmarkEnd w:id="284"/>
      <w:bookmarkEnd w:id="285"/>
    </w:p>
    <w:p w14:paraId="3D480746" w14:textId="3D056396" w:rsidR="00434752" w:rsidRPr="00280A45" w:rsidRDefault="00AD79DE">
      <w:pPr>
        <w:pStyle w:val="-NUMBvjezba"/>
        <w:numPr>
          <w:ilvl w:val="0"/>
          <w:numId w:val="35"/>
        </w:numPr>
      </w:pPr>
      <w:r w:rsidRPr="00280A45">
        <w:t>Otvorite datoteku</w:t>
      </w:r>
      <w:r w:rsidR="00A2210D" w:rsidRPr="00280A45">
        <w:t xml:space="preserve"> </w:t>
      </w:r>
      <w:r w:rsidR="00A2210D" w:rsidRPr="002A1AB5">
        <w:rPr>
          <w:b/>
          <w:i/>
        </w:rPr>
        <w:t>06</w:t>
      </w:r>
      <w:r w:rsidR="00AE53E6" w:rsidRPr="002A1AB5">
        <w:rPr>
          <w:b/>
          <w:i/>
        </w:rPr>
        <w:t>_Ispis</w:t>
      </w:r>
      <w:r w:rsidR="004E1B6B" w:rsidRPr="002A1AB5">
        <w:rPr>
          <w:b/>
          <w:i/>
        </w:rPr>
        <w:t>.xls</w:t>
      </w:r>
      <w:r w:rsidR="00D07CEF" w:rsidRPr="002A1AB5">
        <w:rPr>
          <w:b/>
          <w:i/>
        </w:rPr>
        <w:t>x</w:t>
      </w:r>
      <w:r w:rsidRPr="00546E0D">
        <w:rPr>
          <w:iCs/>
        </w:rPr>
        <w:t>.</w:t>
      </w:r>
    </w:p>
    <w:p w14:paraId="0F4BE904" w14:textId="046CE74F" w:rsidR="00AD79DE" w:rsidRPr="00280A45" w:rsidRDefault="00F505AB" w:rsidP="00902566">
      <w:pPr>
        <w:pStyle w:val="-NUMBvjezba"/>
      </w:pPr>
      <w:r w:rsidRPr="00280A45">
        <w:t xml:space="preserve">U radnome listu </w:t>
      </w:r>
      <w:r w:rsidR="00810966" w:rsidRPr="002A1AB5">
        <w:rPr>
          <w:b/>
          <w:i/>
        </w:rPr>
        <w:t>Najčešća imena</w:t>
      </w:r>
      <w:r w:rsidRPr="00280A45">
        <w:t xml:space="preserve"> p</w:t>
      </w:r>
      <w:r w:rsidR="00295E67" w:rsidRPr="00280A45">
        <w:t>ripremite tablicu za ispis:</w:t>
      </w:r>
    </w:p>
    <w:p w14:paraId="19496F8D" w14:textId="5B7351AE" w:rsidR="0068340A" w:rsidRPr="00280A45" w:rsidRDefault="00BC537B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P</w:t>
      </w:r>
      <w:r w:rsidR="0068340A" w:rsidRPr="00280A45">
        <w:rPr>
          <w:sz w:val="22"/>
        </w:rPr>
        <w:t>regledajte ispis</w:t>
      </w:r>
      <w:r w:rsidRPr="00280A45">
        <w:rPr>
          <w:sz w:val="22"/>
        </w:rPr>
        <w:t>.</w:t>
      </w:r>
    </w:p>
    <w:p w14:paraId="4DB26035" w14:textId="21C77C3D" w:rsidR="00295E67" w:rsidRPr="00280A45" w:rsidRDefault="00BC537B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O</w:t>
      </w:r>
      <w:r w:rsidR="00295E67" w:rsidRPr="00280A45">
        <w:rPr>
          <w:sz w:val="22"/>
        </w:rPr>
        <w:t xml:space="preserve">dredite usmjerenje </w:t>
      </w:r>
      <w:r w:rsidR="00F11C7E" w:rsidRPr="00280A45">
        <w:rPr>
          <w:sz w:val="22"/>
        </w:rPr>
        <w:t>stranice</w:t>
      </w:r>
      <w:r w:rsidR="00295E67" w:rsidRPr="00280A45">
        <w:rPr>
          <w:sz w:val="22"/>
        </w:rPr>
        <w:t xml:space="preserve"> </w:t>
      </w:r>
      <w:r w:rsidR="00405FCC" w:rsidRPr="00280A45">
        <w:rPr>
          <w:sz w:val="22"/>
        </w:rPr>
        <w:t>–</w:t>
      </w:r>
      <w:r w:rsidR="00295E67" w:rsidRPr="00280A45">
        <w:rPr>
          <w:sz w:val="22"/>
        </w:rPr>
        <w:t xml:space="preserve"> </w:t>
      </w:r>
      <w:r w:rsidR="00810966" w:rsidRPr="00280A45">
        <w:rPr>
          <w:sz w:val="22"/>
        </w:rPr>
        <w:t>vodoravno</w:t>
      </w:r>
      <w:r w:rsidRPr="00280A45">
        <w:rPr>
          <w:sz w:val="22"/>
        </w:rPr>
        <w:t>.</w:t>
      </w:r>
    </w:p>
    <w:p w14:paraId="4F21C145" w14:textId="0F5E7EB9" w:rsidR="00295E67" w:rsidRPr="00280A45" w:rsidRDefault="009F0483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Postavite</w:t>
      </w:r>
      <w:r w:rsidR="00295E67" w:rsidRPr="00280A45">
        <w:rPr>
          <w:sz w:val="22"/>
        </w:rPr>
        <w:t xml:space="preserve"> lijevu </w:t>
      </w:r>
      <w:r w:rsidR="00810966" w:rsidRPr="00280A45">
        <w:rPr>
          <w:sz w:val="22"/>
        </w:rPr>
        <w:t>marginu na 1 cm, a</w:t>
      </w:r>
      <w:r w:rsidR="00295E67" w:rsidRPr="00280A45">
        <w:rPr>
          <w:sz w:val="22"/>
        </w:rPr>
        <w:t xml:space="preserve"> desnu </w:t>
      </w:r>
      <w:r w:rsidR="00810966" w:rsidRPr="00280A45">
        <w:rPr>
          <w:sz w:val="22"/>
        </w:rPr>
        <w:t>na 0,5 cm.</w:t>
      </w:r>
    </w:p>
    <w:p w14:paraId="5D00631C" w14:textId="3F7932C2" w:rsidR="009A6685" w:rsidRPr="00280A45" w:rsidRDefault="00BC537B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U</w:t>
      </w:r>
      <w:r w:rsidR="007E2792" w:rsidRPr="00280A45">
        <w:rPr>
          <w:sz w:val="22"/>
        </w:rPr>
        <w:t xml:space="preserve"> lijev</w:t>
      </w:r>
      <w:r w:rsidR="006737C1" w:rsidRPr="00280A45">
        <w:rPr>
          <w:sz w:val="22"/>
        </w:rPr>
        <w:t xml:space="preserve">i dio </w:t>
      </w:r>
      <w:r w:rsidR="007E2792" w:rsidRPr="00280A45">
        <w:rPr>
          <w:sz w:val="22"/>
        </w:rPr>
        <w:t xml:space="preserve">zaglavlja </w:t>
      </w:r>
      <w:r w:rsidR="009A6685" w:rsidRPr="00280A45">
        <w:rPr>
          <w:sz w:val="22"/>
        </w:rPr>
        <w:t xml:space="preserve">umetnite </w:t>
      </w:r>
      <w:r w:rsidR="007E2792" w:rsidRPr="00280A45">
        <w:rPr>
          <w:sz w:val="22"/>
        </w:rPr>
        <w:t xml:space="preserve">polja za </w:t>
      </w:r>
      <w:r w:rsidR="00810966" w:rsidRPr="00280A45">
        <w:rPr>
          <w:sz w:val="22"/>
        </w:rPr>
        <w:t>naziv</w:t>
      </w:r>
      <w:r w:rsidR="009A6685" w:rsidRPr="00280A45">
        <w:rPr>
          <w:sz w:val="22"/>
        </w:rPr>
        <w:t xml:space="preserve"> radne knjige i </w:t>
      </w:r>
      <w:r w:rsidR="00810966" w:rsidRPr="00280A45">
        <w:rPr>
          <w:sz w:val="22"/>
        </w:rPr>
        <w:t>naziv</w:t>
      </w:r>
      <w:r w:rsidR="009A6685" w:rsidRPr="00280A45">
        <w:rPr>
          <w:sz w:val="22"/>
        </w:rPr>
        <w:t xml:space="preserve"> radnog</w:t>
      </w:r>
      <w:r w:rsidR="003B1B7D" w:rsidRPr="00280A45">
        <w:rPr>
          <w:sz w:val="22"/>
        </w:rPr>
        <w:t>a</w:t>
      </w:r>
      <w:r w:rsidR="009A6685" w:rsidRPr="00280A45">
        <w:rPr>
          <w:sz w:val="22"/>
        </w:rPr>
        <w:t xml:space="preserve"> lista</w:t>
      </w:r>
      <w:r w:rsidR="00F73879" w:rsidRPr="00280A45">
        <w:rPr>
          <w:sz w:val="22"/>
        </w:rPr>
        <w:t>,</w:t>
      </w:r>
      <w:r w:rsidR="009A6685" w:rsidRPr="00280A45">
        <w:rPr>
          <w:sz w:val="22"/>
        </w:rPr>
        <w:t xml:space="preserve"> </w:t>
      </w:r>
      <w:r w:rsidR="00810966" w:rsidRPr="00280A45">
        <w:rPr>
          <w:sz w:val="22"/>
        </w:rPr>
        <w:t>nazive</w:t>
      </w:r>
      <w:r w:rsidR="009A6685" w:rsidRPr="00280A45">
        <w:rPr>
          <w:sz w:val="22"/>
        </w:rPr>
        <w:t xml:space="preserve"> odvojite zarezom</w:t>
      </w:r>
      <w:r w:rsidRPr="00280A45">
        <w:rPr>
          <w:sz w:val="22"/>
        </w:rPr>
        <w:t>.</w:t>
      </w:r>
    </w:p>
    <w:p w14:paraId="72E70A5A" w14:textId="36A25470" w:rsidR="00295E67" w:rsidRPr="00280A45" w:rsidRDefault="00BC537B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U</w:t>
      </w:r>
      <w:r w:rsidR="007E2792" w:rsidRPr="00280A45">
        <w:rPr>
          <w:sz w:val="22"/>
        </w:rPr>
        <w:t xml:space="preserve"> desn</w:t>
      </w:r>
      <w:r w:rsidR="006737C1" w:rsidRPr="00280A45">
        <w:rPr>
          <w:sz w:val="22"/>
        </w:rPr>
        <w:t>i dio</w:t>
      </w:r>
      <w:r w:rsidR="007E2792" w:rsidRPr="00280A45">
        <w:rPr>
          <w:sz w:val="22"/>
        </w:rPr>
        <w:t xml:space="preserve"> zaglavlja </w:t>
      </w:r>
      <w:r w:rsidR="008E6C88" w:rsidRPr="00280A45">
        <w:rPr>
          <w:sz w:val="22"/>
        </w:rPr>
        <w:t xml:space="preserve">umetnite </w:t>
      </w:r>
      <w:r w:rsidR="007E2792" w:rsidRPr="00280A45">
        <w:rPr>
          <w:sz w:val="22"/>
        </w:rPr>
        <w:t xml:space="preserve">polja za </w:t>
      </w:r>
      <w:r w:rsidR="008E6C88" w:rsidRPr="00280A45">
        <w:rPr>
          <w:sz w:val="22"/>
        </w:rPr>
        <w:t xml:space="preserve">datum </w:t>
      </w:r>
      <w:r w:rsidR="009A6685" w:rsidRPr="00280A45">
        <w:rPr>
          <w:sz w:val="22"/>
        </w:rPr>
        <w:t>i vrijeme</w:t>
      </w:r>
      <w:r w:rsidR="00810966" w:rsidRPr="00280A45">
        <w:rPr>
          <w:sz w:val="22"/>
        </w:rPr>
        <w:t>, odvojite ih zarezom</w:t>
      </w:r>
      <w:r w:rsidR="00F73879" w:rsidRPr="00280A45">
        <w:rPr>
          <w:sz w:val="22"/>
        </w:rPr>
        <w:t>.</w:t>
      </w:r>
      <w:r w:rsidR="009A6685" w:rsidRPr="00280A45">
        <w:rPr>
          <w:sz w:val="22"/>
        </w:rPr>
        <w:t xml:space="preserve"> </w:t>
      </w:r>
    </w:p>
    <w:p w14:paraId="24850F17" w14:textId="7F89745B" w:rsidR="00295E67" w:rsidRPr="00280A45" w:rsidRDefault="00F73879" w:rsidP="00BC537B">
      <w:pPr>
        <w:pStyle w:val="Odlomakpopisa"/>
        <w:widowControl w:val="0"/>
        <w:numPr>
          <w:ilvl w:val="1"/>
          <w:numId w:val="4"/>
        </w:numPr>
        <w:spacing w:before="120"/>
        <w:ind w:left="1134" w:right="-1" w:hanging="425"/>
        <w:rPr>
          <w:sz w:val="22"/>
        </w:rPr>
      </w:pPr>
      <w:r w:rsidRPr="00280A45">
        <w:rPr>
          <w:sz w:val="22"/>
        </w:rPr>
        <w:t>U</w:t>
      </w:r>
      <w:r w:rsidR="00295E67" w:rsidRPr="00280A45">
        <w:rPr>
          <w:sz w:val="22"/>
        </w:rPr>
        <w:t xml:space="preserve"> </w:t>
      </w:r>
      <w:r w:rsidR="006737C1" w:rsidRPr="00280A45">
        <w:rPr>
          <w:sz w:val="22"/>
        </w:rPr>
        <w:t xml:space="preserve">središnji dio </w:t>
      </w:r>
      <w:r w:rsidR="008E6C88" w:rsidRPr="00280A45">
        <w:rPr>
          <w:sz w:val="22"/>
        </w:rPr>
        <w:t>podnožj</w:t>
      </w:r>
      <w:r w:rsidR="007E2792" w:rsidRPr="00280A45">
        <w:rPr>
          <w:sz w:val="22"/>
        </w:rPr>
        <w:t>a</w:t>
      </w:r>
      <w:r w:rsidR="008E6C88" w:rsidRPr="00280A45">
        <w:rPr>
          <w:sz w:val="22"/>
        </w:rPr>
        <w:t xml:space="preserve"> </w:t>
      </w:r>
      <w:r w:rsidR="00295E67" w:rsidRPr="00280A45">
        <w:rPr>
          <w:sz w:val="22"/>
        </w:rPr>
        <w:t xml:space="preserve">umetnite </w:t>
      </w:r>
      <w:r w:rsidR="007E2792" w:rsidRPr="00280A45">
        <w:rPr>
          <w:sz w:val="22"/>
        </w:rPr>
        <w:t xml:space="preserve">polje za </w:t>
      </w:r>
      <w:r w:rsidR="00295E67" w:rsidRPr="00280A45">
        <w:rPr>
          <w:sz w:val="22"/>
        </w:rPr>
        <w:t>broj stranic</w:t>
      </w:r>
      <w:r w:rsidR="0004756D" w:rsidRPr="00280A45">
        <w:rPr>
          <w:sz w:val="22"/>
        </w:rPr>
        <w:t>e</w:t>
      </w:r>
      <w:r w:rsidR="00810966" w:rsidRPr="00280A45">
        <w:rPr>
          <w:sz w:val="22"/>
        </w:rPr>
        <w:t xml:space="preserve"> i ukupni broj stranica, odvojite </w:t>
      </w:r>
      <w:r w:rsidR="0048158F" w:rsidRPr="00280A45">
        <w:rPr>
          <w:sz w:val="22"/>
        </w:rPr>
        <w:t xml:space="preserve">ih </w:t>
      </w:r>
      <w:r w:rsidR="00810966" w:rsidRPr="00280A45">
        <w:rPr>
          <w:sz w:val="22"/>
        </w:rPr>
        <w:t>kosom crtom (/)</w:t>
      </w:r>
      <w:r w:rsidRPr="00280A45">
        <w:rPr>
          <w:sz w:val="22"/>
        </w:rPr>
        <w:t>.</w:t>
      </w:r>
    </w:p>
    <w:p w14:paraId="03E24D91" w14:textId="0EEB4518" w:rsidR="00810966" w:rsidRPr="00280A45" w:rsidRDefault="00F73879" w:rsidP="00BC537B">
      <w:pPr>
        <w:pStyle w:val="Odlomakpopisa"/>
        <w:widowControl w:val="0"/>
        <w:numPr>
          <w:ilvl w:val="1"/>
          <w:numId w:val="4"/>
        </w:numPr>
        <w:spacing w:before="120" w:after="120"/>
        <w:ind w:left="1134" w:hanging="425"/>
        <w:rPr>
          <w:sz w:val="22"/>
        </w:rPr>
      </w:pPr>
      <w:r w:rsidRPr="00280A45">
        <w:rPr>
          <w:sz w:val="22"/>
        </w:rPr>
        <w:t>O</w:t>
      </w:r>
      <w:r w:rsidR="00295E67" w:rsidRPr="00280A45">
        <w:rPr>
          <w:sz w:val="22"/>
        </w:rPr>
        <w:t xml:space="preserve">dredite da se </w:t>
      </w:r>
      <w:r w:rsidR="008E6C88" w:rsidRPr="00280A45">
        <w:rPr>
          <w:sz w:val="22"/>
        </w:rPr>
        <w:t xml:space="preserve">naslovni </w:t>
      </w:r>
      <w:r w:rsidR="00F5407F" w:rsidRPr="00280A45">
        <w:rPr>
          <w:sz w:val="22"/>
        </w:rPr>
        <w:t>re</w:t>
      </w:r>
      <w:r w:rsidR="0068741E" w:rsidRPr="00280A45">
        <w:rPr>
          <w:sz w:val="22"/>
        </w:rPr>
        <w:t>d</w:t>
      </w:r>
      <w:r w:rsidR="00295E67" w:rsidRPr="00280A45">
        <w:rPr>
          <w:sz w:val="22"/>
        </w:rPr>
        <w:t>ci tablice (</w:t>
      </w:r>
      <w:r w:rsidR="00810966" w:rsidRPr="00280A45">
        <w:rPr>
          <w:sz w:val="22"/>
        </w:rPr>
        <w:t>4</w:t>
      </w:r>
      <w:r w:rsidR="00F36855" w:rsidRPr="00280A45">
        <w:rPr>
          <w:sz w:val="22"/>
        </w:rPr>
        <w:t>.</w:t>
      </w:r>
      <w:r w:rsidR="00295E67" w:rsidRPr="00280A45">
        <w:rPr>
          <w:sz w:val="22"/>
        </w:rPr>
        <w:t xml:space="preserve"> i </w:t>
      </w:r>
      <w:r w:rsidR="00810966" w:rsidRPr="00280A45">
        <w:rPr>
          <w:sz w:val="22"/>
        </w:rPr>
        <w:t>5</w:t>
      </w:r>
      <w:r w:rsidR="004E6334" w:rsidRPr="00280A45">
        <w:rPr>
          <w:sz w:val="22"/>
        </w:rPr>
        <w:t>. redak</w:t>
      </w:r>
      <w:r w:rsidR="00295E67" w:rsidRPr="00280A45">
        <w:rPr>
          <w:sz w:val="22"/>
        </w:rPr>
        <w:t>)</w:t>
      </w:r>
      <w:r w:rsidR="00810966" w:rsidRPr="00280A45">
        <w:rPr>
          <w:sz w:val="22"/>
        </w:rPr>
        <w:t xml:space="preserve"> i naslovni stupci (stupci A i B)</w:t>
      </w:r>
      <w:r w:rsidR="00295E67" w:rsidRPr="00280A45">
        <w:rPr>
          <w:sz w:val="22"/>
        </w:rPr>
        <w:t xml:space="preserve"> </w:t>
      </w:r>
      <w:r w:rsidR="007E2792" w:rsidRPr="00280A45">
        <w:rPr>
          <w:sz w:val="22"/>
        </w:rPr>
        <w:t xml:space="preserve">automatski </w:t>
      </w:r>
      <w:r w:rsidR="00295E67" w:rsidRPr="00280A45">
        <w:rPr>
          <w:sz w:val="22"/>
        </w:rPr>
        <w:t>ponavljaju na svakoj stranic</w:t>
      </w:r>
      <w:r w:rsidR="00810966" w:rsidRPr="00280A45">
        <w:rPr>
          <w:sz w:val="22"/>
        </w:rPr>
        <w:t>i</w:t>
      </w:r>
      <w:r w:rsidR="0068340A" w:rsidRPr="00280A45">
        <w:rPr>
          <w:sz w:val="22"/>
        </w:rPr>
        <w:t>.</w:t>
      </w:r>
    </w:p>
    <w:p w14:paraId="14966B50" w14:textId="3D2B23B9" w:rsidR="00295E67" w:rsidRPr="00280A45" w:rsidRDefault="00295E67" w:rsidP="00315588">
      <w:pPr>
        <w:pStyle w:val="-NUMBvjezba"/>
      </w:pPr>
      <w:r w:rsidRPr="00280A45">
        <w:t>P</w:t>
      </w:r>
      <w:r w:rsidR="00BC537B" w:rsidRPr="00280A45">
        <w:t>onovno p</w:t>
      </w:r>
      <w:r w:rsidRPr="00280A45">
        <w:t xml:space="preserve">regledajte </w:t>
      </w:r>
      <w:r w:rsidR="00315588" w:rsidRPr="00280A45">
        <w:t>ispis</w:t>
      </w:r>
      <w:r w:rsidR="00023518" w:rsidRPr="00280A45">
        <w:t>.</w:t>
      </w:r>
    </w:p>
    <w:p w14:paraId="7E15B592" w14:textId="4C8DEF0E" w:rsidR="00687219" w:rsidRPr="00280A45" w:rsidRDefault="00F505AB" w:rsidP="004759B7">
      <w:pPr>
        <w:pStyle w:val="-NUMBvjezba"/>
      </w:pPr>
      <w:r w:rsidRPr="00280A45">
        <w:t>U radn</w:t>
      </w:r>
      <w:r w:rsidR="00406E90">
        <w:t>i</w:t>
      </w:r>
      <w:r w:rsidRPr="00280A45">
        <w:t xml:space="preserve"> list </w:t>
      </w:r>
      <w:r w:rsidR="0048158F" w:rsidRPr="00546E0D">
        <w:rPr>
          <w:b/>
          <w:i/>
        </w:rPr>
        <w:t>Stanovništvo</w:t>
      </w:r>
      <w:r w:rsidRPr="00280A45">
        <w:t xml:space="preserve"> </w:t>
      </w:r>
      <w:r w:rsidR="00F73879" w:rsidRPr="00280A45">
        <w:t>ume</w:t>
      </w:r>
      <w:r w:rsidR="00687219" w:rsidRPr="00280A45">
        <w:t xml:space="preserve">tnite prijelom stranice tako da se tablica </w:t>
      </w:r>
      <w:r w:rsidR="0048158F" w:rsidRPr="00280A45">
        <w:t>i</w:t>
      </w:r>
      <w:r w:rsidR="00687219" w:rsidRPr="00280A45">
        <w:t>spisuj</w:t>
      </w:r>
      <w:r w:rsidR="00406E90">
        <w:t>e</w:t>
      </w:r>
      <w:r w:rsidR="00687219" w:rsidRPr="00280A45">
        <w:t xml:space="preserve"> na prvoj stranici, a </w:t>
      </w:r>
      <w:r w:rsidR="0048158F" w:rsidRPr="00280A45">
        <w:t>grafikon</w:t>
      </w:r>
      <w:r w:rsidR="00687219" w:rsidRPr="00280A45">
        <w:t xml:space="preserve"> na drugoj.</w:t>
      </w:r>
    </w:p>
    <w:p w14:paraId="21E3AD09" w14:textId="2220EA36" w:rsidR="00025A68" w:rsidRPr="00280A45" w:rsidRDefault="00025A68" w:rsidP="00025A68">
      <w:pPr>
        <w:pStyle w:val="-NUMBvjezba"/>
      </w:pPr>
      <w:r w:rsidRPr="00280A45">
        <w:t>Pregledajte</w:t>
      </w:r>
      <w:r w:rsidR="0048158F" w:rsidRPr="00280A45">
        <w:t xml:space="preserve"> ispis</w:t>
      </w:r>
      <w:r w:rsidRPr="00280A45">
        <w:t>.</w:t>
      </w:r>
    </w:p>
    <w:p w14:paraId="3671E3A6" w14:textId="11AA9303" w:rsidR="00023518" w:rsidRPr="00280A45" w:rsidRDefault="00023518" w:rsidP="00902566">
      <w:pPr>
        <w:pStyle w:val="-NUMBvjezba"/>
      </w:pPr>
      <w:r w:rsidRPr="00280A45">
        <w:t>Spremite</w:t>
      </w:r>
      <w:r w:rsidR="0048158F" w:rsidRPr="00280A45">
        <w:t xml:space="preserve"> promjene</w:t>
      </w:r>
      <w:r w:rsidRPr="00280A45">
        <w:t xml:space="preserve"> i zatvorite </w:t>
      </w:r>
      <w:r w:rsidR="0048158F" w:rsidRPr="00280A45">
        <w:t>datoteku</w:t>
      </w:r>
      <w:r w:rsidRPr="00280A45">
        <w:t>.</w:t>
      </w:r>
    </w:p>
    <w:p w14:paraId="4A3725AE" w14:textId="77777777" w:rsidR="001B185F" w:rsidRPr="00280A45" w:rsidRDefault="001B185F" w:rsidP="00DB1E81">
      <w:pPr>
        <w:pStyle w:val="-TEKST"/>
      </w:pPr>
    </w:p>
    <w:p w14:paraId="40AD5DE6" w14:textId="77777777" w:rsidR="00B22A32" w:rsidRPr="00280A45" w:rsidRDefault="00987750" w:rsidP="00DB1E81">
      <w:pPr>
        <w:pStyle w:val="-TEKST"/>
      </w:pPr>
      <w:r w:rsidRPr="00280A45">
        <w:br w:type="page"/>
      </w:r>
    </w:p>
    <w:p w14:paraId="28A2FAF1" w14:textId="77777777" w:rsidR="00EA2DC5" w:rsidRPr="00280A45" w:rsidRDefault="00EA2DC5" w:rsidP="00DB1E81">
      <w:pPr>
        <w:pStyle w:val="-TEKST"/>
      </w:pPr>
    </w:p>
    <w:p w14:paraId="7EDEAC9A" w14:textId="77777777" w:rsidR="00EA2DC5" w:rsidRPr="00280A45" w:rsidRDefault="00EA2DC5" w:rsidP="00DB1E81">
      <w:pPr>
        <w:pStyle w:val="-TEKST"/>
      </w:pPr>
    </w:p>
    <w:p w14:paraId="55F82AA7" w14:textId="0F81BA8F" w:rsidR="00B22A32" w:rsidRPr="00280A45" w:rsidRDefault="00203E0B" w:rsidP="00DB1E81">
      <w:pPr>
        <w:pStyle w:val="-TEKST"/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BCBB306" wp14:editId="77FC0B10">
                <wp:simplePos x="0" y="0"/>
                <wp:positionH relativeFrom="column">
                  <wp:posOffset>30480</wp:posOffset>
                </wp:positionH>
                <wp:positionV relativeFrom="line">
                  <wp:posOffset>233045</wp:posOffset>
                </wp:positionV>
                <wp:extent cx="4679950" cy="2895600"/>
                <wp:effectExtent l="0" t="0" r="6350" b="0"/>
                <wp:wrapNone/>
                <wp:docPr id="135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2895600"/>
                        </a:xfrm>
                        <a:prstGeom prst="roundRect">
                          <a:avLst>
                            <a:gd name="adj" fmla="val 4056"/>
                          </a:avLst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395AA" w14:textId="77777777" w:rsidR="004759B7" w:rsidRPr="006B406C" w:rsidRDefault="004759B7" w:rsidP="006B406C">
                            <w:pPr>
                              <w:pBdr>
                                <w:bottom w:val="single" w:sz="2" w:space="1" w:color="auto"/>
                              </w:pBdr>
                              <w:spacing w:before="120" w:after="240"/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6B406C">
                              <w:rPr>
                                <w:rFonts w:cs="Arial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U ovome je poglavlju obrađeno: </w:t>
                            </w:r>
                          </w:p>
                          <w:p w14:paraId="213D1ABD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pregledavanje radnoga lista prije ispisa</w:t>
                            </w:r>
                          </w:p>
                          <w:p w14:paraId="40378386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promjena margina, usmjerenja stranice i veličine papira</w:t>
                            </w:r>
                          </w:p>
                          <w:p w14:paraId="2CBD94BB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skaliranje dokumenta za ispis</w:t>
                            </w:r>
                          </w:p>
                          <w:p w14:paraId="7FFF96BB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dodavanje i mijenjanje teksta i polja u zaglavlju i podnožju</w:t>
                            </w:r>
                          </w:p>
                          <w:p w14:paraId="0B468B1C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uključivanje i isključivanje prikaza crta rešetke, naslova redaka i stupaca</w:t>
                            </w:r>
                          </w:p>
                          <w:p w14:paraId="2C53585C" w14:textId="77777777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automatsko ispisivanje naslovnog retka/stupca na svakoj stranici</w:t>
                            </w:r>
                          </w:p>
                          <w:p w14:paraId="14719B30" w14:textId="7F7BD578" w:rsidR="004759B7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ispis dijela radnoga lista, cijeloga radnog lista, cijele radne knjige, grafikona</w:t>
                            </w:r>
                          </w:p>
                          <w:p w14:paraId="655B4B24" w14:textId="77777777" w:rsidR="004759B7" w:rsidRPr="00192F86" w:rsidRDefault="004759B7">
                            <w:pPr>
                              <w:pStyle w:val="Obraeno"/>
                              <w:numPr>
                                <w:ilvl w:val="0"/>
                                <w:numId w:val="51"/>
                              </w:numPr>
                            </w:pPr>
                            <w:r>
                              <w:t>određivanje broja kopija za ispis.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CBB306" id="AutoShape 432" o:spid="_x0000_s1119" style="position:absolute;left:0;text-align:left;margin-left:2.4pt;margin-top:18.35pt;width:368.5pt;height:228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26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" fillcolor="#eaeaea" stroked="f">
                <v:textbox>
                  <w:txbxContent>
                    <w:p w14:paraId="176395AA" w14:textId="77777777" w:rsidR="004759B7" w:rsidRPr="006B406C" w:rsidRDefault="004759B7" w:rsidP="006B406C">
                      <w:pPr>
                        <w:pBdr>
                          <w:bottom w:val="single" w:sz="2" w:space="1" w:color="auto"/>
                        </w:pBdr>
                        <w:spacing w:before="120" w:after="240"/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6B406C">
                        <w:rPr>
                          <w:rFonts w:cs="Arial"/>
                          <w:b/>
                          <w:sz w:val="28"/>
                          <w:szCs w:val="28"/>
                          <w:lang w:eastAsia="en-US"/>
                        </w:rPr>
                        <w:t xml:space="preserve">U ovome je poglavlju obrađeno: </w:t>
                      </w:r>
                    </w:p>
                    <w:p w14:paraId="213D1ABD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pregledavanje radnoga lista prije ispisa</w:t>
                      </w:r>
                    </w:p>
                    <w:p w14:paraId="40378386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promjena margina, usmjerenja stranice i veličine papira</w:t>
                      </w:r>
                    </w:p>
                    <w:p w14:paraId="2CBD94BB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skaliranje dokumenta za ispis</w:t>
                      </w:r>
                    </w:p>
                    <w:p w14:paraId="7FFF96BB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dodavanje i mijenjanje teksta i polja u zaglavlju i podnožju</w:t>
                      </w:r>
                    </w:p>
                    <w:p w14:paraId="0B468B1C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uključivanje i isključivanje prikaza crta rešetke, naslova redaka i stupaca</w:t>
                      </w:r>
                    </w:p>
                    <w:p w14:paraId="2C53585C" w14:textId="77777777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automatsko ispisivanje naslovnog retka/stupca na svakoj stranici</w:t>
                      </w:r>
                    </w:p>
                    <w:p w14:paraId="14719B30" w14:textId="7F7BD578" w:rsidR="004759B7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ispis dijela radnoga lista, cijeloga radnog lista, cijele radne knjige, grafikona</w:t>
                      </w:r>
                    </w:p>
                    <w:p w14:paraId="655B4B24" w14:textId="77777777" w:rsidR="004759B7" w:rsidRPr="00192F86" w:rsidRDefault="004759B7">
                      <w:pPr>
                        <w:pStyle w:val="Obraeno"/>
                        <w:numPr>
                          <w:ilvl w:val="0"/>
                          <w:numId w:val="51"/>
                        </w:numPr>
                      </w:pPr>
                      <w:r>
                        <w:t>određivanje broja kopija za ispis.</w:t>
                      </w:r>
                    </w:p>
                  </w:txbxContent>
                </v:textbox>
                <w10:wrap anchory="line"/>
              </v:roundrect>
            </w:pict>
          </mc:Fallback>
        </mc:AlternateContent>
      </w:r>
    </w:p>
    <w:p w14:paraId="2C892A4D" w14:textId="77777777" w:rsidR="00066291" w:rsidRPr="00280A45" w:rsidRDefault="00066291" w:rsidP="00DB1E81">
      <w:pPr>
        <w:pStyle w:val="-TEKST"/>
      </w:pPr>
    </w:p>
    <w:p w14:paraId="25289973" w14:textId="77777777" w:rsidR="0068741E" w:rsidRPr="00280A45" w:rsidRDefault="0068741E" w:rsidP="00DB1E81">
      <w:pPr>
        <w:pStyle w:val="-TEKST"/>
      </w:pPr>
    </w:p>
    <w:p w14:paraId="2193A393" w14:textId="77777777" w:rsidR="00D95BAA" w:rsidRPr="00280A45" w:rsidRDefault="00D95BAA" w:rsidP="00DB1E81">
      <w:pPr>
        <w:pStyle w:val="-TEKST"/>
      </w:pPr>
    </w:p>
    <w:p w14:paraId="37F70D3A" w14:textId="77777777" w:rsidR="00D95BAA" w:rsidRPr="00280A45" w:rsidRDefault="00D95BAA" w:rsidP="00DB1E81">
      <w:pPr>
        <w:pStyle w:val="-TEKST"/>
      </w:pPr>
    </w:p>
    <w:p w14:paraId="1BC34735" w14:textId="77777777" w:rsidR="00D95BAA" w:rsidRPr="00280A45" w:rsidRDefault="00D95BAA" w:rsidP="00DB1E81">
      <w:pPr>
        <w:pStyle w:val="-TEKST"/>
      </w:pPr>
    </w:p>
    <w:p w14:paraId="2D8F8DA1" w14:textId="77777777" w:rsidR="0068741E" w:rsidRPr="00280A45" w:rsidRDefault="0068741E" w:rsidP="00DB1E81">
      <w:pPr>
        <w:pStyle w:val="-TEKST"/>
      </w:pPr>
    </w:p>
    <w:p w14:paraId="77391700" w14:textId="77777777" w:rsidR="00066291" w:rsidRPr="00280A45" w:rsidRDefault="00066291" w:rsidP="00DB1E81">
      <w:pPr>
        <w:pStyle w:val="-TEKST"/>
      </w:pPr>
    </w:p>
    <w:p w14:paraId="64346012" w14:textId="77777777" w:rsidR="00066291" w:rsidRPr="00280A45" w:rsidRDefault="00066291" w:rsidP="00DB1E81">
      <w:pPr>
        <w:pStyle w:val="-TEKST"/>
      </w:pPr>
    </w:p>
    <w:p w14:paraId="48568328" w14:textId="77777777" w:rsidR="00D532D9" w:rsidRPr="00280A45" w:rsidRDefault="00D532D9" w:rsidP="00DB1E81">
      <w:pPr>
        <w:pStyle w:val="-TEKST"/>
      </w:pPr>
    </w:p>
    <w:p w14:paraId="39F26F99" w14:textId="77777777" w:rsidR="00D532D9" w:rsidRPr="00280A45" w:rsidRDefault="00D532D9" w:rsidP="00DB1E81">
      <w:pPr>
        <w:pStyle w:val="-TEKST"/>
      </w:pPr>
    </w:p>
    <w:p w14:paraId="24B000CC" w14:textId="77777777" w:rsidR="00D532D9" w:rsidRPr="00280A45" w:rsidRDefault="00D532D9" w:rsidP="00DB1E81">
      <w:pPr>
        <w:pStyle w:val="-TEKST"/>
      </w:pPr>
    </w:p>
    <w:p w14:paraId="0F1B5F24" w14:textId="77777777" w:rsidR="00D532D9" w:rsidRPr="00280A45" w:rsidRDefault="00D532D9" w:rsidP="00DB1E81">
      <w:pPr>
        <w:pStyle w:val="-TEKST"/>
      </w:pPr>
    </w:p>
    <w:p w14:paraId="281D9111" w14:textId="77777777" w:rsidR="00D532D9" w:rsidRPr="00280A45" w:rsidRDefault="00D532D9" w:rsidP="00DB1E81">
      <w:pPr>
        <w:pStyle w:val="-TEKST"/>
      </w:pPr>
    </w:p>
    <w:p w14:paraId="509658FC" w14:textId="12E83C81" w:rsidR="00BD0E44" w:rsidRPr="00280A45" w:rsidRDefault="001B185F" w:rsidP="00B22A32">
      <w:pPr>
        <w:pStyle w:val="1-NASLOV"/>
      </w:pPr>
      <w:r w:rsidRPr="00280A45">
        <w:br w:type="page"/>
      </w:r>
      <w:bookmarkStart w:id="286" w:name="_Toc150638146"/>
      <w:bookmarkStart w:id="287" w:name="_Toc152597539"/>
      <w:bookmarkStart w:id="288" w:name="_Toc152597548"/>
      <w:bookmarkStart w:id="289" w:name="_Toc152597614"/>
      <w:bookmarkStart w:id="290" w:name="_Toc153437130"/>
      <w:r w:rsidR="00BA780A" w:rsidRPr="00280A45">
        <w:lastRenderedPageBreak/>
        <w:t>Vježba za ponavljanje</w:t>
      </w:r>
      <w:bookmarkEnd w:id="286"/>
      <w:bookmarkEnd w:id="287"/>
      <w:bookmarkEnd w:id="288"/>
      <w:bookmarkEnd w:id="289"/>
      <w:bookmarkEnd w:id="290"/>
    </w:p>
    <w:p w14:paraId="68CF1A21" w14:textId="44BD2314" w:rsidR="00736278" w:rsidRPr="00280A45" w:rsidRDefault="00736278" w:rsidP="00736278">
      <w:pPr>
        <w:pStyle w:val="-NUMBvjezba"/>
        <w:numPr>
          <w:ilvl w:val="0"/>
          <w:numId w:val="34"/>
        </w:numPr>
        <w:tabs>
          <w:tab w:val="clear" w:pos="-31680"/>
        </w:tabs>
      </w:pPr>
      <w:r w:rsidRPr="00280A45">
        <w:t>Odgovorite na pitanja tako da križićem označite točan odgovor:</w:t>
      </w:r>
    </w:p>
    <w:p w14:paraId="6C2A4C70" w14:textId="4E196811" w:rsidR="00736278" w:rsidRPr="00280A45" w:rsidRDefault="00736278" w:rsidP="00736278">
      <w:pPr>
        <w:pStyle w:val="-NUMBvjezba"/>
        <w:numPr>
          <w:ilvl w:val="0"/>
          <w:numId w:val="0"/>
        </w:numPr>
        <w:ind w:left="681"/>
      </w:pPr>
      <w:r w:rsidRPr="00280A45">
        <w:t>1.1. Kopiranjem formule relativne se adrese u formuli:</w:t>
      </w:r>
    </w:p>
    <w:p w14:paraId="2DC34678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ne mijenjaju</w:t>
      </w:r>
    </w:p>
    <w:p w14:paraId="37734515" w14:textId="4A0A81C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mijenjaju samo one koje se nalaze u adresi raspona</w:t>
      </w:r>
    </w:p>
    <w:p w14:paraId="5C2E0826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mijenjaju i prilagođavaju novoj lokaciji</w:t>
      </w:r>
    </w:p>
    <w:p w14:paraId="6CFB8B9E" w14:textId="5EE1949A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mijenjaju, ali formula ne mijenja rezultat</w:t>
      </w:r>
    </w:p>
    <w:p w14:paraId="0928293C" w14:textId="260C7C5A" w:rsidR="00736278" w:rsidRPr="00280A45" w:rsidRDefault="00736278" w:rsidP="00736278">
      <w:pPr>
        <w:pStyle w:val="-NUMBvjezba"/>
        <w:numPr>
          <w:ilvl w:val="0"/>
          <w:numId w:val="0"/>
        </w:numPr>
        <w:ind w:left="681"/>
      </w:pPr>
      <w:r w:rsidRPr="00280A45">
        <w:t>1.2. Što od navedenog nije vrsta adrese</w:t>
      </w:r>
      <w:r w:rsidR="002A1AB5">
        <w:t>?</w:t>
      </w:r>
    </w:p>
    <w:p w14:paraId="64C28796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miješana</w:t>
      </w:r>
    </w:p>
    <w:p w14:paraId="15D86674" w14:textId="5E082818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relativna</w:t>
      </w:r>
    </w:p>
    <w:p w14:paraId="29DF2544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objektivna</w:t>
      </w:r>
    </w:p>
    <w:p w14:paraId="70A57339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apsolutna</w:t>
      </w:r>
    </w:p>
    <w:p w14:paraId="16424387" w14:textId="62821C7B" w:rsidR="00736278" w:rsidRPr="00280A45" w:rsidRDefault="00736278" w:rsidP="00736278">
      <w:pPr>
        <w:pStyle w:val="-NUMBvjezba"/>
        <w:numPr>
          <w:ilvl w:val="0"/>
          <w:numId w:val="0"/>
        </w:numPr>
        <w:ind w:left="681"/>
      </w:pPr>
      <w:r w:rsidRPr="00280A45">
        <w:t>1.3. Formula počinje znakom:</w:t>
      </w:r>
    </w:p>
    <w:p w14:paraId="0725423A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#</w:t>
      </w:r>
    </w:p>
    <w:p w14:paraId="3B6A56AE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=</w:t>
      </w:r>
    </w:p>
    <w:p w14:paraId="798C201B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$</w:t>
      </w:r>
    </w:p>
    <w:p w14:paraId="0FB8B648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!</w:t>
      </w:r>
    </w:p>
    <w:p w14:paraId="3C358F0B" w14:textId="377ACE47" w:rsidR="00736278" w:rsidRPr="00280A45" w:rsidRDefault="00736278" w:rsidP="00736278">
      <w:pPr>
        <w:pStyle w:val="-NUMBvjezba"/>
        <w:numPr>
          <w:ilvl w:val="0"/>
          <w:numId w:val="0"/>
        </w:numPr>
        <w:ind w:left="681"/>
      </w:pPr>
      <w:r w:rsidRPr="00280A45">
        <w:t>1.4. Koja je formula s funkcijom SUM ispravno napisana</w:t>
      </w:r>
      <w:r w:rsidR="002A1AB5">
        <w:t>?</w:t>
      </w:r>
    </w:p>
    <w:p w14:paraId="6DBD7D3F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after="0"/>
        <w:ind w:left="709" w:firstLine="709"/>
      </w:pPr>
      <w:r w:rsidRPr="00280A45">
        <w:sym w:font="Webdings" w:char="F063"/>
      </w:r>
      <w:r w:rsidRPr="00280A45">
        <w:t xml:space="preserve">  Sum(C3:D7;100;A2*5)</w:t>
      </w:r>
    </w:p>
    <w:p w14:paraId="197ADB71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=sum(C3:D7;100;A2*5)</w:t>
      </w:r>
    </w:p>
    <w:p w14:paraId="194133C7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 w:after="0"/>
        <w:ind w:left="709" w:firstLine="709"/>
      </w:pPr>
      <w:r w:rsidRPr="00280A45">
        <w:sym w:font="Webdings" w:char="F063"/>
      </w:r>
      <w:r w:rsidRPr="00280A45">
        <w:t xml:space="preserve">  =Sum(C3:D7:100;A2*5)</w:t>
      </w:r>
    </w:p>
    <w:p w14:paraId="756C15D5" w14:textId="77777777" w:rsidR="00736278" w:rsidRPr="00280A45" w:rsidRDefault="00736278" w:rsidP="00736278">
      <w:pPr>
        <w:pStyle w:val="-NUMBvjezba"/>
        <w:widowControl/>
        <w:numPr>
          <w:ilvl w:val="0"/>
          <w:numId w:val="0"/>
        </w:numPr>
        <w:spacing w:before="60"/>
        <w:ind w:left="709" w:firstLine="709"/>
      </w:pPr>
      <w:r w:rsidRPr="00280A45">
        <w:sym w:font="Webdings" w:char="F063"/>
      </w:r>
      <w:r w:rsidRPr="00280A45">
        <w:t xml:space="preserve">  =SUM(C3:D7;100;A:2*5)</w:t>
      </w:r>
    </w:p>
    <w:p w14:paraId="32E0A7F8" w14:textId="2A5A1760" w:rsidR="00BD0E44" w:rsidRPr="00280A45" w:rsidRDefault="00455799">
      <w:pPr>
        <w:pStyle w:val="-NUMBvjezba"/>
        <w:numPr>
          <w:ilvl w:val="0"/>
          <w:numId w:val="34"/>
        </w:numPr>
      </w:pPr>
      <w:r w:rsidRPr="00F3155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6F4A53" wp14:editId="45AB21E1">
                <wp:simplePos x="0" y="0"/>
                <wp:positionH relativeFrom="column">
                  <wp:posOffset>-1645920</wp:posOffset>
                </wp:positionH>
                <wp:positionV relativeFrom="paragraph">
                  <wp:posOffset>-544195</wp:posOffset>
                </wp:positionV>
                <wp:extent cx="685800" cy="1524000"/>
                <wp:effectExtent l="0" t="0" r="0" b="0"/>
                <wp:wrapNone/>
                <wp:docPr id="59" name="AutoShap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524000"/>
                        </a:xfrm>
                        <a:prstGeom prst="roundRect">
                          <a:avLst>
                            <a:gd name="adj" fmla="val 7639"/>
                          </a:avLst>
                        </a:prstGeom>
                        <a:solidFill>
                          <a:srgbClr val="95B3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E4BB5" w14:textId="77777777" w:rsidR="004759B7" w:rsidRPr="00BF7473" w:rsidRDefault="004759B7" w:rsidP="00710EFE">
                            <w:pPr>
                              <w:pBdr>
                                <w:bottom w:val="single" w:sz="12" w:space="1" w:color="FFFFFF"/>
                              </w:pBdr>
                              <w:shd w:val="clear" w:color="auto" w:fill="00000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51CB2E1A" w14:textId="77777777" w:rsidR="004759B7" w:rsidRPr="006729BC" w:rsidRDefault="004759B7" w:rsidP="00710EFE">
                            <w:pPr>
                              <w:jc w:val="center"/>
                              <w:rPr>
                                <w:rFonts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AB482FE" w14:textId="77777777" w:rsidR="004759B7" w:rsidRPr="00615D3A" w:rsidRDefault="004759B7" w:rsidP="00710EF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15D3A">
                              <w:rPr>
                                <w:b/>
                                <w:sz w:val="20"/>
                                <w:szCs w:val="20"/>
                              </w:rPr>
                              <w:t>Trajanje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vježbe:</w:t>
                            </w:r>
                          </w:p>
                          <w:p w14:paraId="7A124B86" w14:textId="77777777" w:rsidR="004759B7" w:rsidRPr="00615D3A" w:rsidRDefault="004759B7" w:rsidP="00710EFE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Pr="00615D3A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min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6F4A53" id="AutoShape 1127" o:spid="_x0000_s1120" style="position:absolute;left:0;text-align:left;margin-left:-129.6pt;margin-top:-42.85pt;width:54pt;height:1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" fillcolor="#95b3d7" stroked="f" strokecolor="#969696" strokeweight=".25pt">
                <v:textbox inset="0,0,0">
                  <w:txbxContent>
                    <w:p w14:paraId="169E4BB5" w14:textId="77777777" w:rsidR="004759B7" w:rsidRPr="00BF7473" w:rsidRDefault="004759B7" w:rsidP="00710EFE">
                      <w:pPr>
                        <w:pBdr>
                          <w:bottom w:val="single" w:sz="12" w:space="1" w:color="FFFFFF"/>
                        </w:pBdr>
                        <w:shd w:val="clear" w:color="auto" w:fill="000000"/>
                        <w:jc w:val="center"/>
                        <w:rPr>
                          <w:rFonts w:cs="Arial"/>
                          <w:b/>
                          <w:color w:val="FFFFFF"/>
                          <w:sz w:val="20"/>
                          <w:szCs w:val="20"/>
                        </w:rPr>
                      </w:pPr>
                    </w:p>
                    <w:p w14:paraId="51CB2E1A" w14:textId="77777777" w:rsidR="004759B7" w:rsidRPr="006729BC" w:rsidRDefault="004759B7" w:rsidP="00710EFE">
                      <w:pPr>
                        <w:jc w:val="center"/>
                        <w:rPr>
                          <w:rFonts w:cs="Arial"/>
                          <w:b/>
                          <w:sz w:val="36"/>
                          <w:szCs w:val="36"/>
                        </w:rPr>
                      </w:pPr>
                    </w:p>
                    <w:p w14:paraId="7AB482FE" w14:textId="77777777" w:rsidR="004759B7" w:rsidRPr="00615D3A" w:rsidRDefault="004759B7" w:rsidP="00710EF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615D3A">
                        <w:rPr>
                          <w:b/>
                          <w:sz w:val="20"/>
                          <w:szCs w:val="20"/>
                        </w:rPr>
                        <w:t>Trajanje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vježbe:</w:t>
                      </w:r>
                    </w:p>
                    <w:p w14:paraId="7A124B86" w14:textId="77777777" w:rsidR="004759B7" w:rsidRPr="00615D3A" w:rsidRDefault="004759B7" w:rsidP="00710EFE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20</w:t>
                      </w:r>
                      <w:r w:rsidRPr="00615D3A">
                        <w:rPr>
                          <w:b/>
                          <w:sz w:val="20"/>
                          <w:szCs w:val="20"/>
                        </w:rPr>
                        <w:t xml:space="preserve"> min</w:t>
                      </w:r>
                    </w:p>
                  </w:txbxContent>
                </v:textbox>
              </v:roundrect>
            </w:pict>
          </mc:Fallback>
        </mc:AlternateContent>
      </w:r>
      <w:r w:rsidR="00BD0E44" w:rsidRPr="00280A45">
        <w:t xml:space="preserve">Otvorite datoteku </w:t>
      </w:r>
      <w:r w:rsidR="00BC537B" w:rsidRPr="00546E0D">
        <w:rPr>
          <w:b/>
          <w:i/>
        </w:rPr>
        <w:t>Ponavljanje</w:t>
      </w:r>
      <w:r w:rsidR="00BD0E44" w:rsidRPr="00546E0D">
        <w:rPr>
          <w:b/>
          <w:i/>
        </w:rPr>
        <w:t>.xls</w:t>
      </w:r>
      <w:r w:rsidR="00D07CEF" w:rsidRPr="00546E0D">
        <w:rPr>
          <w:b/>
          <w:i/>
        </w:rPr>
        <w:t>x</w:t>
      </w:r>
      <w:r w:rsidR="00BD0E44" w:rsidRPr="00546E0D">
        <w:rPr>
          <w:iCs/>
        </w:rPr>
        <w:t>.</w:t>
      </w:r>
    </w:p>
    <w:p w14:paraId="4BE81300" w14:textId="142BFE1A" w:rsidR="00BF5F9C" w:rsidRPr="00280A45" w:rsidRDefault="00BF5F9C" w:rsidP="00FB2F3E">
      <w:pPr>
        <w:pStyle w:val="-NUMBvjezba"/>
        <w:numPr>
          <w:ilvl w:val="0"/>
          <w:numId w:val="34"/>
        </w:numPr>
        <w:spacing w:before="120"/>
      </w:pPr>
      <w:r w:rsidRPr="00280A45">
        <w:t>Umetnite novi radni list između postojeć</w:t>
      </w:r>
      <w:r w:rsidR="00406E90">
        <w:t>ih</w:t>
      </w:r>
      <w:r w:rsidRPr="00280A45">
        <w:t xml:space="preserve"> dva</w:t>
      </w:r>
      <w:r w:rsidR="00406E90">
        <w:t>ju</w:t>
      </w:r>
      <w:r w:rsidRPr="00280A45">
        <w:t>.</w:t>
      </w:r>
    </w:p>
    <w:p w14:paraId="75A32983" w14:textId="79018F6C" w:rsidR="00FB2F3E" w:rsidRPr="00280A45" w:rsidRDefault="00FB2F3E" w:rsidP="00FB2F3E">
      <w:pPr>
        <w:pStyle w:val="-NUMBvjezba"/>
        <w:numPr>
          <w:ilvl w:val="0"/>
          <w:numId w:val="34"/>
        </w:numPr>
        <w:spacing w:before="120"/>
      </w:pPr>
      <w:r w:rsidRPr="00280A45">
        <w:t xml:space="preserve">U radnome listu </w:t>
      </w:r>
      <w:r w:rsidRPr="002A1AB5">
        <w:rPr>
          <w:b/>
          <w:bCs/>
          <w:i/>
          <w:iCs/>
        </w:rPr>
        <w:t>Stanovništvo po naseljima</w:t>
      </w:r>
      <w:r w:rsidRPr="00280A45">
        <w:t xml:space="preserve"> filtrirajte podatke tako da se prikazuju podaci po županijama i za Republiku Hrvatsku (kod stupaca </w:t>
      </w:r>
      <w:r w:rsidRPr="00840941">
        <w:rPr>
          <w:i/>
          <w:iCs/>
        </w:rPr>
        <w:t>Grad/općina</w:t>
      </w:r>
      <w:r w:rsidRPr="00406E90">
        <w:t xml:space="preserve"> i </w:t>
      </w:r>
      <w:r w:rsidRPr="00840941">
        <w:rPr>
          <w:i/>
          <w:iCs/>
        </w:rPr>
        <w:t>Naselje</w:t>
      </w:r>
      <w:r w:rsidRPr="00406E90">
        <w:t xml:space="preserve"> kao kriterij filtriranja odaberite </w:t>
      </w:r>
      <w:r w:rsidRPr="00546E0D">
        <w:t>Praznine</w:t>
      </w:r>
      <w:r w:rsidRPr="00406E90">
        <w:t>).</w:t>
      </w:r>
    </w:p>
    <w:p w14:paraId="359C1C73" w14:textId="5A90C1C7" w:rsidR="00FB2F3E" w:rsidRPr="00280A45" w:rsidRDefault="00BD4FAD" w:rsidP="00FB2F3E">
      <w:pPr>
        <w:pStyle w:val="-NUMBvjezba"/>
        <w:numPr>
          <w:ilvl w:val="0"/>
          <w:numId w:val="34"/>
        </w:numPr>
      </w:pPr>
      <w:r w:rsidRPr="00280A45">
        <w:t>U</w:t>
      </w:r>
      <w:r w:rsidR="00FB2F3E" w:rsidRPr="00280A45">
        <w:t xml:space="preserve"> dobivenoj </w:t>
      </w:r>
      <w:r w:rsidRPr="00280A45">
        <w:t xml:space="preserve">filtriranoj </w:t>
      </w:r>
      <w:r w:rsidR="00FB2F3E" w:rsidRPr="00280A45">
        <w:t xml:space="preserve">tablici označite stupce koji sadrže podatke i kopirajte </w:t>
      </w:r>
      <w:r w:rsidR="002A1AB5">
        <w:t xml:space="preserve">ih </w:t>
      </w:r>
      <w:r w:rsidRPr="00280A45">
        <w:t>u</w:t>
      </w:r>
      <w:r w:rsidR="00FB2F3E" w:rsidRPr="00280A45">
        <w:t xml:space="preserve"> novo</w:t>
      </w:r>
      <w:r w:rsidRPr="00280A45">
        <w:t>stvoren</w:t>
      </w:r>
      <w:r w:rsidR="00FB2F3E" w:rsidRPr="00280A45">
        <w:t>i radni list počevši od ćelije A1.</w:t>
      </w:r>
    </w:p>
    <w:p w14:paraId="553D36BC" w14:textId="1A4CCFFD" w:rsidR="00FB2F3E" w:rsidRPr="00406E90" w:rsidRDefault="00FB2F3E" w:rsidP="00FB2F3E">
      <w:pPr>
        <w:pStyle w:val="-NUMBvjezba"/>
        <w:numPr>
          <w:ilvl w:val="0"/>
          <w:numId w:val="34"/>
        </w:numPr>
      </w:pPr>
      <w:r w:rsidRPr="00406E90">
        <w:t xml:space="preserve">Radni list nazovite </w:t>
      </w:r>
      <w:r w:rsidRPr="002A1AB5">
        <w:rPr>
          <w:b/>
          <w:bCs/>
          <w:i/>
          <w:iCs/>
        </w:rPr>
        <w:t>Stanovništvo p</w:t>
      </w:r>
      <w:r w:rsidR="00FE4C89" w:rsidRPr="002A1AB5">
        <w:rPr>
          <w:b/>
          <w:bCs/>
          <w:i/>
          <w:iCs/>
        </w:rPr>
        <w:t>o županijama</w:t>
      </w:r>
      <w:r w:rsidR="00FE4C89" w:rsidRPr="00406E90">
        <w:t>.</w:t>
      </w:r>
    </w:p>
    <w:p w14:paraId="3C58C4F2" w14:textId="095B4170" w:rsidR="004972B1" w:rsidRPr="00280A45" w:rsidRDefault="004972B1" w:rsidP="00FB2F3E">
      <w:pPr>
        <w:pStyle w:val="-NUMBvjezba"/>
        <w:numPr>
          <w:ilvl w:val="0"/>
          <w:numId w:val="34"/>
        </w:numPr>
      </w:pPr>
      <w:r w:rsidRPr="00280A45">
        <w:t>Prvom retku promijenite visinu na 25,50, a ostalima na 12,00.</w:t>
      </w:r>
    </w:p>
    <w:p w14:paraId="4FCB0B26" w14:textId="348844B7" w:rsidR="00FE4C89" w:rsidRPr="00280A45" w:rsidRDefault="004972B1" w:rsidP="00FB2F3E">
      <w:pPr>
        <w:pStyle w:val="-NUMBvjezba"/>
        <w:numPr>
          <w:ilvl w:val="0"/>
          <w:numId w:val="34"/>
        </w:numPr>
      </w:pPr>
      <w:r w:rsidRPr="00280A45">
        <w:t>Stupcu A p</w:t>
      </w:r>
      <w:r w:rsidR="00FE4C89" w:rsidRPr="00280A45">
        <w:t>romijenite širinu na 26,71.</w:t>
      </w:r>
    </w:p>
    <w:p w14:paraId="68042341" w14:textId="4BDE502E" w:rsidR="006205F4" w:rsidRPr="00280A45" w:rsidRDefault="004972B1" w:rsidP="00FB2F3E">
      <w:pPr>
        <w:pStyle w:val="-NUMBvjezba"/>
        <w:numPr>
          <w:ilvl w:val="0"/>
          <w:numId w:val="34"/>
        </w:numPr>
      </w:pPr>
      <w:r w:rsidRPr="00280A45">
        <w:t xml:space="preserve">Iznad tablice umetnite </w:t>
      </w:r>
      <w:r w:rsidR="006205F4" w:rsidRPr="00280A45">
        <w:t>tri</w:t>
      </w:r>
      <w:r w:rsidRPr="00280A45">
        <w:t xml:space="preserve"> nova retka.</w:t>
      </w:r>
    </w:p>
    <w:p w14:paraId="17466459" w14:textId="4EB259D9" w:rsidR="006205F4" w:rsidRPr="00280A45" w:rsidRDefault="004972B1" w:rsidP="006205F4">
      <w:pPr>
        <w:pStyle w:val="-NUMBvjezba"/>
        <w:numPr>
          <w:ilvl w:val="0"/>
          <w:numId w:val="34"/>
        </w:numPr>
        <w:rPr>
          <w:b/>
          <w:bCs/>
        </w:rPr>
      </w:pPr>
      <w:r w:rsidRPr="00280A45">
        <w:t>U pr</w:t>
      </w:r>
      <w:r w:rsidR="006205F4" w:rsidRPr="00280A45">
        <w:t xml:space="preserve">vi redak upišite naslov: </w:t>
      </w:r>
      <w:r w:rsidR="006205F4" w:rsidRPr="00280A45">
        <w:rPr>
          <w:b/>
          <w:bCs/>
        </w:rPr>
        <w:t>STANOVNIŠTVO PREMA SPOLU PO ŽUPANIJAMA, POPIS 2021.</w:t>
      </w:r>
      <w:r w:rsidR="006205F4" w:rsidRPr="00280A45">
        <w:t xml:space="preserve">, font naslova </w:t>
      </w:r>
      <w:r w:rsidR="009722F6" w:rsidRPr="00280A45">
        <w:t>neka bude podebljan</w:t>
      </w:r>
      <w:r w:rsidR="006205F4" w:rsidRPr="00280A45">
        <w:t>.</w:t>
      </w:r>
    </w:p>
    <w:p w14:paraId="12BC5B85" w14:textId="10D7DD97" w:rsidR="006205F4" w:rsidRPr="00406E90" w:rsidRDefault="006205F4" w:rsidP="006205F4">
      <w:pPr>
        <w:pStyle w:val="-NUMBvjezba"/>
        <w:numPr>
          <w:ilvl w:val="0"/>
          <w:numId w:val="34"/>
        </w:numPr>
        <w:rPr>
          <w:b/>
          <w:bCs/>
        </w:rPr>
      </w:pPr>
      <w:r w:rsidRPr="00280A45">
        <w:t xml:space="preserve">U drugi redak kopirajte sve iz ćelije A2 radnog lista </w:t>
      </w:r>
      <w:r w:rsidRPr="002A1AB5">
        <w:rPr>
          <w:b/>
          <w:bCs/>
          <w:i/>
          <w:iCs/>
        </w:rPr>
        <w:t>Stanovništvo po naseljima</w:t>
      </w:r>
      <w:r w:rsidRPr="00406E90">
        <w:t>.</w:t>
      </w:r>
    </w:p>
    <w:p w14:paraId="0BD15210" w14:textId="36B9D93B" w:rsidR="004972B1" w:rsidRPr="00280A45" w:rsidRDefault="007E0928" w:rsidP="00BF5F9C">
      <w:pPr>
        <w:pStyle w:val="-NUMBvjezba"/>
        <w:keepLines/>
        <w:numPr>
          <w:ilvl w:val="0"/>
          <w:numId w:val="34"/>
        </w:numPr>
      </w:pPr>
      <w:r w:rsidRPr="00280A45">
        <w:lastRenderedPageBreak/>
        <w:t>S desne strane tablice, u</w:t>
      </w:r>
      <w:r w:rsidR="006205F4" w:rsidRPr="00280A45">
        <w:t xml:space="preserve"> stupcima E, F i G</w:t>
      </w:r>
      <w:r w:rsidRPr="00280A45">
        <w:t>,</w:t>
      </w:r>
      <w:r w:rsidR="006205F4" w:rsidRPr="00280A45">
        <w:t xml:space="preserve"> </w:t>
      </w:r>
      <w:r w:rsidRPr="00280A45">
        <w:t xml:space="preserve">pripremite nove stupce koje oblikujte kao prethodne </w:t>
      </w:r>
      <w:r w:rsidR="00DF35CC" w:rsidRPr="00280A45">
        <w:t>te im</w:t>
      </w:r>
      <w:r w:rsidRPr="00280A45">
        <w:t xml:space="preserve"> napišite naslove: </w:t>
      </w:r>
      <w:r w:rsidRPr="00280A45">
        <w:rPr>
          <w:i/>
          <w:iCs/>
        </w:rPr>
        <w:t>Struktura ukupno u %</w:t>
      </w:r>
      <w:r w:rsidRPr="00280A45">
        <w:t xml:space="preserve">; </w:t>
      </w:r>
      <w:r w:rsidRPr="00280A45">
        <w:rPr>
          <w:i/>
          <w:iCs/>
        </w:rPr>
        <w:t>Struktura muškarci u %</w:t>
      </w:r>
      <w:r w:rsidRPr="00280A45">
        <w:t xml:space="preserve">, </w:t>
      </w:r>
      <w:r w:rsidRPr="00280A45">
        <w:rPr>
          <w:i/>
          <w:iCs/>
        </w:rPr>
        <w:t>Struktura žene u %.</w:t>
      </w:r>
    </w:p>
    <w:p w14:paraId="7B97D09D" w14:textId="2E355DD6" w:rsidR="007E0928" w:rsidRPr="00280A45" w:rsidRDefault="007E0928" w:rsidP="00FB2F3E">
      <w:pPr>
        <w:pStyle w:val="-NUMBvjezba"/>
        <w:numPr>
          <w:ilvl w:val="0"/>
          <w:numId w:val="34"/>
        </w:numPr>
      </w:pPr>
      <w:r w:rsidRPr="00280A45">
        <w:t xml:space="preserve">Prilagodite širinu stupaca </w:t>
      </w:r>
      <w:r w:rsidR="00736278" w:rsidRPr="00280A45">
        <w:t xml:space="preserve">tako </w:t>
      </w:r>
      <w:r w:rsidRPr="00280A45">
        <w:t>da se naslovi vide u cijelosti.</w:t>
      </w:r>
    </w:p>
    <w:p w14:paraId="6557BD97" w14:textId="0EEFB267" w:rsidR="00321A85" w:rsidRPr="00280A45" w:rsidRDefault="007E0928" w:rsidP="00FB2F3E">
      <w:pPr>
        <w:pStyle w:val="-NUMBvjezba"/>
        <w:numPr>
          <w:ilvl w:val="0"/>
          <w:numId w:val="34"/>
        </w:numPr>
      </w:pPr>
      <w:r w:rsidRPr="00280A45">
        <w:t xml:space="preserve">U stupcima napravite formulu kojom ćete izračunati udio pojedine županije u odnosu na </w:t>
      </w:r>
      <w:r w:rsidRPr="00280A45">
        <w:rPr>
          <w:i/>
          <w:iCs/>
        </w:rPr>
        <w:t>Republiku Hrvatsku</w:t>
      </w:r>
      <w:r w:rsidR="00321A85" w:rsidRPr="00280A45">
        <w:t xml:space="preserve"> za </w:t>
      </w:r>
      <w:r w:rsidR="00736278" w:rsidRPr="00280A45">
        <w:rPr>
          <w:i/>
          <w:iCs/>
        </w:rPr>
        <w:t>U</w:t>
      </w:r>
      <w:r w:rsidR="00321A85" w:rsidRPr="00280A45">
        <w:rPr>
          <w:i/>
          <w:iCs/>
        </w:rPr>
        <w:t>kupno</w:t>
      </w:r>
      <w:r w:rsidR="00321A85" w:rsidRPr="00280A45">
        <w:t xml:space="preserve">, za </w:t>
      </w:r>
      <w:r w:rsidR="00736278" w:rsidRPr="00280A45">
        <w:rPr>
          <w:i/>
          <w:iCs/>
        </w:rPr>
        <w:t>M</w:t>
      </w:r>
      <w:r w:rsidR="00321A85" w:rsidRPr="00280A45">
        <w:rPr>
          <w:i/>
          <w:iCs/>
        </w:rPr>
        <w:t>uškarce</w:t>
      </w:r>
      <w:r w:rsidR="00321A85" w:rsidRPr="00280A45">
        <w:t xml:space="preserve"> i za </w:t>
      </w:r>
      <w:r w:rsidR="00736278" w:rsidRPr="00280A45">
        <w:rPr>
          <w:i/>
          <w:iCs/>
        </w:rPr>
        <w:t>Ž</w:t>
      </w:r>
      <w:r w:rsidR="00321A85" w:rsidRPr="00280A45">
        <w:rPr>
          <w:i/>
          <w:iCs/>
        </w:rPr>
        <w:t>ene</w:t>
      </w:r>
      <w:r w:rsidRPr="00280A45">
        <w:t>.</w:t>
      </w:r>
      <w:r w:rsidR="00321A85" w:rsidRPr="00280A45">
        <w:t xml:space="preserve"> Njihov zbroj u retku </w:t>
      </w:r>
      <w:r w:rsidR="00321A85" w:rsidRPr="00280A45">
        <w:rPr>
          <w:i/>
          <w:iCs/>
        </w:rPr>
        <w:t>Republik</w:t>
      </w:r>
      <w:r w:rsidR="00736278" w:rsidRPr="00280A45">
        <w:rPr>
          <w:i/>
          <w:iCs/>
        </w:rPr>
        <w:t>a</w:t>
      </w:r>
      <w:r w:rsidR="00321A85" w:rsidRPr="00280A45">
        <w:rPr>
          <w:i/>
          <w:iCs/>
        </w:rPr>
        <w:t xml:space="preserve"> Hrvatsk</w:t>
      </w:r>
      <w:r w:rsidR="00736278" w:rsidRPr="00280A45">
        <w:rPr>
          <w:i/>
          <w:iCs/>
        </w:rPr>
        <w:t>a</w:t>
      </w:r>
      <w:r w:rsidR="00321A85" w:rsidRPr="00280A45">
        <w:t xml:space="preserve"> treba iznositi 100</w:t>
      </w:r>
      <w:r w:rsidR="002A1AB5">
        <w:t>,</w:t>
      </w:r>
      <w:r w:rsidR="00DF35CC" w:rsidRPr="00280A45">
        <w:t xml:space="preserve"> što provjerite formulom</w:t>
      </w:r>
      <w:r w:rsidR="00321A85" w:rsidRPr="00280A45">
        <w:t>.</w:t>
      </w:r>
    </w:p>
    <w:p w14:paraId="717BA463" w14:textId="13E578CB" w:rsidR="007E0928" w:rsidRPr="00280A45" w:rsidRDefault="00321A85" w:rsidP="00FB2F3E">
      <w:pPr>
        <w:pStyle w:val="-NUMBvjezba"/>
        <w:numPr>
          <w:ilvl w:val="0"/>
          <w:numId w:val="34"/>
        </w:numPr>
      </w:pPr>
      <w:r w:rsidRPr="00280A45">
        <w:t>Rezultate oblikujte kao broj s dva decimalna mjesta.</w:t>
      </w:r>
    </w:p>
    <w:p w14:paraId="56E8ABBA" w14:textId="36FCA895" w:rsidR="009F0483" w:rsidRPr="00280A45" w:rsidRDefault="008131FF" w:rsidP="00FB2F3E">
      <w:pPr>
        <w:pStyle w:val="-NUMBvjezba"/>
        <w:numPr>
          <w:ilvl w:val="0"/>
          <w:numId w:val="34"/>
        </w:numPr>
      </w:pPr>
      <w:r w:rsidRPr="00280A45">
        <w:t>Stupčastim grafikonom prikažite podatke o broju muškaraca i žena po županijama.</w:t>
      </w:r>
    </w:p>
    <w:p w14:paraId="3BCFFF9D" w14:textId="1FBBE24C" w:rsidR="008131FF" w:rsidRPr="00280A45" w:rsidRDefault="008131FF" w:rsidP="00FB2F3E">
      <w:pPr>
        <w:pStyle w:val="-NUMBvjezba"/>
        <w:numPr>
          <w:ilvl w:val="0"/>
          <w:numId w:val="34"/>
        </w:numPr>
      </w:pPr>
      <w:r w:rsidRPr="00280A45">
        <w:t>Grafikonu upišite naslov, dodajte natpise osima, obojite pozadinu grafikona, legendu postavite na vrh i po želji prilagodite još koji element.</w:t>
      </w:r>
    </w:p>
    <w:p w14:paraId="10C02B36" w14:textId="5700FB31" w:rsidR="008131FF" w:rsidRPr="00280A45" w:rsidRDefault="008131FF" w:rsidP="00FB2F3E">
      <w:pPr>
        <w:pStyle w:val="-NUMBvjezba"/>
        <w:numPr>
          <w:ilvl w:val="0"/>
          <w:numId w:val="34"/>
        </w:numPr>
      </w:pPr>
      <w:r w:rsidRPr="00280A45">
        <w:t xml:space="preserve">Tablicu i grafikon kopirajte u novi dokument programa </w:t>
      </w:r>
      <w:r w:rsidRPr="00546E0D">
        <w:t>Word</w:t>
      </w:r>
      <w:r w:rsidRPr="00280A45">
        <w:t xml:space="preserve"> i povežite.</w:t>
      </w:r>
    </w:p>
    <w:p w14:paraId="31B39054" w14:textId="509A67DE" w:rsidR="008C5209" w:rsidRPr="00280A45" w:rsidRDefault="008C5209" w:rsidP="00FB2F3E">
      <w:pPr>
        <w:pStyle w:val="-NUMBvjezba"/>
        <w:numPr>
          <w:ilvl w:val="0"/>
          <w:numId w:val="34"/>
        </w:numPr>
      </w:pPr>
      <w:r w:rsidRPr="00280A45">
        <w:t xml:space="preserve">U tablici programa </w:t>
      </w:r>
      <w:r w:rsidRPr="00546E0D">
        <w:t>Excel</w:t>
      </w:r>
      <w:r w:rsidRPr="00280A45">
        <w:t xml:space="preserve"> privremeno promijenite neki podatak i pogledajte kako se to odrazilo na povezane podatke. Poništite promjenu koju ste napravili u izvorišnoj tablici.</w:t>
      </w:r>
    </w:p>
    <w:p w14:paraId="400037CD" w14:textId="09C83047" w:rsidR="008131FF" w:rsidRPr="00280A45" w:rsidRDefault="008131FF" w:rsidP="00FB2F3E">
      <w:pPr>
        <w:pStyle w:val="-NUMBvjezba"/>
        <w:numPr>
          <w:ilvl w:val="0"/>
          <w:numId w:val="34"/>
        </w:numPr>
      </w:pPr>
      <w:r w:rsidRPr="00280A45">
        <w:t xml:space="preserve">Dokument </w:t>
      </w:r>
      <w:r w:rsidR="00736278" w:rsidRPr="00280A45">
        <w:t xml:space="preserve">programa </w:t>
      </w:r>
      <w:r w:rsidR="00736278" w:rsidRPr="00280A45">
        <w:rPr>
          <w:i/>
          <w:iCs/>
        </w:rPr>
        <w:t>Word</w:t>
      </w:r>
      <w:r w:rsidR="00736278" w:rsidRPr="00280A45">
        <w:t xml:space="preserve"> </w:t>
      </w:r>
      <w:r w:rsidRPr="00280A45">
        <w:t xml:space="preserve">spremite pod nazivom </w:t>
      </w:r>
      <w:r w:rsidRPr="00280A45">
        <w:rPr>
          <w:b/>
          <w:bCs/>
          <w:i/>
          <w:iCs/>
        </w:rPr>
        <w:t>Stanovništvo po županijama.docx</w:t>
      </w:r>
      <w:r w:rsidR="00736278" w:rsidRPr="00280A45">
        <w:t xml:space="preserve"> </w:t>
      </w:r>
      <w:r w:rsidR="00BF5F9C" w:rsidRPr="00280A45">
        <w:t xml:space="preserve">u mapu </w:t>
      </w:r>
      <w:r w:rsidR="00BF5F9C" w:rsidRPr="00280A45">
        <w:rPr>
          <w:b/>
          <w:i/>
        </w:rPr>
        <w:t>R202_vjezbe</w:t>
      </w:r>
      <w:r w:rsidR="00BF5F9C" w:rsidRPr="00280A45">
        <w:t xml:space="preserve"> </w:t>
      </w:r>
      <w:r w:rsidR="00736278" w:rsidRPr="00280A45">
        <w:t>i zatvorite</w:t>
      </w:r>
      <w:r w:rsidRPr="00280A45">
        <w:t>.</w:t>
      </w:r>
    </w:p>
    <w:p w14:paraId="2789BE99" w14:textId="52EF2C7B" w:rsidR="001130C7" w:rsidRPr="00280A45" w:rsidRDefault="00EB1852" w:rsidP="00FB2F3E">
      <w:pPr>
        <w:pStyle w:val="-NUMBvjezba"/>
        <w:numPr>
          <w:ilvl w:val="0"/>
          <w:numId w:val="34"/>
        </w:numPr>
      </w:pPr>
      <w:r w:rsidRPr="00280A45">
        <w:t xml:space="preserve">U radnom listu </w:t>
      </w:r>
      <w:r w:rsidRPr="00280A45">
        <w:rPr>
          <w:b/>
          <w:bCs/>
          <w:i/>
          <w:iCs/>
        </w:rPr>
        <w:t>Stanovništvo 1921.</w:t>
      </w:r>
      <w:r w:rsidR="00406E90">
        <w:rPr>
          <w:b/>
          <w:bCs/>
          <w:i/>
          <w:iCs/>
        </w:rPr>
        <w:t xml:space="preserve"> </w:t>
      </w:r>
      <w:r w:rsidR="00406E90">
        <w:rPr>
          <w:rFonts w:cs="Arial"/>
          <w:b/>
          <w:bCs/>
          <w:i/>
          <w:iCs/>
        </w:rPr>
        <w:t>−</w:t>
      </w:r>
      <w:r w:rsidR="00406E90">
        <w:rPr>
          <w:b/>
          <w:bCs/>
          <w:i/>
          <w:iCs/>
        </w:rPr>
        <w:t xml:space="preserve"> </w:t>
      </w:r>
      <w:r w:rsidRPr="00280A45">
        <w:rPr>
          <w:b/>
          <w:bCs/>
          <w:i/>
          <w:iCs/>
        </w:rPr>
        <w:t>2021</w:t>
      </w:r>
      <w:r w:rsidRPr="00280A45">
        <w:t>. izračunajte prosječan broj i pronađite najveći i najmanji broj stanovnika u 100-godišnjem razdoblju.</w:t>
      </w:r>
    </w:p>
    <w:p w14:paraId="76BB3810" w14:textId="13E9A0D0" w:rsidR="00321A85" w:rsidRPr="00280A45" w:rsidRDefault="00321A85" w:rsidP="00FB2F3E">
      <w:pPr>
        <w:pStyle w:val="-NUMBvjezba"/>
        <w:numPr>
          <w:ilvl w:val="0"/>
          <w:numId w:val="34"/>
        </w:numPr>
      </w:pPr>
      <w:r w:rsidRPr="00280A45">
        <w:t xml:space="preserve">U tablici radnoga lista </w:t>
      </w:r>
      <w:r w:rsidRPr="00280A45">
        <w:rPr>
          <w:b/>
          <w:bCs/>
          <w:i/>
          <w:iCs/>
        </w:rPr>
        <w:t>Stanovništvo po naseljima</w:t>
      </w:r>
      <w:r w:rsidRPr="00280A45">
        <w:t xml:space="preserve"> očistite filtar</w:t>
      </w:r>
      <w:r w:rsidR="009722F6" w:rsidRPr="00280A45">
        <w:t xml:space="preserve"> </w:t>
      </w:r>
      <w:r w:rsidR="00EB1852" w:rsidRPr="00280A45">
        <w:t>kako</w:t>
      </w:r>
      <w:r w:rsidRPr="00280A45">
        <w:t xml:space="preserve"> </w:t>
      </w:r>
      <w:r w:rsidR="00EB1852" w:rsidRPr="00280A45">
        <w:t xml:space="preserve">bi </w:t>
      </w:r>
      <w:r w:rsidR="009722F6" w:rsidRPr="00280A45">
        <w:t xml:space="preserve">se </w:t>
      </w:r>
      <w:r w:rsidR="00EB1852" w:rsidRPr="00280A45">
        <w:t>prikazali</w:t>
      </w:r>
      <w:r w:rsidRPr="00280A45">
        <w:t xml:space="preserve"> sv</w:t>
      </w:r>
      <w:r w:rsidR="009722F6" w:rsidRPr="00280A45">
        <w:t>i</w:t>
      </w:r>
      <w:r w:rsidRPr="00280A45">
        <w:t xml:space="preserve"> </w:t>
      </w:r>
      <w:r w:rsidR="009722F6" w:rsidRPr="00280A45">
        <w:t>podaci</w:t>
      </w:r>
      <w:r w:rsidRPr="00280A45">
        <w:t>.</w:t>
      </w:r>
    </w:p>
    <w:p w14:paraId="70598FD8" w14:textId="73CA50FD" w:rsidR="00321A85" w:rsidRPr="00280A45" w:rsidRDefault="00321A85" w:rsidP="00FB2F3E">
      <w:pPr>
        <w:pStyle w:val="-NUMBvjezba"/>
        <w:numPr>
          <w:ilvl w:val="0"/>
          <w:numId w:val="34"/>
        </w:numPr>
      </w:pPr>
      <w:r w:rsidRPr="00280A45">
        <w:t>Zamrznite retke sa zaglavljem tablice (prva četiri retka).</w:t>
      </w:r>
    </w:p>
    <w:p w14:paraId="7A6BCC88" w14:textId="3938129A" w:rsidR="00DF35CC" w:rsidRPr="00280A45" w:rsidRDefault="00DF35CC" w:rsidP="00FB2F3E">
      <w:pPr>
        <w:pStyle w:val="-NUMBvjezba"/>
        <w:numPr>
          <w:ilvl w:val="0"/>
          <w:numId w:val="34"/>
        </w:numPr>
      </w:pPr>
      <w:r w:rsidRPr="00280A45">
        <w:t xml:space="preserve">Naredbom </w:t>
      </w:r>
      <w:r w:rsidRPr="00280A45">
        <w:rPr>
          <w:b/>
          <w:bCs/>
        </w:rPr>
        <w:t>Traži</w:t>
      </w:r>
      <w:r w:rsidRPr="00280A45">
        <w:t xml:space="preserve"> pronađite sve ćelije </w:t>
      </w:r>
      <w:r w:rsidR="003B4E12" w:rsidRPr="00280A45">
        <w:t xml:space="preserve">tablice </w:t>
      </w:r>
      <w:r w:rsidRPr="00280A45">
        <w:t xml:space="preserve">koje sadrže podatak </w:t>
      </w:r>
      <w:r w:rsidR="003B4E12" w:rsidRPr="00280A45">
        <w:t>„</w:t>
      </w:r>
      <w:r w:rsidR="003B4E12" w:rsidRPr="00280A45">
        <w:rPr>
          <w:i/>
          <w:iCs/>
        </w:rPr>
        <w:t>Kapela</w:t>
      </w:r>
      <w:r w:rsidR="003B4E12" w:rsidRPr="00280A45">
        <w:t>“.</w:t>
      </w:r>
    </w:p>
    <w:p w14:paraId="4F4243D4" w14:textId="357F8277" w:rsidR="003B4E12" w:rsidRPr="00280A45" w:rsidRDefault="003B4E12" w:rsidP="00FB2F3E">
      <w:pPr>
        <w:pStyle w:val="-NUMBvjezba"/>
        <w:numPr>
          <w:ilvl w:val="0"/>
          <w:numId w:val="34"/>
        </w:numPr>
      </w:pPr>
      <w:r w:rsidRPr="00280A45">
        <w:t xml:space="preserve">Isti podatak potražite pomoću filtra u stupcu </w:t>
      </w:r>
      <w:r w:rsidRPr="00280A45">
        <w:rPr>
          <w:i/>
          <w:iCs/>
        </w:rPr>
        <w:t>Grad/općina</w:t>
      </w:r>
      <w:r w:rsidRPr="00280A45">
        <w:t>.</w:t>
      </w:r>
    </w:p>
    <w:p w14:paraId="26209F62" w14:textId="41168951" w:rsidR="003B4E12" w:rsidRPr="00280A45" w:rsidRDefault="003B4E12" w:rsidP="00FB2F3E">
      <w:pPr>
        <w:pStyle w:val="-NUMBvjezba"/>
        <w:numPr>
          <w:ilvl w:val="0"/>
          <w:numId w:val="34"/>
        </w:numPr>
      </w:pPr>
      <w:r w:rsidRPr="00280A45">
        <w:t>Očistite filtar pa podatak „</w:t>
      </w:r>
      <w:r w:rsidRPr="00280A45">
        <w:rPr>
          <w:i/>
          <w:iCs/>
        </w:rPr>
        <w:t>Kapela</w:t>
      </w:r>
      <w:r w:rsidRPr="00280A45">
        <w:t xml:space="preserve">“ filtrirajte po stupcu </w:t>
      </w:r>
      <w:r w:rsidRPr="00280A45">
        <w:rPr>
          <w:i/>
          <w:iCs/>
        </w:rPr>
        <w:t>Naselje</w:t>
      </w:r>
      <w:r w:rsidRPr="00280A45">
        <w:t>.</w:t>
      </w:r>
    </w:p>
    <w:p w14:paraId="2DF00155" w14:textId="6C8D2A17" w:rsidR="003B4E12" w:rsidRPr="00280A45" w:rsidRDefault="001130C7" w:rsidP="00FB2F3E">
      <w:pPr>
        <w:pStyle w:val="-NUMBvjezba"/>
        <w:numPr>
          <w:ilvl w:val="0"/>
          <w:numId w:val="34"/>
        </w:numPr>
      </w:pPr>
      <w:r w:rsidRPr="00280A45">
        <w:t xml:space="preserve">Isključite naredbu </w:t>
      </w:r>
      <w:r w:rsidRPr="00280A45">
        <w:rPr>
          <w:b/>
          <w:bCs/>
        </w:rPr>
        <w:t>Filtar</w:t>
      </w:r>
      <w:r w:rsidR="00A140A1" w:rsidRPr="00280A45">
        <w:t>.</w:t>
      </w:r>
    </w:p>
    <w:p w14:paraId="366560A8" w14:textId="07EA6F8B" w:rsidR="009722F6" w:rsidRPr="00280A45" w:rsidRDefault="009722F6" w:rsidP="00FB2F3E">
      <w:pPr>
        <w:pStyle w:val="-NUMBvjezba"/>
        <w:numPr>
          <w:ilvl w:val="0"/>
          <w:numId w:val="34"/>
        </w:numPr>
      </w:pPr>
      <w:r w:rsidRPr="00280A45">
        <w:t>Tablicu pripremite za ispis tako da po širini stane na jedan list papira (prilagodite margine ili skalira</w:t>
      </w:r>
      <w:r w:rsidR="00736278" w:rsidRPr="00280A45">
        <w:t>jte</w:t>
      </w:r>
      <w:r w:rsidRPr="00280A45">
        <w:t>).</w:t>
      </w:r>
    </w:p>
    <w:p w14:paraId="1BBC380F" w14:textId="1CBBF6C8" w:rsidR="009722F6" w:rsidRPr="00280A45" w:rsidRDefault="009722F6" w:rsidP="00FB2F3E">
      <w:pPr>
        <w:pStyle w:val="-NUMBvjezba"/>
        <w:numPr>
          <w:ilvl w:val="0"/>
          <w:numId w:val="34"/>
        </w:numPr>
      </w:pPr>
      <w:r w:rsidRPr="00280A45">
        <w:t xml:space="preserve">Drugi redak radnoga lista </w:t>
      </w:r>
      <w:r w:rsidR="00B75597" w:rsidRPr="00280A45">
        <w:t>(</w:t>
      </w:r>
      <w:r w:rsidRPr="00280A45">
        <w:t>s izvorom podataka</w:t>
      </w:r>
      <w:r w:rsidR="00B75597" w:rsidRPr="00280A45">
        <w:t>)</w:t>
      </w:r>
      <w:r w:rsidRPr="00280A45">
        <w:t xml:space="preserve"> prilagodite i oblikujte tako da ne prelazi na drugi list papira.</w:t>
      </w:r>
    </w:p>
    <w:p w14:paraId="04D5E6E3" w14:textId="71F19CC3" w:rsidR="009722F6" w:rsidRPr="00280A45" w:rsidRDefault="009F0483" w:rsidP="00B75597">
      <w:pPr>
        <w:pStyle w:val="-NUMBvjezba"/>
        <w:numPr>
          <w:ilvl w:val="0"/>
          <w:numId w:val="34"/>
        </w:numPr>
      </w:pPr>
      <w:r w:rsidRPr="00280A45">
        <w:t>Odredite da se naslovni redak tablice (redak 4.) automatski ponavlja na svakoj ispisanoj stranici.</w:t>
      </w:r>
    </w:p>
    <w:p w14:paraId="781F6FB9" w14:textId="606A5A5F" w:rsidR="009F0483" w:rsidRPr="00280A45" w:rsidRDefault="009F0483" w:rsidP="00FB2F3E">
      <w:pPr>
        <w:pStyle w:val="-NUMBvjezba"/>
        <w:numPr>
          <w:ilvl w:val="0"/>
          <w:numId w:val="34"/>
        </w:numPr>
      </w:pPr>
      <w:r w:rsidRPr="00280A45">
        <w:t>U lijevi dio zaglavlja umetnite polja za naziv datoteke i naziv radnog lista, a u desni dio polj</w:t>
      </w:r>
      <w:r w:rsidR="003B4E12" w:rsidRPr="00280A45">
        <w:t>a</w:t>
      </w:r>
      <w:r w:rsidRPr="00280A45">
        <w:t xml:space="preserve"> za datum i vrijeme.</w:t>
      </w:r>
    </w:p>
    <w:p w14:paraId="6E1F6E75" w14:textId="66B0ECB6" w:rsidR="009F0483" w:rsidRPr="00280A45" w:rsidRDefault="009F0483" w:rsidP="00FB2F3E">
      <w:pPr>
        <w:pStyle w:val="-NUMBvjezba"/>
        <w:numPr>
          <w:ilvl w:val="0"/>
          <w:numId w:val="34"/>
        </w:numPr>
      </w:pPr>
      <w:r w:rsidRPr="00280A45">
        <w:t>U sredinu podnožja umetnite polja za broj stranice i ukupan broj stranica</w:t>
      </w:r>
      <w:r w:rsidR="00B75597" w:rsidRPr="00280A45">
        <w:t>, između napišite riječ „</w:t>
      </w:r>
      <w:r w:rsidR="00B75597" w:rsidRPr="00280A45">
        <w:rPr>
          <w:i/>
          <w:iCs/>
        </w:rPr>
        <w:t>od</w:t>
      </w:r>
      <w:r w:rsidR="00B75597" w:rsidRPr="00280A45">
        <w:t>“</w:t>
      </w:r>
      <w:r w:rsidRPr="00280A45">
        <w:t>.</w:t>
      </w:r>
    </w:p>
    <w:p w14:paraId="5BE7DFA9" w14:textId="76C3EAFA" w:rsidR="003B4E12" w:rsidRPr="00280A45" w:rsidRDefault="003B4E12" w:rsidP="00FB2F3E">
      <w:pPr>
        <w:pStyle w:val="-NUMBvjezba"/>
        <w:numPr>
          <w:ilvl w:val="0"/>
          <w:numId w:val="34"/>
        </w:numPr>
      </w:pPr>
      <w:r w:rsidRPr="00280A45">
        <w:t>Pregledajte ispis.</w:t>
      </w:r>
    </w:p>
    <w:p w14:paraId="0F292056" w14:textId="67D89F4A" w:rsidR="00CD24EE" w:rsidRPr="00280A45" w:rsidRDefault="008131FF" w:rsidP="00A07022">
      <w:pPr>
        <w:pStyle w:val="-NUMBvjezba"/>
        <w:numPr>
          <w:ilvl w:val="0"/>
          <w:numId w:val="34"/>
        </w:numPr>
      </w:pPr>
      <w:r w:rsidRPr="00280A45">
        <w:t>Sp</w:t>
      </w:r>
      <w:r w:rsidR="00B401FB" w:rsidRPr="00280A45">
        <w:t>remite</w:t>
      </w:r>
      <w:r w:rsidRPr="00280A45">
        <w:t xml:space="preserve"> promjene</w:t>
      </w:r>
      <w:r w:rsidR="00B401FB" w:rsidRPr="00280A45">
        <w:t xml:space="preserve"> i </w:t>
      </w:r>
      <w:r w:rsidR="002D67AC" w:rsidRPr="00280A45">
        <w:t>zatvorite</w:t>
      </w:r>
      <w:r w:rsidRPr="00280A45">
        <w:t xml:space="preserve"> sve datoteke</w:t>
      </w:r>
      <w:r w:rsidR="00B401FB" w:rsidRPr="00280A45">
        <w:t>.</w:t>
      </w:r>
    </w:p>
    <w:p w14:paraId="5607E1BD" w14:textId="77777777" w:rsidR="00094304" w:rsidRPr="00280A45" w:rsidRDefault="00094304" w:rsidP="00B5144F">
      <w:pPr>
        <w:pStyle w:val="-NUMBvjezba"/>
        <w:numPr>
          <w:ilvl w:val="0"/>
          <w:numId w:val="0"/>
        </w:numPr>
        <w:ind w:left="709"/>
      </w:pPr>
    </w:p>
    <w:p w14:paraId="33484240" w14:textId="77777777" w:rsidR="00CA1FF0" w:rsidRPr="00280A45" w:rsidRDefault="00CA1FF0" w:rsidP="00F4147C">
      <w:pPr>
        <w:pStyle w:val="1-NASLOV"/>
        <w:sectPr w:rsidR="00CA1FF0" w:rsidRPr="00280A45" w:rsidSect="00C94EAC">
          <w:headerReference w:type="even" r:id="rId265"/>
          <w:headerReference w:type="default" r:id="rId266"/>
          <w:footerReference w:type="even" r:id="rId267"/>
          <w:footerReference w:type="default" r:id="rId268"/>
          <w:pgSz w:w="11906" w:h="16838" w:code="9"/>
          <w:pgMar w:top="1418" w:right="3402" w:bottom="1418" w:left="1134" w:header="720" w:footer="720" w:gutter="0"/>
          <w:pgNumType w:start="1"/>
          <w:cols w:space="708"/>
          <w:docGrid w:linePitch="360"/>
        </w:sectPr>
      </w:pPr>
    </w:p>
    <w:p w14:paraId="1FE39502" w14:textId="073EE9B4" w:rsidR="00710EFE" w:rsidRPr="00280A45" w:rsidRDefault="00CD24EE" w:rsidP="00E96D35">
      <w:pPr>
        <w:pStyle w:val="-TEKST"/>
        <w:jc w:val="left"/>
        <w:rPr>
          <w:b/>
          <w:bCs w:val="0"/>
          <w:i/>
          <w:iCs/>
        </w:rPr>
      </w:pPr>
      <w:r w:rsidRPr="00280A45">
        <w:rPr>
          <w:b/>
          <w:bCs w:val="0"/>
          <w:i/>
          <w:iCs/>
        </w:rPr>
        <w:t>Bilješke:</w:t>
      </w:r>
    </w:p>
    <w:sectPr w:rsidR="00710EFE" w:rsidRPr="00280A45" w:rsidSect="00C94EAC">
      <w:headerReference w:type="even" r:id="rId269"/>
      <w:headerReference w:type="default" r:id="rId270"/>
      <w:footerReference w:type="even" r:id="rId271"/>
      <w:footerReference w:type="default" r:id="rId272"/>
      <w:type w:val="continuous"/>
      <w:pgSz w:w="11906" w:h="16838" w:code="9"/>
      <w:pgMar w:top="1134" w:right="1418" w:bottom="1418" w:left="1418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27420" w14:textId="77777777" w:rsidR="00766FDE" w:rsidRDefault="00766FDE">
      <w:r>
        <w:separator/>
      </w:r>
    </w:p>
    <w:p w14:paraId="77EDA785" w14:textId="77777777" w:rsidR="00766FDE" w:rsidRDefault="00766FDE"/>
  </w:endnote>
  <w:endnote w:type="continuationSeparator" w:id="0">
    <w:p w14:paraId="0D7435EA" w14:textId="77777777" w:rsidR="00766FDE" w:rsidRDefault="00766FDE">
      <w:r>
        <w:continuationSeparator/>
      </w:r>
    </w:p>
    <w:p w14:paraId="3E451704" w14:textId="77777777" w:rsidR="00766FDE" w:rsidRDefault="00766FDE"/>
  </w:endnote>
  <w:endnote w:type="continuationNotice" w:id="1">
    <w:p w14:paraId="7EF331A5" w14:textId="77777777" w:rsidR="00766FDE" w:rsidRDefault="00766F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051"/>
      <w:gridCol w:w="5318"/>
      <w:gridCol w:w="703"/>
    </w:tblGrid>
    <w:tr w:rsidR="004759B7" w14:paraId="3B80D4E0" w14:textId="77777777" w:rsidTr="002C647F">
      <w:tc>
        <w:tcPr>
          <w:tcW w:w="1008" w:type="dxa"/>
          <w:vAlign w:val="center"/>
        </w:tcPr>
        <w:tbl>
          <w:tblPr>
            <w:tblW w:w="2835" w:type="dxa"/>
            <w:tblLook w:val="04A0" w:firstRow="1" w:lastRow="0" w:firstColumn="1" w:lastColumn="0" w:noHBand="0" w:noVBand="1"/>
          </w:tblPr>
          <w:tblGrid>
            <w:gridCol w:w="2835"/>
          </w:tblGrid>
          <w:tr w:rsidR="004759B7" w:rsidRPr="00443537" w14:paraId="5A057A8A" w14:textId="77777777" w:rsidTr="003467CE">
            <w:tc>
              <w:tcPr>
                <w:tcW w:w="2835" w:type="dxa"/>
              </w:tcPr>
              <w:p w14:paraId="73247E12" w14:textId="77777777" w:rsidR="004759B7" w:rsidRPr="00443537" w:rsidRDefault="004759B7" w:rsidP="003467CE">
                <w:pPr>
                  <w:pStyle w:val="Podnoje"/>
                  <w:ind w:left="-108"/>
                  <w:rPr>
                    <w:sz w:val="18"/>
                    <w:szCs w:val="18"/>
                  </w:rPr>
                </w:pPr>
              </w:p>
            </w:tc>
          </w:tr>
        </w:tbl>
        <w:p w14:paraId="1F3ADFAB" w14:textId="77777777" w:rsidR="004759B7" w:rsidRPr="00F6627F" w:rsidRDefault="004759B7" w:rsidP="002C647F">
          <w:pPr>
            <w:pStyle w:val="Podnoje"/>
            <w:rPr>
              <w:sz w:val="18"/>
              <w:szCs w:val="18"/>
            </w:rPr>
          </w:pPr>
        </w:p>
      </w:tc>
      <w:tc>
        <w:tcPr>
          <w:tcW w:w="7380" w:type="dxa"/>
          <w:vAlign w:val="center"/>
        </w:tcPr>
        <w:p w14:paraId="30A36D4D" w14:textId="77777777" w:rsidR="004759B7" w:rsidRDefault="004759B7" w:rsidP="002C647F">
          <w:pPr>
            <w:pStyle w:val="Podnoje"/>
            <w:jc w:val="center"/>
          </w:pPr>
        </w:p>
      </w:tc>
      <w:tc>
        <w:tcPr>
          <w:tcW w:w="898" w:type="dxa"/>
          <w:vAlign w:val="center"/>
        </w:tcPr>
        <w:p w14:paraId="08A4F612" w14:textId="77777777" w:rsidR="004759B7" w:rsidRPr="00F6627F" w:rsidRDefault="004759B7" w:rsidP="002C647F">
          <w:pPr>
            <w:pStyle w:val="Podnoje"/>
            <w:jc w:val="right"/>
            <w:rPr>
              <w:sz w:val="16"/>
              <w:szCs w:val="16"/>
            </w:rPr>
          </w:pPr>
        </w:p>
      </w:tc>
    </w:tr>
  </w:tbl>
  <w:p w14:paraId="58736207" w14:textId="77777777" w:rsidR="004759B7" w:rsidRPr="002E3F6F" w:rsidRDefault="004759B7" w:rsidP="003467CE">
    <w:pPr>
      <w:pStyle w:val="Podnoje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8BD03" w14:textId="77777777" w:rsidR="004759B7" w:rsidRPr="001F58BB" w:rsidRDefault="004759B7" w:rsidP="001F58BB">
    <w:pPr>
      <w:pStyle w:val="Podnoje"/>
      <w:rPr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1AB3B" w14:textId="77777777" w:rsidR="004759B7" w:rsidRPr="003F0DFF" w:rsidRDefault="004759B7" w:rsidP="00DC5BF0">
    <w:pPr>
      <w:pStyle w:val="Podnoje"/>
      <w:pBdr>
        <w:top w:val="single" w:sz="4" w:space="1" w:color="auto"/>
      </w:pBdr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16D027C" wp14:editId="3E052CDC">
          <wp:simplePos x="0" y="0"/>
          <wp:positionH relativeFrom="margin">
            <wp:align>center</wp:align>
          </wp:positionH>
          <wp:positionV relativeFrom="paragraph">
            <wp:posOffset>44450</wp:posOffset>
          </wp:positionV>
          <wp:extent cx="752475" cy="257175"/>
          <wp:effectExtent l="0" t="0" r="9525" b="9525"/>
          <wp:wrapNone/>
          <wp:docPr id="1837753252" name="Slika 1837753252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0DFF">
      <w:rPr>
        <w:sz w:val="18"/>
        <w:szCs w:val="18"/>
      </w:rPr>
      <w:fldChar w:fldCharType="begin"/>
    </w:r>
    <w:r w:rsidRPr="003F0DFF">
      <w:rPr>
        <w:sz w:val="18"/>
        <w:szCs w:val="18"/>
      </w:rPr>
      <w:instrText>PAGE   \* MERGEFORMAT</w:instrText>
    </w:r>
    <w:r w:rsidRPr="003F0DFF">
      <w:rPr>
        <w:sz w:val="18"/>
        <w:szCs w:val="18"/>
      </w:rPr>
      <w:fldChar w:fldCharType="separate"/>
    </w:r>
    <w:r>
      <w:rPr>
        <w:sz w:val="18"/>
        <w:szCs w:val="18"/>
      </w:rPr>
      <w:t>7</w:t>
    </w:r>
    <w:r>
      <w:rPr>
        <w:sz w:val="18"/>
        <w:szCs w:val="18"/>
      </w:rPr>
      <w:t>2</w:t>
    </w:r>
    <w:r w:rsidRPr="003F0DFF">
      <w:rPr>
        <w:sz w:val="18"/>
        <w:szCs w:val="18"/>
      </w:rPr>
      <w:fldChar w:fldCharType="end"/>
    </w:r>
  </w:p>
  <w:p w14:paraId="0922DB11" w14:textId="77777777" w:rsidR="004759B7" w:rsidRPr="006E452C" w:rsidRDefault="004759B7" w:rsidP="003F0DFF">
    <w:pPr>
      <w:pStyle w:val="Podnoje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5216" w14:textId="77777777" w:rsidR="004759B7" w:rsidRPr="00132ECD" w:rsidRDefault="004759B7" w:rsidP="000C726B">
    <w:pPr>
      <w:pStyle w:val="Podnoje"/>
      <w:framePr w:wrap="around" w:vAnchor="text" w:hAnchor="page" w:x="8336" w:y="58"/>
      <w:jc w:val="right"/>
      <w:rPr>
        <w:rStyle w:val="Brojstranice"/>
        <w:sz w:val="18"/>
        <w:szCs w:val="18"/>
      </w:rPr>
    </w:pPr>
    <w:r w:rsidRPr="00132ECD">
      <w:rPr>
        <w:rStyle w:val="Brojstranice"/>
        <w:sz w:val="18"/>
        <w:szCs w:val="18"/>
      </w:rPr>
      <w:fldChar w:fldCharType="begin"/>
    </w:r>
    <w:r w:rsidRPr="00132ECD">
      <w:rPr>
        <w:rStyle w:val="Brojstranice"/>
        <w:sz w:val="18"/>
        <w:szCs w:val="18"/>
      </w:rPr>
      <w:instrText xml:space="preserve">PAGE  </w:instrText>
    </w:r>
    <w:r w:rsidRPr="00132ECD">
      <w:rPr>
        <w:rStyle w:val="Brojstranice"/>
        <w:sz w:val="18"/>
        <w:szCs w:val="18"/>
      </w:rPr>
      <w:fldChar w:fldCharType="separate"/>
    </w:r>
    <w:r>
      <w:rPr>
        <w:rStyle w:val="Brojstranice"/>
        <w:sz w:val="18"/>
        <w:szCs w:val="18"/>
      </w:rPr>
      <w:t>7</w:t>
    </w:r>
    <w:r>
      <w:rPr>
        <w:rStyle w:val="Brojstranice"/>
        <w:sz w:val="18"/>
        <w:szCs w:val="18"/>
      </w:rPr>
      <w:t>1</w:t>
    </w:r>
    <w:r w:rsidRPr="00132ECD">
      <w:rPr>
        <w:rStyle w:val="Brojstranice"/>
        <w:sz w:val="18"/>
        <w:szCs w:val="18"/>
      </w:rPr>
      <w:fldChar w:fldCharType="end"/>
    </w:r>
  </w:p>
  <w:p w14:paraId="03311A2B" w14:textId="77777777" w:rsidR="004759B7" w:rsidRDefault="004759B7" w:rsidP="006E452C">
    <w:pPr>
      <w:pStyle w:val="Podnoje"/>
      <w:pBdr>
        <w:top w:val="single" w:sz="2" w:space="1" w:color="auto"/>
        <w:between w:val="single" w:sz="2" w:space="1" w:color="auto"/>
      </w:pBdr>
      <w:ind w:right="-9" w:firstLine="360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796B748" wp14:editId="1C022A50">
          <wp:simplePos x="0" y="0"/>
          <wp:positionH relativeFrom="margin">
            <wp:align>center</wp:align>
          </wp:positionH>
          <wp:positionV relativeFrom="paragraph">
            <wp:posOffset>42545</wp:posOffset>
          </wp:positionV>
          <wp:extent cx="752475" cy="257175"/>
          <wp:effectExtent l="0" t="0" r="9525" b="9525"/>
          <wp:wrapNone/>
          <wp:docPr id="1837753251" name="Picture 1" descr="logo-srce-bez-potpisa-krivulje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rce-bez-potpisa-krivulje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C5A6FC" w14:textId="77777777" w:rsidR="004759B7" w:rsidRPr="006E452C" w:rsidRDefault="004759B7" w:rsidP="006E452C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74074" w14:textId="77777777" w:rsidR="004759B7" w:rsidRDefault="004759B7">
    <w:pPr>
      <w:pStyle w:val="Podnoj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6401D" w14:textId="77777777" w:rsidR="004759B7" w:rsidRDefault="004759B7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12A46" w14:textId="77777777" w:rsidR="00766FDE" w:rsidRDefault="00766FDE">
      <w:r>
        <w:separator/>
      </w:r>
    </w:p>
    <w:p w14:paraId="3ACFB00C" w14:textId="77777777" w:rsidR="00766FDE" w:rsidRDefault="00766FDE"/>
  </w:footnote>
  <w:footnote w:type="continuationSeparator" w:id="0">
    <w:p w14:paraId="6E1773AE" w14:textId="77777777" w:rsidR="00766FDE" w:rsidRDefault="00766FDE">
      <w:r>
        <w:continuationSeparator/>
      </w:r>
    </w:p>
    <w:p w14:paraId="14BDC97C" w14:textId="77777777" w:rsidR="00766FDE" w:rsidRDefault="00766FDE"/>
  </w:footnote>
  <w:footnote w:type="continuationNotice" w:id="1">
    <w:p w14:paraId="7614B0AE" w14:textId="77777777" w:rsidR="00766FDE" w:rsidRDefault="00766F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CEEB" w14:textId="36C7F97E" w:rsidR="004759B7" w:rsidRPr="00856A74" w:rsidRDefault="004759B7" w:rsidP="00D038F6">
    <w:pPr>
      <w:pStyle w:val="Zaglavlje"/>
      <w:pBdr>
        <w:bottom w:val="single" w:sz="4" w:space="1" w:color="auto"/>
      </w:pBdr>
      <w:tabs>
        <w:tab w:val="clear" w:pos="8640"/>
      </w:tabs>
      <w:rPr>
        <w:sz w:val="16"/>
        <w:szCs w:val="16"/>
      </w:rPr>
    </w:pPr>
    <w:r>
      <w:rPr>
        <w:sz w:val="16"/>
        <w:szCs w:val="16"/>
      </w:rPr>
      <w:t xml:space="preserve">Exceliranje ili kako izraditi tablice, grafikone i formule </w:t>
    </w:r>
    <w:r w:rsidR="00A41853">
      <w:rPr>
        <w:sz w:val="16"/>
        <w:szCs w:val="16"/>
      </w:rPr>
      <w:t>(</w:t>
    </w:r>
    <w:r>
      <w:rPr>
        <w:sz w:val="16"/>
        <w:szCs w:val="16"/>
      </w:rPr>
      <w:t>R202)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5B2F" w14:textId="21FDE921" w:rsidR="004759B7" w:rsidRPr="000B3580" w:rsidRDefault="004759B7" w:rsidP="000B3580">
    <w:pPr>
      <w:pStyle w:val="Zaglavlje"/>
      <w:pBdr>
        <w:bottom w:val="single" w:sz="4" w:space="1" w:color="auto"/>
      </w:pBdr>
      <w:tabs>
        <w:tab w:val="clear" w:pos="8640"/>
      </w:tabs>
      <w:jc w:val="right"/>
      <w:rPr>
        <w:sz w:val="4"/>
        <w:szCs w:val="4"/>
      </w:rPr>
    </w:pPr>
    <w:r>
      <w:rPr>
        <w:sz w:val="16"/>
        <w:szCs w:val="16"/>
      </w:rPr>
      <w:t>Exceliranje ili kako izraditi tablice, grafikone i formule</w:t>
    </w:r>
    <w:r w:rsidRPr="007761F0">
      <w:rPr>
        <w:sz w:val="16"/>
        <w:szCs w:val="16"/>
      </w:rPr>
      <w:t xml:space="preserve"> (</w:t>
    </w:r>
    <w:r>
      <w:rPr>
        <w:sz w:val="16"/>
        <w:szCs w:val="16"/>
      </w:rPr>
      <w:t>R202)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C6C54" w14:textId="77777777" w:rsidR="004759B7" w:rsidRDefault="004759B7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0FC4" w14:textId="77777777" w:rsidR="004759B7" w:rsidRDefault="004759B7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ABE3B3A"/>
    <w:lvl w:ilvl="0">
      <w:start w:val="1"/>
      <w:numFmt w:val="decimal"/>
      <w:pStyle w:val="Brojevi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2E57C"/>
    <w:lvl w:ilvl="0">
      <w:start w:val="1"/>
      <w:numFmt w:val="decimal"/>
      <w:pStyle w:val="Brojevi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C70D1D0"/>
    <w:lvl w:ilvl="0">
      <w:start w:val="1"/>
      <w:numFmt w:val="decimal"/>
      <w:pStyle w:val="Brojevi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D015CA"/>
    <w:lvl w:ilvl="0">
      <w:start w:val="1"/>
      <w:numFmt w:val="decimal"/>
      <w:pStyle w:val="Brojevi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590F54C"/>
    <w:styleLink w:val="lanaksekcija1"/>
    <w:lvl w:ilvl="0">
      <w:start w:val="1"/>
      <w:numFmt w:val="bullet"/>
      <w:pStyle w:val="Grafikeoznak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DE7F2C"/>
    <w:styleLink w:val="1ai1"/>
    <w:lvl w:ilvl="0">
      <w:start w:val="1"/>
      <w:numFmt w:val="bullet"/>
      <w:pStyle w:val="Grafikeoznak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1C8870"/>
    <w:styleLink w:val="1111111"/>
    <w:lvl w:ilvl="0">
      <w:start w:val="1"/>
      <w:numFmt w:val="bullet"/>
      <w:pStyle w:val="Grafikeoznak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1C2AB8"/>
    <w:lvl w:ilvl="0">
      <w:start w:val="1"/>
      <w:numFmt w:val="bullet"/>
      <w:pStyle w:val="Grafikeoznak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EE7280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E6CDE2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28464D"/>
    <w:multiLevelType w:val="hybridMultilevel"/>
    <w:tmpl w:val="5BC2A7C2"/>
    <w:lvl w:ilvl="0" w:tplc="6A5249C8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DB0151"/>
    <w:multiLevelType w:val="hybridMultilevel"/>
    <w:tmpl w:val="708C04EE"/>
    <w:lvl w:ilvl="0" w:tplc="041A0001">
      <w:start w:val="1"/>
      <w:numFmt w:val="bullet"/>
      <w:lvlText w:val=""/>
      <w:lvlJc w:val="left"/>
      <w:pPr>
        <w:ind w:left="147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2" w15:restartNumberingAfterBreak="0">
    <w:nsid w:val="0AAE5B06"/>
    <w:multiLevelType w:val="multilevel"/>
    <w:tmpl w:val="7FC05E1C"/>
    <w:styleLink w:val="Stil1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0DBF7CDD"/>
    <w:multiLevelType w:val="hybridMultilevel"/>
    <w:tmpl w:val="20747E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30079B"/>
    <w:multiLevelType w:val="hybridMultilevel"/>
    <w:tmpl w:val="A7BC60B4"/>
    <w:lvl w:ilvl="0" w:tplc="1158E4CC">
      <w:start w:val="1"/>
      <w:numFmt w:val="bullet"/>
      <w:pStyle w:val="-BULLET"/>
      <w:lvlText w:val=""/>
      <w:lvlJc w:val="left"/>
      <w:pPr>
        <w:tabs>
          <w:tab w:val="num" w:pos="720"/>
        </w:tabs>
        <w:ind w:left="720" w:hanging="323"/>
      </w:pPr>
      <w:rPr>
        <w:rFonts w:ascii="Symbol" w:hAnsi="Symbol" w:hint="default"/>
      </w:rPr>
    </w:lvl>
    <w:lvl w:ilvl="1" w:tplc="65C0DDA6">
      <w:start w:val="1"/>
      <w:numFmt w:val="decimal"/>
      <w:lvlText w:val="%2."/>
      <w:lvlJc w:val="right"/>
      <w:pPr>
        <w:tabs>
          <w:tab w:val="num" w:pos="-31680"/>
        </w:tabs>
        <w:ind w:left="1380" w:hanging="30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8E6A12"/>
    <w:multiLevelType w:val="hybridMultilevel"/>
    <w:tmpl w:val="E63878D0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18A65516"/>
    <w:multiLevelType w:val="hybridMultilevel"/>
    <w:tmpl w:val="D34234B4"/>
    <w:lvl w:ilvl="0" w:tplc="601C8540">
      <w:start w:val="1"/>
      <w:numFmt w:val="bullet"/>
      <w:lvlText w:val=""/>
      <w:lvlJc w:val="left"/>
      <w:pPr>
        <w:tabs>
          <w:tab w:val="num" w:pos="173"/>
        </w:tabs>
        <w:ind w:left="173" w:hanging="17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17" w15:restartNumberingAfterBreak="0">
    <w:nsid w:val="1C605480"/>
    <w:multiLevelType w:val="hybridMultilevel"/>
    <w:tmpl w:val="9E2C9B5C"/>
    <w:lvl w:ilvl="0" w:tplc="8CD412E4">
      <w:start w:val="1"/>
      <w:numFmt w:val="bullet"/>
      <w:pStyle w:val="Obraeno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1C70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391C27"/>
    <w:multiLevelType w:val="hybridMultilevel"/>
    <w:tmpl w:val="8E8E89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F53742"/>
    <w:multiLevelType w:val="hybridMultilevel"/>
    <w:tmpl w:val="9FE0E810"/>
    <w:lvl w:ilvl="0" w:tplc="4E4ADE34">
      <w:start w:val="1"/>
      <w:numFmt w:val="decimal"/>
      <w:pStyle w:val="Naslov3"/>
      <w:lvlText w:val="%1."/>
      <w:lvlJc w:val="left"/>
      <w:pPr>
        <w:ind w:left="1008" w:hanging="360"/>
      </w:pPr>
    </w:lvl>
    <w:lvl w:ilvl="1" w:tplc="041A0019" w:tentative="1">
      <w:start w:val="1"/>
      <w:numFmt w:val="lowerLetter"/>
      <w:lvlText w:val="%2."/>
      <w:lvlJc w:val="left"/>
      <w:pPr>
        <w:ind w:left="1728" w:hanging="360"/>
      </w:pPr>
    </w:lvl>
    <w:lvl w:ilvl="2" w:tplc="041A001B" w:tentative="1">
      <w:start w:val="1"/>
      <w:numFmt w:val="lowerRoman"/>
      <w:lvlText w:val="%3."/>
      <w:lvlJc w:val="right"/>
      <w:pPr>
        <w:ind w:left="2448" w:hanging="180"/>
      </w:pPr>
    </w:lvl>
    <w:lvl w:ilvl="3" w:tplc="041A000F" w:tentative="1">
      <w:start w:val="1"/>
      <w:numFmt w:val="decimal"/>
      <w:lvlText w:val="%4."/>
      <w:lvlJc w:val="left"/>
      <w:pPr>
        <w:ind w:left="3168" w:hanging="360"/>
      </w:pPr>
    </w:lvl>
    <w:lvl w:ilvl="4" w:tplc="041A0019" w:tentative="1">
      <w:start w:val="1"/>
      <w:numFmt w:val="lowerLetter"/>
      <w:lvlText w:val="%5."/>
      <w:lvlJc w:val="left"/>
      <w:pPr>
        <w:ind w:left="3888" w:hanging="360"/>
      </w:pPr>
    </w:lvl>
    <w:lvl w:ilvl="5" w:tplc="041A001B" w:tentative="1">
      <w:start w:val="1"/>
      <w:numFmt w:val="lowerRoman"/>
      <w:lvlText w:val="%6."/>
      <w:lvlJc w:val="right"/>
      <w:pPr>
        <w:ind w:left="4608" w:hanging="180"/>
      </w:pPr>
    </w:lvl>
    <w:lvl w:ilvl="6" w:tplc="041A000F" w:tentative="1">
      <w:start w:val="1"/>
      <w:numFmt w:val="decimal"/>
      <w:lvlText w:val="%7."/>
      <w:lvlJc w:val="left"/>
      <w:pPr>
        <w:ind w:left="5328" w:hanging="360"/>
      </w:pPr>
    </w:lvl>
    <w:lvl w:ilvl="7" w:tplc="041A0019" w:tentative="1">
      <w:start w:val="1"/>
      <w:numFmt w:val="lowerLetter"/>
      <w:lvlText w:val="%8."/>
      <w:lvlJc w:val="left"/>
      <w:pPr>
        <w:ind w:left="6048" w:hanging="360"/>
      </w:pPr>
    </w:lvl>
    <w:lvl w:ilvl="8" w:tplc="041A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0" w15:restartNumberingAfterBreak="0">
    <w:nsid w:val="22CF0E6F"/>
    <w:multiLevelType w:val="hybridMultilevel"/>
    <w:tmpl w:val="F1CA623C"/>
    <w:lvl w:ilvl="0" w:tplc="2688AD04">
      <w:start w:val="1"/>
      <w:numFmt w:val="decimal"/>
      <w:pStyle w:val="NUMBERRED"/>
      <w:lvlText w:val="%1."/>
      <w:lvlJc w:val="right"/>
      <w:pPr>
        <w:tabs>
          <w:tab w:val="num" w:pos="697"/>
        </w:tabs>
        <w:ind w:left="697" w:hanging="30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9427D8"/>
    <w:multiLevelType w:val="hybridMultilevel"/>
    <w:tmpl w:val="6FFEBF92"/>
    <w:lvl w:ilvl="0" w:tplc="B524B33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2AFA7679"/>
    <w:multiLevelType w:val="hybridMultilevel"/>
    <w:tmpl w:val="EDD80FBA"/>
    <w:lvl w:ilvl="0" w:tplc="1158E4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65C0DDA6">
      <w:start w:val="1"/>
      <w:numFmt w:val="bullet"/>
      <w:pStyle w:val="-kruznica-BULLET"/>
      <w:lvlText w:val="o"/>
      <w:lvlJc w:val="left"/>
      <w:pPr>
        <w:tabs>
          <w:tab w:val="num" w:pos="964"/>
        </w:tabs>
        <w:ind w:left="964" w:hanging="284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438EB"/>
    <w:multiLevelType w:val="hybridMultilevel"/>
    <w:tmpl w:val="AE5C8B12"/>
    <w:lvl w:ilvl="0" w:tplc="10BE8AEC">
      <w:start w:val="1"/>
      <w:numFmt w:val="bullet"/>
      <w:lvlText w:val=""/>
      <w:lvlJc w:val="left"/>
      <w:pPr>
        <w:tabs>
          <w:tab w:val="num" w:pos="824"/>
        </w:tabs>
        <w:ind w:left="824" w:hanging="284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2EC32A8F"/>
    <w:multiLevelType w:val="multilevel"/>
    <w:tmpl w:val="541C4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52" w:hanging="1800"/>
      </w:pPr>
      <w:rPr>
        <w:rFonts w:hint="default"/>
      </w:rPr>
    </w:lvl>
  </w:abstractNum>
  <w:abstractNum w:abstractNumId="25" w15:restartNumberingAfterBreak="0">
    <w:nsid w:val="32726A50"/>
    <w:multiLevelType w:val="hybridMultilevel"/>
    <w:tmpl w:val="BDAE37F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35C0D3B"/>
    <w:multiLevelType w:val="hybridMultilevel"/>
    <w:tmpl w:val="68F6176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3B42DD0"/>
    <w:multiLevelType w:val="hybridMultilevel"/>
    <w:tmpl w:val="6D561DF6"/>
    <w:lvl w:ilvl="0" w:tplc="741A864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9C7028"/>
    <w:multiLevelType w:val="hybridMultilevel"/>
    <w:tmpl w:val="D938DAD0"/>
    <w:lvl w:ilvl="0" w:tplc="041A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9" w15:restartNumberingAfterBreak="0">
    <w:nsid w:val="3A602B2D"/>
    <w:multiLevelType w:val="hybridMultilevel"/>
    <w:tmpl w:val="D57EE94C"/>
    <w:lvl w:ilvl="0" w:tplc="93F8F8EA">
      <w:start w:val="1"/>
      <w:numFmt w:val="bullet"/>
      <w:pStyle w:val="-BULLETrezime"/>
      <w:lvlText w:val=""/>
      <w:lvlJc w:val="left"/>
      <w:pPr>
        <w:tabs>
          <w:tab w:val="num" w:pos="720"/>
        </w:tabs>
        <w:ind w:left="720" w:hanging="323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0" w15:restartNumberingAfterBreak="0">
    <w:nsid w:val="3AB43A57"/>
    <w:multiLevelType w:val="hybridMultilevel"/>
    <w:tmpl w:val="C1A43CA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DD547EE"/>
    <w:multiLevelType w:val="multilevel"/>
    <w:tmpl w:val="820694F6"/>
    <w:styleLink w:val="lanaksekcija"/>
    <w:lvl w:ilvl="0">
      <w:start w:val="1"/>
      <w:numFmt w:val="upperRoman"/>
      <w:pStyle w:val="Naslov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Naslov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Naslov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Naslov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Naslov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Naslov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slov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2" w15:restartNumberingAfterBreak="0">
    <w:nsid w:val="45C732E7"/>
    <w:multiLevelType w:val="multilevel"/>
    <w:tmpl w:val="89E815C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47E559D0"/>
    <w:multiLevelType w:val="hybridMultilevel"/>
    <w:tmpl w:val="AFB099C4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80364F7"/>
    <w:multiLevelType w:val="hybridMultilevel"/>
    <w:tmpl w:val="26C81A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187F81"/>
    <w:multiLevelType w:val="hybridMultilevel"/>
    <w:tmpl w:val="AE0210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DF2CF6"/>
    <w:multiLevelType w:val="hybridMultilevel"/>
    <w:tmpl w:val="117C315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3937246"/>
    <w:multiLevelType w:val="multilevel"/>
    <w:tmpl w:val="1E20031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i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564739D6"/>
    <w:multiLevelType w:val="hybridMultilevel"/>
    <w:tmpl w:val="E6E6922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4E1E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6D74CF9"/>
    <w:multiLevelType w:val="hybridMultilevel"/>
    <w:tmpl w:val="452400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1D3DBB"/>
    <w:multiLevelType w:val="hybridMultilevel"/>
    <w:tmpl w:val="EC8A01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774131"/>
    <w:multiLevelType w:val="hybridMultilevel"/>
    <w:tmpl w:val="99582DB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DF6793"/>
    <w:multiLevelType w:val="hybridMultilevel"/>
    <w:tmpl w:val="791474FE"/>
    <w:lvl w:ilvl="0" w:tplc="863ABE1E">
      <w:start w:val="1"/>
      <w:numFmt w:val="decimal"/>
      <w:pStyle w:val="-NUMBvjezba"/>
      <w:lvlText w:val="%1."/>
      <w:lvlJc w:val="right"/>
      <w:pPr>
        <w:tabs>
          <w:tab w:val="num" w:pos="-31680"/>
        </w:tabs>
        <w:ind w:left="709" w:hanging="312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3080752">
      <w:start w:val="1"/>
      <w:numFmt w:val="decimal"/>
      <w:pStyle w:val="-NUMBvjezba"/>
      <w:lvlText w:val="%2."/>
      <w:lvlJc w:val="right"/>
      <w:pPr>
        <w:tabs>
          <w:tab w:val="num" w:pos="-31680"/>
        </w:tabs>
        <w:ind w:left="794" w:hanging="39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A0DB6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F994595"/>
    <w:multiLevelType w:val="hybridMultilevel"/>
    <w:tmpl w:val="373E92B6"/>
    <w:lvl w:ilvl="0" w:tplc="2D4646EC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2A33A0">
      <w:numFmt w:val="bullet"/>
      <w:pStyle w:val="TSnatuknice2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3E5FB5"/>
    <w:multiLevelType w:val="multilevel"/>
    <w:tmpl w:val="041A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5" w15:restartNumberingAfterBreak="0">
    <w:nsid w:val="63020416"/>
    <w:multiLevelType w:val="hybridMultilevel"/>
    <w:tmpl w:val="5860E4A8"/>
    <w:lvl w:ilvl="0" w:tplc="041A000F">
      <w:start w:val="1"/>
      <w:numFmt w:val="decimal"/>
      <w:lvlText w:val="%1."/>
      <w:lvlJc w:val="left"/>
      <w:pPr>
        <w:ind w:left="757" w:hanging="360"/>
      </w:pPr>
    </w:lvl>
    <w:lvl w:ilvl="1" w:tplc="041A0019" w:tentative="1">
      <w:start w:val="1"/>
      <w:numFmt w:val="lowerLetter"/>
      <w:lvlText w:val="%2."/>
      <w:lvlJc w:val="left"/>
      <w:pPr>
        <w:ind w:left="1477" w:hanging="360"/>
      </w:pPr>
    </w:lvl>
    <w:lvl w:ilvl="2" w:tplc="041A001B" w:tentative="1">
      <w:start w:val="1"/>
      <w:numFmt w:val="lowerRoman"/>
      <w:lvlText w:val="%3."/>
      <w:lvlJc w:val="right"/>
      <w:pPr>
        <w:ind w:left="2197" w:hanging="180"/>
      </w:pPr>
    </w:lvl>
    <w:lvl w:ilvl="3" w:tplc="041A000F" w:tentative="1">
      <w:start w:val="1"/>
      <w:numFmt w:val="decimal"/>
      <w:lvlText w:val="%4."/>
      <w:lvlJc w:val="left"/>
      <w:pPr>
        <w:ind w:left="2917" w:hanging="360"/>
      </w:pPr>
    </w:lvl>
    <w:lvl w:ilvl="4" w:tplc="041A0019" w:tentative="1">
      <w:start w:val="1"/>
      <w:numFmt w:val="lowerLetter"/>
      <w:lvlText w:val="%5."/>
      <w:lvlJc w:val="left"/>
      <w:pPr>
        <w:ind w:left="3637" w:hanging="360"/>
      </w:pPr>
    </w:lvl>
    <w:lvl w:ilvl="5" w:tplc="041A001B" w:tentative="1">
      <w:start w:val="1"/>
      <w:numFmt w:val="lowerRoman"/>
      <w:lvlText w:val="%6."/>
      <w:lvlJc w:val="right"/>
      <w:pPr>
        <w:ind w:left="4357" w:hanging="180"/>
      </w:pPr>
    </w:lvl>
    <w:lvl w:ilvl="6" w:tplc="041A000F" w:tentative="1">
      <w:start w:val="1"/>
      <w:numFmt w:val="decimal"/>
      <w:lvlText w:val="%7."/>
      <w:lvlJc w:val="left"/>
      <w:pPr>
        <w:ind w:left="5077" w:hanging="360"/>
      </w:pPr>
    </w:lvl>
    <w:lvl w:ilvl="7" w:tplc="041A0019" w:tentative="1">
      <w:start w:val="1"/>
      <w:numFmt w:val="lowerLetter"/>
      <w:lvlText w:val="%8."/>
      <w:lvlJc w:val="left"/>
      <w:pPr>
        <w:ind w:left="5797" w:hanging="360"/>
      </w:pPr>
    </w:lvl>
    <w:lvl w:ilvl="8" w:tplc="041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6" w15:restartNumberingAfterBreak="0">
    <w:nsid w:val="64BB1904"/>
    <w:multiLevelType w:val="multilevel"/>
    <w:tmpl w:val="E3CCB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 w15:restartNumberingAfterBreak="0">
    <w:nsid w:val="654603D1"/>
    <w:multiLevelType w:val="hybridMultilevel"/>
    <w:tmpl w:val="1A2A150C"/>
    <w:lvl w:ilvl="0" w:tplc="B524B338">
      <w:numFmt w:val="bullet"/>
      <w:lvlText w:val="-"/>
      <w:lvlJc w:val="left"/>
      <w:pPr>
        <w:ind w:left="723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48" w15:restartNumberingAfterBreak="0">
    <w:nsid w:val="669404C7"/>
    <w:multiLevelType w:val="hybridMultilevel"/>
    <w:tmpl w:val="A10CDF7A"/>
    <w:lvl w:ilvl="0" w:tplc="B524B338">
      <w:numFmt w:val="bullet"/>
      <w:lvlText w:val="-"/>
      <w:lvlJc w:val="left"/>
      <w:pPr>
        <w:tabs>
          <w:tab w:val="num" w:pos="720"/>
        </w:tabs>
        <w:ind w:left="720" w:hanging="323"/>
      </w:pPr>
      <w:rPr>
        <w:rFonts w:ascii="Arial" w:eastAsia="Times New Roman" w:hAnsi="Arial" w:cs="Arial" w:hint="default"/>
      </w:rPr>
    </w:lvl>
    <w:lvl w:ilvl="1" w:tplc="FFFFFFFF">
      <w:start w:val="1"/>
      <w:numFmt w:val="decimal"/>
      <w:lvlText w:val="%2."/>
      <w:lvlJc w:val="right"/>
      <w:pPr>
        <w:tabs>
          <w:tab w:val="num" w:pos="-31680"/>
        </w:tabs>
        <w:ind w:left="1380" w:hanging="30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5C52B2"/>
    <w:multiLevelType w:val="multilevel"/>
    <w:tmpl w:val="041A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0" w15:restartNumberingAfterBreak="0">
    <w:nsid w:val="6B6315A6"/>
    <w:multiLevelType w:val="hybridMultilevel"/>
    <w:tmpl w:val="7808385A"/>
    <w:lvl w:ilvl="0" w:tplc="08C48B1E">
      <w:start w:val="1"/>
      <w:numFmt w:val="lowerLetter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78994CCE"/>
    <w:multiLevelType w:val="hybridMultilevel"/>
    <w:tmpl w:val="60F288F6"/>
    <w:lvl w:ilvl="0" w:tplc="041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30"/>
  </w:num>
  <w:num w:numId="4">
    <w:abstractNumId w:val="24"/>
  </w:num>
  <w:num w:numId="5">
    <w:abstractNumId w:val="2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4"/>
  </w:num>
  <w:num w:numId="17">
    <w:abstractNumId w:val="49"/>
  </w:num>
  <w:num w:numId="18">
    <w:abstractNumId w:val="31"/>
  </w:num>
  <w:num w:numId="19">
    <w:abstractNumId w:val="42"/>
  </w:num>
  <w:num w:numId="20">
    <w:abstractNumId w:val="20"/>
  </w:num>
  <w:num w:numId="21">
    <w:abstractNumId w:val="20"/>
    <w:lvlOverride w:ilvl="0">
      <w:startOverride w:val="1"/>
    </w:lvlOverride>
  </w:num>
  <w:num w:numId="22">
    <w:abstractNumId w:val="20"/>
    <w:lvlOverride w:ilvl="0">
      <w:startOverride w:val="1"/>
    </w:lvlOverride>
  </w:num>
  <w:num w:numId="23">
    <w:abstractNumId w:val="20"/>
    <w:lvlOverride w:ilvl="0">
      <w:startOverride w:val="1"/>
    </w:lvlOverride>
  </w:num>
  <w:num w:numId="24">
    <w:abstractNumId w:val="20"/>
    <w:lvlOverride w:ilvl="0">
      <w:startOverride w:val="1"/>
    </w:lvlOverride>
  </w:num>
  <w:num w:numId="25">
    <w:abstractNumId w:val="20"/>
    <w:lvlOverride w:ilvl="0">
      <w:startOverride w:val="1"/>
    </w:lvlOverride>
  </w:num>
  <w:num w:numId="26">
    <w:abstractNumId w:val="42"/>
    <w:lvlOverride w:ilvl="0">
      <w:startOverride w:val="1"/>
    </w:lvlOverride>
  </w:num>
  <w:num w:numId="27">
    <w:abstractNumId w:val="42"/>
    <w:lvlOverride w:ilvl="0">
      <w:startOverride w:val="1"/>
    </w:lvlOverride>
  </w:num>
  <w:num w:numId="28">
    <w:abstractNumId w:val="42"/>
  </w:num>
  <w:num w:numId="29">
    <w:abstractNumId w:val="42"/>
    <w:lvlOverride w:ilvl="0">
      <w:startOverride w:val="1"/>
    </w:lvlOverride>
  </w:num>
  <w:num w:numId="30">
    <w:abstractNumId w:val="42"/>
    <w:lvlOverride w:ilvl="0">
      <w:startOverride w:val="1"/>
    </w:lvlOverride>
  </w:num>
  <w:num w:numId="31">
    <w:abstractNumId w:val="50"/>
  </w:num>
  <w:num w:numId="32">
    <w:abstractNumId w:val="14"/>
  </w:num>
  <w:num w:numId="33">
    <w:abstractNumId w:val="42"/>
    <w:lvlOverride w:ilvl="0">
      <w:startOverride w:val="1"/>
    </w:lvlOverride>
  </w:num>
  <w:num w:numId="34">
    <w:abstractNumId w:val="42"/>
    <w:lvlOverride w:ilvl="0">
      <w:startOverride w:val="1"/>
    </w:lvlOverride>
  </w:num>
  <w:num w:numId="35">
    <w:abstractNumId w:val="42"/>
    <w:lvlOverride w:ilvl="0">
      <w:startOverride w:val="1"/>
    </w:lvlOverride>
  </w:num>
  <w:num w:numId="36">
    <w:abstractNumId w:val="33"/>
  </w:num>
  <w:num w:numId="37">
    <w:abstractNumId w:val="46"/>
  </w:num>
  <w:num w:numId="38">
    <w:abstractNumId w:val="23"/>
  </w:num>
  <w:num w:numId="39">
    <w:abstractNumId w:val="42"/>
    <w:lvlOverride w:ilvl="0">
      <w:startOverride w:val="1"/>
    </w:lvlOverride>
  </w:num>
  <w:num w:numId="40">
    <w:abstractNumId w:val="42"/>
    <w:lvlOverride w:ilvl="0">
      <w:startOverride w:val="1"/>
    </w:lvlOverride>
  </w:num>
  <w:num w:numId="41">
    <w:abstractNumId w:val="16"/>
  </w:num>
  <w:num w:numId="42">
    <w:abstractNumId w:val="20"/>
    <w:lvlOverride w:ilvl="0">
      <w:startOverride w:val="1"/>
    </w:lvlOverride>
  </w:num>
  <w:num w:numId="43">
    <w:abstractNumId w:val="20"/>
    <w:lvlOverride w:ilvl="0">
      <w:startOverride w:val="1"/>
    </w:lvlOverride>
  </w:num>
  <w:num w:numId="44">
    <w:abstractNumId w:val="42"/>
    <w:lvlOverride w:ilvl="0">
      <w:startOverride w:val="1"/>
    </w:lvlOverride>
  </w:num>
  <w:num w:numId="45">
    <w:abstractNumId w:val="20"/>
    <w:lvlOverride w:ilvl="0">
      <w:startOverride w:val="1"/>
    </w:lvlOverride>
  </w:num>
  <w:num w:numId="46">
    <w:abstractNumId w:val="21"/>
  </w:num>
  <w:num w:numId="47">
    <w:abstractNumId w:val="17"/>
  </w:num>
  <w:num w:numId="48">
    <w:abstractNumId w:val="34"/>
  </w:num>
  <w:num w:numId="49">
    <w:abstractNumId w:val="25"/>
  </w:num>
  <w:num w:numId="50">
    <w:abstractNumId w:val="38"/>
  </w:num>
  <w:num w:numId="51">
    <w:abstractNumId w:val="36"/>
  </w:num>
  <w:num w:numId="52">
    <w:abstractNumId w:val="22"/>
  </w:num>
  <w:num w:numId="53">
    <w:abstractNumId w:val="51"/>
  </w:num>
  <w:num w:numId="54">
    <w:abstractNumId w:val="20"/>
    <w:lvlOverride w:ilvl="0">
      <w:startOverride w:val="1"/>
    </w:lvlOverride>
  </w:num>
  <w:num w:numId="55">
    <w:abstractNumId w:val="20"/>
    <w:lvlOverride w:ilvl="0">
      <w:startOverride w:val="1"/>
    </w:lvlOverride>
  </w:num>
  <w:num w:numId="56">
    <w:abstractNumId w:val="20"/>
    <w:lvlOverride w:ilvl="0">
      <w:startOverride w:val="1"/>
    </w:lvlOverride>
  </w:num>
  <w:num w:numId="57">
    <w:abstractNumId w:val="39"/>
  </w:num>
  <w:num w:numId="58">
    <w:abstractNumId w:val="41"/>
  </w:num>
  <w:num w:numId="59">
    <w:abstractNumId w:val="40"/>
  </w:num>
  <w:num w:numId="60">
    <w:abstractNumId w:val="35"/>
  </w:num>
  <w:num w:numId="61">
    <w:abstractNumId w:val="42"/>
    <w:lvlOverride w:ilvl="0">
      <w:startOverride w:val="1"/>
    </w:lvlOverride>
  </w:num>
  <w:num w:numId="62">
    <w:abstractNumId w:val="18"/>
  </w:num>
  <w:num w:numId="63">
    <w:abstractNumId w:val="15"/>
  </w:num>
  <w:num w:numId="64">
    <w:abstractNumId w:val="28"/>
  </w:num>
  <w:num w:numId="65">
    <w:abstractNumId w:val="20"/>
    <w:lvlOverride w:ilvl="0">
      <w:startOverride w:val="1"/>
    </w:lvlOverride>
  </w:num>
  <w:num w:numId="66">
    <w:abstractNumId w:val="43"/>
  </w:num>
  <w:num w:numId="67">
    <w:abstractNumId w:val="45"/>
  </w:num>
  <w:num w:numId="68">
    <w:abstractNumId w:val="11"/>
  </w:num>
  <w:num w:numId="69">
    <w:abstractNumId w:val="10"/>
  </w:num>
  <w:num w:numId="70">
    <w:abstractNumId w:val="37"/>
  </w:num>
  <w:num w:numId="71">
    <w:abstractNumId w:val="48"/>
  </w:num>
  <w:num w:numId="72">
    <w:abstractNumId w:val="27"/>
  </w:num>
  <w:num w:numId="73">
    <w:abstractNumId w:val="20"/>
    <w:lvlOverride w:ilvl="0">
      <w:startOverride w:val="1"/>
    </w:lvlOverride>
  </w:num>
  <w:num w:numId="74">
    <w:abstractNumId w:val="42"/>
    <w:lvlOverride w:ilvl="0">
      <w:startOverride w:val="1"/>
    </w:lvlOverride>
  </w:num>
  <w:num w:numId="75">
    <w:abstractNumId w:val="32"/>
  </w:num>
  <w:num w:numId="76">
    <w:abstractNumId w:val="12"/>
  </w:num>
  <w:num w:numId="77">
    <w:abstractNumId w:val="37"/>
    <w:lvlOverride w:ilvl="0">
      <w:lvl w:ilvl="0">
        <w:start w:val="1"/>
        <w:numFmt w:val="decimal"/>
        <w:lvlText w:val="%1."/>
        <w:lvlJc w:val="left"/>
        <w:pPr>
          <w:ind w:left="540" w:hanging="5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4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80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2160"/>
        </w:pPr>
        <w:rPr>
          <w:rFonts w:hint="default"/>
        </w:rPr>
      </w:lvl>
    </w:lvlOverride>
  </w:num>
  <w:num w:numId="78">
    <w:abstractNumId w:val="42"/>
    <w:lvlOverride w:ilvl="0">
      <w:startOverride w:val="1"/>
    </w:lvlOverride>
  </w:num>
  <w:num w:numId="79">
    <w:abstractNumId w:val="47"/>
  </w:num>
  <w:num w:numId="80">
    <w:abstractNumId w:val="42"/>
  </w:num>
  <w:num w:numId="81">
    <w:abstractNumId w:val="42"/>
  </w:num>
  <w:num w:numId="82">
    <w:abstractNumId w:val="19"/>
  </w:num>
  <w:num w:numId="83">
    <w:abstractNumId w:val="20"/>
    <w:lvlOverride w:ilvl="0">
      <w:startOverride w:val="1"/>
    </w:lvlOverride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mirrorMargins/>
  <w:proofState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2049" fillcolor="#ddd" stroke="f" strokecolor="#969696">
      <v:fill color="#ddd" opacity=".5" rotate="t"/>
      <v:stroke color="#969696" weight=".25pt"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8E"/>
    <w:rsid w:val="000016FB"/>
    <w:rsid w:val="00001D35"/>
    <w:rsid w:val="00003D7E"/>
    <w:rsid w:val="000040AC"/>
    <w:rsid w:val="0000445A"/>
    <w:rsid w:val="000045D2"/>
    <w:rsid w:val="00004966"/>
    <w:rsid w:val="00004C50"/>
    <w:rsid w:val="00004DAC"/>
    <w:rsid w:val="00004FD8"/>
    <w:rsid w:val="000054ED"/>
    <w:rsid w:val="00006778"/>
    <w:rsid w:val="00006A9E"/>
    <w:rsid w:val="00006DD7"/>
    <w:rsid w:val="000070C8"/>
    <w:rsid w:val="00010393"/>
    <w:rsid w:val="000110CE"/>
    <w:rsid w:val="000117A2"/>
    <w:rsid w:val="00011AA5"/>
    <w:rsid w:val="00011FA0"/>
    <w:rsid w:val="0001233C"/>
    <w:rsid w:val="000136C7"/>
    <w:rsid w:val="00013A3F"/>
    <w:rsid w:val="00013E25"/>
    <w:rsid w:val="00014357"/>
    <w:rsid w:val="00014B66"/>
    <w:rsid w:val="000152B4"/>
    <w:rsid w:val="0001554D"/>
    <w:rsid w:val="000157B9"/>
    <w:rsid w:val="00015E87"/>
    <w:rsid w:val="00016728"/>
    <w:rsid w:val="0001699E"/>
    <w:rsid w:val="00016FB6"/>
    <w:rsid w:val="0001753C"/>
    <w:rsid w:val="00017C0F"/>
    <w:rsid w:val="0002008D"/>
    <w:rsid w:val="00020ABD"/>
    <w:rsid w:val="0002108F"/>
    <w:rsid w:val="00021636"/>
    <w:rsid w:val="0002186E"/>
    <w:rsid w:val="00021895"/>
    <w:rsid w:val="00021CC5"/>
    <w:rsid w:val="000221F0"/>
    <w:rsid w:val="000222B5"/>
    <w:rsid w:val="00022C3A"/>
    <w:rsid w:val="00023177"/>
    <w:rsid w:val="0002331A"/>
    <w:rsid w:val="00023406"/>
    <w:rsid w:val="00023518"/>
    <w:rsid w:val="000244D4"/>
    <w:rsid w:val="000247E7"/>
    <w:rsid w:val="000259E5"/>
    <w:rsid w:val="00025A68"/>
    <w:rsid w:val="00025D36"/>
    <w:rsid w:val="00026194"/>
    <w:rsid w:val="00026913"/>
    <w:rsid w:val="00026E85"/>
    <w:rsid w:val="00026EF9"/>
    <w:rsid w:val="00026FE0"/>
    <w:rsid w:val="00030D18"/>
    <w:rsid w:val="00030D3F"/>
    <w:rsid w:val="00030DD6"/>
    <w:rsid w:val="0003105E"/>
    <w:rsid w:val="000311E5"/>
    <w:rsid w:val="00031D4E"/>
    <w:rsid w:val="00032911"/>
    <w:rsid w:val="00032C38"/>
    <w:rsid w:val="00032F7B"/>
    <w:rsid w:val="00034B90"/>
    <w:rsid w:val="0003574E"/>
    <w:rsid w:val="00035D84"/>
    <w:rsid w:val="000361E8"/>
    <w:rsid w:val="000367AC"/>
    <w:rsid w:val="000369ED"/>
    <w:rsid w:val="00036D13"/>
    <w:rsid w:val="00037A90"/>
    <w:rsid w:val="00037BC3"/>
    <w:rsid w:val="0004020C"/>
    <w:rsid w:val="000402B5"/>
    <w:rsid w:val="00040EF5"/>
    <w:rsid w:val="000416C9"/>
    <w:rsid w:val="00041897"/>
    <w:rsid w:val="00041D91"/>
    <w:rsid w:val="00041E41"/>
    <w:rsid w:val="00041F15"/>
    <w:rsid w:val="00042AFA"/>
    <w:rsid w:val="00042B22"/>
    <w:rsid w:val="00042ED7"/>
    <w:rsid w:val="00043FF5"/>
    <w:rsid w:val="0004427D"/>
    <w:rsid w:val="00044E8E"/>
    <w:rsid w:val="000450A6"/>
    <w:rsid w:val="000456C6"/>
    <w:rsid w:val="00046260"/>
    <w:rsid w:val="000470A6"/>
    <w:rsid w:val="000473BF"/>
    <w:rsid w:val="0004756D"/>
    <w:rsid w:val="00047D10"/>
    <w:rsid w:val="0005028D"/>
    <w:rsid w:val="00051929"/>
    <w:rsid w:val="00052498"/>
    <w:rsid w:val="00054233"/>
    <w:rsid w:val="00054779"/>
    <w:rsid w:val="00054CFC"/>
    <w:rsid w:val="0005535F"/>
    <w:rsid w:val="0005563C"/>
    <w:rsid w:val="00056085"/>
    <w:rsid w:val="0005692B"/>
    <w:rsid w:val="00056AD0"/>
    <w:rsid w:val="00057100"/>
    <w:rsid w:val="00057ADB"/>
    <w:rsid w:val="00057B68"/>
    <w:rsid w:val="000607C2"/>
    <w:rsid w:val="00060B6D"/>
    <w:rsid w:val="00060F51"/>
    <w:rsid w:val="00061BF9"/>
    <w:rsid w:val="0006272B"/>
    <w:rsid w:val="000628D2"/>
    <w:rsid w:val="00062909"/>
    <w:rsid w:val="00062956"/>
    <w:rsid w:val="00063399"/>
    <w:rsid w:val="00064E77"/>
    <w:rsid w:val="00065396"/>
    <w:rsid w:val="000655AA"/>
    <w:rsid w:val="00066013"/>
    <w:rsid w:val="00066291"/>
    <w:rsid w:val="00066503"/>
    <w:rsid w:val="000667D2"/>
    <w:rsid w:val="00066B82"/>
    <w:rsid w:val="00066BF6"/>
    <w:rsid w:val="00066EA5"/>
    <w:rsid w:val="000679E5"/>
    <w:rsid w:val="00067AA4"/>
    <w:rsid w:val="00067E0B"/>
    <w:rsid w:val="00070A92"/>
    <w:rsid w:val="0007204C"/>
    <w:rsid w:val="00072985"/>
    <w:rsid w:val="00072C70"/>
    <w:rsid w:val="00073CF9"/>
    <w:rsid w:val="00074530"/>
    <w:rsid w:val="00074E09"/>
    <w:rsid w:val="00075727"/>
    <w:rsid w:val="00075780"/>
    <w:rsid w:val="00075AF8"/>
    <w:rsid w:val="00075B61"/>
    <w:rsid w:val="00075C36"/>
    <w:rsid w:val="000761FA"/>
    <w:rsid w:val="0007693C"/>
    <w:rsid w:val="000769F9"/>
    <w:rsid w:val="000776FC"/>
    <w:rsid w:val="00077B69"/>
    <w:rsid w:val="00080106"/>
    <w:rsid w:val="00080890"/>
    <w:rsid w:val="000818CF"/>
    <w:rsid w:val="0008190E"/>
    <w:rsid w:val="0008222E"/>
    <w:rsid w:val="00082261"/>
    <w:rsid w:val="00082597"/>
    <w:rsid w:val="00082C59"/>
    <w:rsid w:val="00082C75"/>
    <w:rsid w:val="00083260"/>
    <w:rsid w:val="00083CC6"/>
    <w:rsid w:val="00083E2E"/>
    <w:rsid w:val="000840FD"/>
    <w:rsid w:val="00085057"/>
    <w:rsid w:val="00085F39"/>
    <w:rsid w:val="00086077"/>
    <w:rsid w:val="0008626C"/>
    <w:rsid w:val="000872DF"/>
    <w:rsid w:val="000909C3"/>
    <w:rsid w:val="00090EE7"/>
    <w:rsid w:val="000914F2"/>
    <w:rsid w:val="00091A40"/>
    <w:rsid w:val="00091AA4"/>
    <w:rsid w:val="00091CAF"/>
    <w:rsid w:val="00092106"/>
    <w:rsid w:val="000921DD"/>
    <w:rsid w:val="00093132"/>
    <w:rsid w:val="00093EB7"/>
    <w:rsid w:val="00094304"/>
    <w:rsid w:val="000952EC"/>
    <w:rsid w:val="000953F4"/>
    <w:rsid w:val="00095913"/>
    <w:rsid w:val="0009685C"/>
    <w:rsid w:val="000968BE"/>
    <w:rsid w:val="00097163"/>
    <w:rsid w:val="000A0155"/>
    <w:rsid w:val="000A032E"/>
    <w:rsid w:val="000A0431"/>
    <w:rsid w:val="000A08C0"/>
    <w:rsid w:val="000A0AFE"/>
    <w:rsid w:val="000A18CF"/>
    <w:rsid w:val="000A192B"/>
    <w:rsid w:val="000A22A9"/>
    <w:rsid w:val="000A239F"/>
    <w:rsid w:val="000A23D0"/>
    <w:rsid w:val="000A2448"/>
    <w:rsid w:val="000A2626"/>
    <w:rsid w:val="000A288B"/>
    <w:rsid w:val="000A2D3E"/>
    <w:rsid w:val="000A2F70"/>
    <w:rsid w:val="000A3246"/>
    <w:rsid w:val="000A383E"/>
    <w:rsid w:val="000A3848"/>
    <w:rsid w:val="000A3EB3"/>
    <w:rsid w:val="000A3FE7"/>
    <w:rsid w:val="000A47FA"/>
    <w:rsid w:val="000A4ACD"/>
    <w:rsid w:val="000A4BE3"/>
    <w:rsid w:val="000A4BF8"/>
    <w:rsid w:val="000A4C7D"/>
    <w:rsid w:val="000A5E64"/>
    <w:rsid w:val="000A67F2"/>
    <w:rsid w:val="000A69DC"/>
    <w:rsid w:val="000A7059"/>
    <w:rsid w:val="000A7541"/>
    <w:rsid w:val="000A7813"/>
    <w:rsid w:val="000B10A1"/>
    <w:rsid w:val="000B21A3"/>
    <w:rsid w:val="000B2E38"/>
    <w:rsid w:val="000B2ED0"/>
    <w:rsid w:val="000B3562"/>
    <w:rsid w:val="000B3580"/>
    <w:rsid w:val="000B3699"/>
    <w:rsid w:val="000B3764"/>
    <w:rsid w:val="000B3A56"/>
    <w:rsid w:val="000B43CF"/>
    <w:rsid w:val="000B585E"/>
    <w:rsid w:val="000B589E"/>
    <w:rsid w:val="000B5FA1"/>
    <w:rsid w:val="000B6E00"/>
    <w:rsid w:val="000B6EC2"/>
    <w:rsid w:val="000B7CD9"/>
    <w:rsid w:val="000C2324"/>
    <w:rsid w:val="000C2ED0"/>
    <w:rsid w:val="000C31F4"/>
    <w:rsid w:val="000C3D32"/>
    <w:rsid w:val="000C4244"/>
    <w:rsid w:val="000C4353"/>
    <w:rsid w:val="000C5B69"/>
    <w:rsid w:val="000C5EC1"/>
    <w:rsid w:val="000C638E"/>
    <w:rsid w:val="000C65C3"/>
    <w:rsid w:val="000C6F9E"/>
    <w:rsid w:val="000C6F9F"/>
    <w:rsid w:val="000C726B"/>
    <w:rsid w:val="000C742D"/>
    <w:rsid w:val="000C7DFC"/>
    <w:rsid w:val="000D0208"/>
    <w:rsid w:val="000D0AA3"/>
    <w:rsid w:val="000D0E5E"/>
    <w:rsid w:val="000D14C1"/>
    <w:rsid w:val="000D19A9"/>
    <w:rsid w:val="000D224B"/>
    <w:rsid w:val="000D3050"/>
    <w:rsid w:val="000D390E"/>
    <w:rsid w:val="000D3A70"/>
    <w:rsid w:val="000D3DF3"/>
    <w:rsid w:val="000D3E0A"/>
    <w:rsid w:val="000D4104"/>
    <w:rsid w:val="000D4499"/>
    <w:rsid w:val="000D45CC"/>
    <w:rsid w:val="000D47B3"/>
    <w:rsid w:val="000D5247"/>
    <w:rsid w:val="000D5726"/>
    <w:rsid w:val="000D582B"/>
    <w:rsid w:val="000D5A0B"/>
    <w:rsid w:val="000D6262"/>
    <w:rsid w:val="000D7257"/>
    <w:rsid w:val="000D7C1E"/>
    <w:rsid w:val="000D7D83"/>
    <w:rsid w:val="000E0C9F"/>
    <w:rsid w:val="000E10D7"/>
    <w:rsid w:val="000E1247"/>
    <w:rsid w:val="000E1402"/>
    <w:rsid w:val="000E15E6"/>
    <w:rsid w:val="000E1F07"/>
    <w:rsid w:val="000E2BEF"/>
    <w:rsid w:val="000E38AF"/>
    <w:rsid w:val="000E3ADB"/>
    <w:rsid w:val="000E427E"/>
    <w:rsid w:val="000E474F"/>
    <w:rsid w:val="000E498F"/>
    <w:rsid w:val="000E4E1A"/>
    <w:rsid w:val="000E5309"/>
    <w:rsid w:val="000E5A91"/>
    <w:rsid w:val="000E60C2"/>
    <w:rsid w:val="000E6848"/>
    <w:rsid w:val="000E69FA"/>
    <w:rsid w:val="000E6D7F"/>
    <w:rsid w:val="000E74CC"/>
    <w:rsid w:val="000E77FA"/>
    <w:rsid w:val="000E7BAA"/>
    <w:rsid w:val="000F00D0"/>
    <w:rsid w:val="000F0737"/>
    <w:rsid w:val="000F13FF"/>
    <w:rsid w:val="000F1813"/>
    <w:rsid w:val="000F1CEA"/>
    <w:rsid w:val="000F1DA8"/>
    <w:rsid w:val="000F2347"/>
    <w:rsid w:val="000F2578"/>
    <w:rsid w:val="000F26E6"/>
    <w:rsid w:val="000F2807"/>
    <w:rsid w:val="000F2841"/>
    <w:rsid w:val="000F3702"/>
    <w:rsid w:val="000F3A98"/>
    <w:rsid w:val="000F499C"/>
    <w:rsid w:val="000F5F9A"/>
    <w:rsid w:val="000F65B0"/>
    <w:rsid w:val="000F711B"/>
    <w:rsid w:val="000F74B7"/>
    <w:rsid w:val="000F76A2"/>
    <w:rsid w:val="00100955"/>
    <w:rsid w:val="00100DAD"/>
    <w:rsid w:val="001027EF"/>
    <w:rsid w:val="00102D90"/>
    <w:rsid w:val="00104245"/>
    <w:rsid w:val="00104A3E"/>
    <w:rsid w:val="00104F29"/>
    <w:rsid w:val="001054BE"/>
    <w:rsid w:val="00105548"/>
    <w:rsid w:val="00105A76"/>
    <w:rsid w:val="00105BB6"/>
    <w:rsid w:val="00105CAF"/>
    <w:rsid w:val="00106126"/>
    <w:rsid w:val="00107A3A"/>
    <w:rsid w:val="00107B7C"/>
    <w:rsid w:val="00107D7E"/>
    <w:rsid w:val="00107ED7"/>
    <w:rsid w:val="001104E6"/>
    <w:rsid w:val="00110B62"/>
    <w:rsid w:val="00110BC2"/>
    <w:rsid w:val="00110E2A"/>
    <w:rsid w:val="00111AA1"/>
    <w:rsid w:val="00112213"/>
    <w:rsid w:val="001130C7"/>
    <w:rsid w:val="001132C5"/>
    <w:rsid w:val="00113361"/>
    <w:rsid w:val="00113D7C"/>
    <w:rsid w:val="00113EA9"/>
    <w:rsid w:val="0011546A"/>
    <w:rsid w:val="001156F6"/>
    <w:rsid w:val="0011594A"/>
    <w:rsid w:val="00115EC5"/>
    <w:rsid w:val="001161A4"/>
    <w:rsid w:val="001164D2"/>
    <w:rsid w:val="00116BEA"/>
    <w:rsid w:val="00117935"/>
    <w:rsid w:val="001179D9"/>
    <w:rsid w:val="00117A85"/>
    <w:rsid w:val="00117ECB"/>
    <w:rsid w:val="00120915"/>
    <w:rsid w:val="00121B40"/>
    <w:rsid w:val="00121DCA"/>
    <w:rsid w:val="00122E08"/>
    <w:rsid w:val="00123746"/>
    <w:rsid w:val="0012383C"/>
    <w:rsid w:val="0012421D"/>
    <w:rsid w:val="00124C45"/>
    <w:rsid w:val="00125C43"/>
    <w:rsid w:val="00126459"/>
    <w:rsid w:val="00126612"/>
    <w:rsid w:val="00126EA5"/>
    <w:rsid w:val="001307FB"/>
    <w:rsid w:val="001313DC"/>
    <w:rsid w:val="001319D4"/>
    <w:rsid w:val="00131D36"/>
    <w:rsid w:val="0013370C"/>
    <w:rsid w:val="00133AA4"/>
    <w:rsid w:val="00133C9B"/>
    <w:rsid w:val="00134447"/>
    <w:rsid w:val="00134536"/>
    <w:rsid w:val="00134579"/>
    <w:rsid w:val="001350D4"/>
    <w:rsid w:val="00135645"/>
    <w:rsid w:val="001356ED"/>
    <w:rsid w:val="001364F4"/>
    <w:rsid w:val="00136E0D"/>
    <w:rsid w:val="00137680"/>
    <w:rsid w:val="00140A58"/>
    <w:rsid w:val="00140BEB"/>
    <w:rsid w:val="00141251"/>
    <w:rsid w:val="00141CFB"/>
    <w:rsid w:val="001423C3"/>
    <w:rsid w:val="001423DC"/>
    <w:rsid w:val="00142A13"/>
    <w:rsid w:val="00143E44"/>
    <w:rsid w:val="001440FE"/>
    <w:rsid w:val="00144694"/>
    <w:rsid w:val="00144E8A"/>
    <w:rsid w:val="00145250"/>
    <w:rsid w:val="001452A5"/>
    <w:rsid w:val="0014693F"/>
    <w:rsid w:val="00146DE1"/>
    <w:rsid w:val="00147E87"/>
    <w:rsid w:val="00150953"/>
    <w:rsid w:val="001520D8"/>
    <w:rsid w:val="001526C9"/>
    <w:rsid w:val="00152D81"/>
    <w:rsid w:val="0015338F"/>
    <w:rsid w:val="00153F1C"/>
    <w:rsid w:val="00154054"/>
    <w:rsid w:val="001542BC"/>
    <w:rsid w:val="0015454C"/>
    <w:rsid w:val="00154A4D"/>
    <w:rsid w:val="001556ED"/>
    <w:rsid w:val="00155962"/>
    <w:rsid w:val="001561B4"/>
    <w:rsid w:val="00157028"/>
    <w:rsid w:val="00157E7C"/>
    <w:rsid w:val="0016031E"/>
    <w:rsid w:val="00160D45"/>
    <w:rsid w:val="001628CE"/>
    <w:rsid w:val="0016315C"/>
    <w:rsid w:val="00163799"/>
    <w:rsid w:val="00163EC9"/>
    <w:rsid w:val="00164571"/>
    <w:rsid w:val="0016469E"/>
    <w:rsid w:val="00164917"/>
    <w:rsid w:val="00164DD6"/>
    <w:rsid w:val="0016627C"/>
    <w:rsid w:val="00166ACB"/>
    <w:rsid w:val="00166FC2"/>
    <w:rsid w:val="00167162"/>
    <w:rsid w:val="00167C54"/>
    <w:rsid w:val="001700C2"/>
    <w:rsid w:val="00170BB5"/>
    <w:rsid w:val="00170C3E"/>
    <w:rsid w:val="0017157A"/>
    <w:rsid w:val="001715AC"/>
    <w:rsid w:val="00171902"/>
    <w:rsid w:val="00171A40"/>
    <w:rsid w:val="00171D30"/>
    <w:rsid w:val="00172908"/>
    <w:rsid w:val="00173C76"/>
    <w:rsid w:val="001744F1"/>
    <w:rsid w:val="00174E50"/>
    <w:rsid w:val="0017578D"/>
    <w:rsid w:val="00175C36"/>
    <w:rsid w:val="00175CEC"/>
    <w:rsid w:val="00176360"/>
    <w:rsid w:val="00176485"/>
    <w:rsid w:val="00176B5D"/>
    <w:rsid w:val="00176C72"/>
    <w:rsid w:val="00176F93"/>
    <w:rsid w:val="0017707C"/>
    <w:rsid w:val="00177616"/>
    <w:rsid w:val="001776A5"/>
    <w:rsid w:val="00177A8E"/>
    <w:rsid w:val="00177C06"/>
    <w:rsid w:val="00180029"/>
    <w:rsid w:val="00180384"/>
    <w:rsid w:val="00180631"/>
    <w:rsid w:val="0018067A"/>
    <w:rsid w:val="00181777"/>
    <w:rsid w:val="00181E3C"/>
    <w:rsid w:val="00181F67"/>
    <w:rsid w:val="001825BC"/>
    <w:rsid w:val="001829D8"/>
    <w:rsid w:val="00182A7D"/>
    <w:rsid w:val="00183A6D"/>
    <w:rsid w:val="00183E1C"/>
    <w:rsid w:val="00184633"/>
    <w:rsid w:val="00184782"/>
    <w:rsid w:val="00184D69"/>
    <w:rsid w:val="00185665"/>
    <w:rsid w:val="00185F6A"/>
    <w:rsid w:val="00186980"/>
    <w:rsid w:val="00186C42"/>
    <w:rsid w:val="00187B69"/>
    <w:rsid w:val="001906EB"/>
    <w:rsid w:val="00190E81"/>
    <w:rsid w:val="0019139D"/>
    <w:rsid w:val="0019198E"/>
    <w:rsid w:val="00191ACC"/>
    <w:rsid w:val="00192ECA"/>
    <w:rsid w:val="0019304D"/>
    <w:rsid w:val="001939DB"/>
    <w:rsid w:val="001944C2"/>
    <w:rsid w:val="00195042"/>
    <w:rsid w:val="0019544C"/>
    <w:rsid w:val="0019589F"/>
    <w:rsid w:val="001978B3"/>
    <w:rsid w:val="001A0CB8"/>
    <w:rsid w:val="001A1173"/>
    <w:rsid w:val="001A1412"/>
    <w:rsid w:val="001A180E"/>
    <w:rsid w:val="001A1A3C"/>
    <w:rsid w:val="001A284A"/>
    <w:rsid w:val="001A3CA7"/>
    <w:rsid w:val="001A4FFA"/>
    <w:rsid w:val="001A5511"/>
    <w:rsid w:val="001A5E8E"/>
    <w:rsid w:val="001A7147"/>
    <w:rsid w:val="001A79F4"/>
    <w:rsid w:val="001B1101"/>
    <w:rsid w:val="001B12D9"/>
    <w:rsid w:val="001B141E"/>
    <w:rsid w:val="001B185F"/>
    <w:rsid w:val="001B2880"/>
    <w:rsid w:val="001B28B3"/>
    <w:rsid w:val="001B2BA2"/>
    <w:rsid w:val="001B2C1E"/>
    <w:rsid w:val="001B30DA"/>
    <w:rsid w:val="001B32D7"/>
    <w:rsid w:val="001B35F9"/>
    <w:rsid w:val="001B3DCD"/>
    <w:rsid w:val="001B411F"/>
    <w:rsid w:val="001B426B"/>
    <w:rsid w:val="001B4410"/>
    <w:rsid w:val="001B44AA"/>
    <w:rsid w:val="001B4640"/>
    <w:rsid w:val="001B4B3F"/>
    <w:rsid w:val="001B4CB4"/>
    <w:rsid w:val="001B4F05"/>
    <w:rsid w:val="001B504F"/>
    <w:rsid w:val="001B5D37"/>
    <w:rsid w:val="001B6B56"/>
    <w:rsid w:val="001B6E82"/>
    <w:rsid w:val="001C0280"/>
    <w:rsid w:val="001C04F4"/>
    <w:rsid w:val="001C0ED5"/>
    <w:rsid w:val="001C24B9"/>
    <w:rsid w:val="001C2EBB"/>
    <w:rsid w:val="001C3A1E"/>
    <w:rsid w:val="001C405E"/>
    <w:rsid w:val="001C496D"/>
    <w:rsid w:val="001C4F46"/>
    <w:rsid w:val="001C5061"/>
    <w:rsid w:val="001C52FD"/>
    <w:rsid w:val="001C540B"/>
    <w:rsid w:val="001C5D50"/>
    <w:rsid w:val="001C6268"/>
    <w:rsid w:val="001C7032"/>
    <w:rsid w:val="001C708D"/>
    <w:rsid w:val="001C79D6"/>
    <w:rsid w:val="001C7D5A"/>
    <w:rsid w:val="001D0912"/>
    <w:rsid w:val="001D1CF2"/>
    <w:rsid w:val="001D2359"/>
    <w:rsid w:val="001D2795"/>
    <w:rsid w:val="001D48DB"/>
    <w:rsid w:val="001D492B"/>
    <w:rsid w:val="001D55DD"/>
    <w:rsid w:val="001D5719"/>
    <w:rsid w:val="001D5983"/>
    <w:rsid w:val="001D5F32"/>
    <w:rsid w:val="001D6899"/>
    <w:rsid w:val="001D6AA3"/>
    <w:rsid w:val="001D7388"/>
    <w:rsid w:val="001E08A4"/>
    <w:rsid w:val="001E0988"/>
    <w:rsid w:val="001E1068"/>
    <w:rsid w:val="001E1192"/>
    <w:rsid w:val="001E165C"/>
    <w:rsid w:val="001E2D5D"/>
    <w:rsid w:val="001E2ED4"/>
    <w:rsid w:val="001E429C"/>
    <w:rsid w:val="001E42A1"/>
    <w:rsid w:val="001E4D68"/>
    <w:rsid w:val="001E4E3A"/>
    <w:rsid w:val="001E57C1"/>
    <w:rsid w:val="001E5AC8"/>
    <w:rsid w:val="001E5E22"/>
    <w:rsid w:val="001E5E74"/>
    <w:rsid w:val="001E674B"/>
    <w:rsid w:val="001E7964"/>
    <w:rsid w:val="001F07A5"/>
    <w:rsid w:val="001F1486"/>
    <w:rsid w:val="001F1678"/>
    <w:rsid w:val="001F29AA"/>
    <w:rsid w:val="001F3A91"/>
    <w:rsid w:val="001F3D11"/>
    <w:rsid w:val="001F4337"/>
    <w:rsid w:val="001F485C"/>
    <w:rsid w:val="001F488A"/>
    <w:rsid w:val="001F4D99"/>
    <w:rsid w:val="001F58BB"/>
    <w:rsid w:val="001F610D"/>
    <w:rsid w:val="001F69D9"/>
    <w:rsid w:val="001F74FF"/>
    <w:rsid w:val="001F7C27"/>
    <w:rsid w:val="00200A07"/>
    <w:rsid w:val="00200B44"/>
    <w:rsid w:val="00201CCA"/>
    <w:rsid w:val="00202AE8"/>
    <w:rsid w:val="00202B16"/>
    <w:rsid w:val="0020310A"/>
    <w:rsid w:val="002031ED"/>
    <w:rsid w:val="00203E0B"/>
    <w:rsid w:val="00203FF7"/>
    <w:rsid w:val="002049E3"/>
    <w:rsid w:val="00204E0D"/>
    <w:rsid w:val="00205443"/>
    <w:rsid w:val="00205AB6"/>
    <w:rsid w:val="00205D25"/>
    <w:rsid w:val="002063A7"/>
    <w:rsid w:val="00206855"/>
    <w:rsid w:val="00206A95"/>
    <w:rsid w:val="00207376"/>
    <w:rsid w:val="002077E2"/>
    <w:rsid w:val="002103E9"/>
    <w:rsid w:val="0021114B"/>
    <w:rsid w:val="002115AB"/>
    <w:rsid w:val="00211F3E"/>
    <w:rsid w:val="002123DA"/>
    <w:rsid w:val="00212857"/>
    <w:rsid w:val="00212DB7"/>
    <w:rsid w:val="00213074"/>
    <w:rsid w:val="002131BD"/>
    <w:rsid w:val="00213927"/>
    <w:rsid w:val="0021393A"/>
    <w:rsid w:val="00213DA1"/>
    <w:rsid w:val="00215669"/>
    <w:rsid w:val="00215F9E"/>
    <w:rsid w:val="0021644E"/>
    <w:rsid w:val="002164F9"/>
    <w:rsid w:val="00216DDD"/>
    <w:rsid w:val="00216F40"/>
    <w:rsid w:val="00216FBB"/>
    <w:rsid w:val="0021738E"/>
    <w:rsid w:val="00217950"/>
    <w:rsid w:val="00217A6B"/>
    <w:rsid w:val="00220289"/>
    <w:rsid w:val="00220536"/>
    <w:rsid w:val="0022088D"/>
    <w:rsid w:val="00221123"/>
    <w:rsid w:val="00221380"/>
    <w:rsid w:val="0022190C"/>
    <w:rsid w:val="002222EA"/>
    <w:rsid w:val="00222CB4"/>
    <w:rsid w:val="00223101"/>
    <w:rsid w:val="00223480"/>
    <w:rsid w:val="00223E45"/>
    <w:rsid w:val="0022496C"/>
    <w:rsid w:val="0022503E"/>
    <w:rsid w:val="002257B4"/>
    <w:rsid w:val="002262ED"/>
    <w:rsid w:val="002262F3"/>
    <w:rsid w:val="00226407"/>
    <w:rsid w:val="00226D37"/>
    <w:rsid w:val="00227736"/>
    <w:rsid w:val="002301D9"/>
    <w:rsid w:val="00230856"/>
    <w:rsid w:val="00230B46"/>
    <w:rsid w:val="00230F3B"/>
    <w:rsid w:val="00231173"/>
    <w:rsid w:val="00231284"/>
    <w:rsid w:val="0023234E"/>
    <w:rsid w:val="002328B6"/>
    <w:rsid w:val="002339DA"/>
    <w:rsid w:val="00233AE1"/>
    <w:rsid w:val="00233B09"/>
    <w:rsid w:val="00233DFC"/>
    <w:rsid w:val="002340CB"/>
    <w:rsid w:val="00234467"/>
    <w:rsid w:val="0023643E"/>
    <w:rsid w:val="00236DB1"/>
    <w:rsid w:val="00237507"/>
    <w:rsid w:val="002406C4"/>
    <w:rsid w:val="00241BF2"/>
    <w:rsid w:val="00241FCA"/>
    <w:rsid w:val="0024250D"/>
    <w:rsid w:val="002428E6"/>
    <w:rsid w:val="00244CE4"/>
    <w:rsid w:val="00244D04"/>
    <w:rsid w:val="002455B4"/>
    <w:rsid w:val="00246ACC"/>
    <w:rsid w:val="00247C40"/>
    <w:rsid w:val="002518EE"/>
    <w:rsid w:val="00252841"/>
    <w:rsid w:val="002529AA"/>
    <w:rsid w:val="002529C1"/>
    <w:rsid w:val="00252E28"/>
    <w:rsid w:val="00252FFE"/>
    <w:rsid w:val="00253364"/>
    <w:rsid w:val="002535F7"/>
    <w:rsid w:val="00253ED3"/>
    <w:rsid w:val="00254D3B"/>
    <w:rsid w:val="00255FF8"/>
    <w:rsid w:val="002562AC"/>
    <w:rsid w:val="002572AD"/>
    <w:rsid w:val="00257AC9"/>
    <w:rsid w:val="0026075E"/>
    <w:rsid w:val="002608B6"/>
    <w:rsid w:val="00260DBA"/>
    <w:rsid w:val="00260EA1"/>
    <w:rsid w:val="00261D9E"/>
    <w:rsid w:val="002636E9"/>
    <w:rsid w:val="002638F0"/>
    <w:rsid w:val="00264477"/>
    <w:rsid w:val="0026488F"/>
    <w:rsid w:val="0026525D"/>
    <w:rsid w:val="00265344"/>
    <w:rsid w:val="002659EE"/>
    <w:rsid w:val="00265C01"/>
    <w:rsid w:val="00265F7B"/>
    <w:rsid w:val="00266881"/>
    <w:rsid w:val="00266B8B"/>
    <w:rsid w:val="00266E20"/>
    <w:rsid w:val="002671C9"/>
    <w:rsid w:val="00267255"/>
    <w:rsid w:val="00267C82"/>
    <w:rsid w:val="00270E7A"/>
    <w:rsid w:val="00271237"/>
    <w:rsid w:val="00272A79"/>
    <w:rsid w:val="00272C86"/>
    <w:rsid w:val="00273CBA"/>
    <w:rsid w:val="00273FC1"/>
    <w:rsid w:val="002757C0"/>
    <w:rsid w:val="00275AF3"/>
    <w:rsid w:val="00276F62"/>
    <w:rsid w:val="002771E9"/>
    <w:rsid w:val="0027776D"/>
    <w:rsid w:val="00280A45"/>
    <w:rsid w:val="00280D8B"/>
    <w:rsid w:val="00281C1D"/>
    <w:rsid w:val="00281D53"/>
    <w:rsid w:val="00282C0C"/>
    <w:rsid w:val="002837DA"/>
    <w:rsid w:val="00283E9B"/>
    <w:rsid w:val="00286225"/>
    <w:rsid w:val="002863BC"/>
    <w:rsid w:val="0028663D"/>
    <w:rsid w:val="002868D4"/>
    <w:rsid w:val="00286BA5"/>
    <w:rsid w:val="00287104"/>
    <w:rsid w:val="002871B0"/>
    <w:rsid w:val="00287D4C"/>
    <w:rsid w:val="00290E4E"/>
    <w:rsid w:val="00292BAA"/>
    <w:rsid w:val="00292D77"/>
    <w:rsid w:val="00293419"/>
    <w:rsid w:val="0029362B"/>
    <w:rsid w:val="00294264"/>
    <w:rsid w:val="00295034"/>
    <w:rsid w:val="00295239"/>
    <w:rsid w:val="00295E67"/>
    <w:rsid w:val="00295F8E"/>
    <w:rsid w:val="0029666E"/>
    <w:rsid w:val="00296ECB"/>
    <w:rsid w:val="00297244"/>
    <w:rsid w:val="0029751F"/>
    <w:rsid w:val="00297795"/>
    <w:rsid w:val="00297A74"/>
    <w:rsid w:val="002A0828"/>
    <w:rsid w:val="002A0D46"/>
    <w:rsid w:val="002A10CB"/>
    <w:rsid w:val="002A1586"/>
    <w:rsid w:val="002A1AB5"/>
    <w:rsid w:val="002A23A6"/>
    <w:rsid w:val="002A23FF"/>
    <w:rsid w:val="002A33C2"/>
    <w:rsid w:val="002A3565"/>
    <w:rsid w:val="002A46D0"/>
    <w:rsid w:val="002A50D0"/>
    <w:rsid w:val="002A5492"/>
    <w:rsid w:val="002A5AF2"/>
    <w:rsid w:val="002A5B70"/>
    <w:rsid w:val="002A6BC0"/>
    <w:rsid w:val="002A6EF0"/>
    <w:rsid w:val="002A7474"/>
    <w:rsid w:val="002A7548"/>
    <w:rsid w:val="002A7ECF"/>
    <w:rsid w:val="002B0771"/>
    <w:rsid w:val="002B0CFE"/>
    <w:rsid w:val="002B0DA7"/>
    <w:rsid w:val="002B111C"/>
    <w:rsid w:val="002B18AB"/>
    <w:rsid w:val="002B23F5"/>
    <w:rsid w:val="002B2B44"/>
    <w:rsid w:val="002B3106"/>
    <w:rsid w:val="002B31DB"/>
    <w:rsid w:val="002B33A6"/>
    <w:rsid w:val="002B393A"/>
    <w:rsid w:val="002B5192"/>
    <w:rsid w:val="002B5CFD"/>
    <w:rsid w:val="002B5FD7"/>
    <w:rsid w:val="002B7308"/>
    <w:rsid w:val="002B7EE5"/>
    <w:rsid w:val="002C00FC"/>
    <w:rsid w:val="002C06D7"/>
    <w:rsid w:val="002C076B"/>
    <w:rsid w:val="002C09E8"/>
    <w:rsid w:val="002C0FE6"/>
    <w:rsid w:val="002C138A"/>
    <w:rsid w:val="002C21F7"/>
    <w:rsid w:val="002C2577"/>
    <w:rsid w:val="002C2702"/>
    <w:rsid w:val="002C2E26"/>
    <w:rsid w:val="002C2E71"/>
    <w:rsid w:val="002C351D"/>
    <w:rsid w:val="002C39ED"/>
    <w:rsid w:val="002C3A39"/>
    <w:rsid w:val="002C3C73"/>
    <w:rsid w:val="002C3E12"/>
    <w:rsid w:val="002C417A"/>
    <w:rsid w:val="002C4B0B"/>
    <w:rsid w:val="002C4C8C"/>
    <w:rsid w:val="002C4CAF"/>
    <w:rsid w:val="002C61B2"/>
    <w:rsid w:val="002C647F"/>
    <w:rsid w:val="002C74A5"/>
    <w:rsid w:val="002C7D1A"/>
    <w:rsid w:val="002C7FC6"/>
    <w:rsid w:val="002D002D"/>
    <w:rsid w:val="002D004B"/>
    <w:rsid w:val="002D0096"/>
    <w:rsid w:val="002D131E"/>
    <w:rsid w:val="002D21E7"/>
    <w:rsid w:val="002D230A"/>
    <w:rsid w:val="002D2349"/>
    <w:rsid w:val="002D290B"/>
    <w:rsid w:val="002D2E14"/>
    <w:rsid w:val="002D36C5"/>
    <w:rsid w:val="002D429B"/>
    <w:rsid w:val="002D468D"/>
    <w:rsid w:val="002D4FB5"/>
    <w:rsid w:val="002D5465"/>
    <w:rsid w:val="002D58DC"/>
    <w:rsid w:val="002D5959"/>
    <w:rsid w:val="002D5A07"/>
    <w:rsid w:val="002D5DD1"/>
    <w:rsid w:val="002D633B"/>
    <w:rsid w:val="002D67AC"/>
    <w:rsid w:val="002D6922"/>
    <w:rsid w:val="002D6F4F"/>
    <w:rsid w:val="002D7224"/>
    <w:rsid w:val="002E0BA9"/>
    <w:rsid w:val="002E0C80"/>
    <w:rsid w:val="002E2171"/>
    <w:rsid w:val="002E2307"/>
    <w:rsid w:val="002E2475"/>
    <w:rsid w:val="002E2CD2"/>
    <w:rsid w:val="002E2E94"/>
    <w:rsid w:val="002E5042"/>
    <w:rsid w:val="002E5079"/>
    <w:rsid w:val="002E54B0"/>
    <w:rsid w:val="002E5778"/>
    <w:rsid w:val="002E59C3"/>
    <w:rsid w:val="002E62A7"/>
    <w:rsid w:val="002E7471"/>
    <w:rsid w:val="002F15BF"/>
    <w:rsid w:val="002F199A"/>
    <w:rsid w:val="002F257B"/>
    <w:rsid w:val="002F38F9"/>
    <w:rsid w:val="002F46C8"/>
    <w:rsid w:val="002F616F"/>
    <w:rsid w:val="002F6301"/>
    <w:rsid w:val="002F636B"/>
    <w:rsid w:val="002F7E8B"/>
    <w:rsid w:val="0030000F"/>
    <w:rsid w:val="0030008D"/>
    <w:rsid w:val="00300DBE"/>
    <w:rsid w:val="00302960"/>
    <w:rsid w:val="00303101"/>
    <w:rsid w:val="0030431D"/>
    <w:rsid w:val="00304A18"/>
    <w:rsid w:val="00304F9D"/>
    <w:rsid w:val="003051C4"/>
    <w:rsid w:val="003053EA"/>
    <w:rsid w:val="0030657E"/>
    <w:rsid w:val="00307381"/>
    <w:rsid w:val="003076EC"/>
    <w:rsid w:val="00307CD1"/>
    <w:rsid w:val="00310E71"/>
    <w:rsid w:val="003123C9"/>
    <w:rsid w:val="00313005"/>
    <w:rsid w:val="003137EB"/>
    <w:rsid w:val="0031454D"/>
    <w:rsid w:val="00315079"/>
    <w:rsid w:val="003151F1"/>
    <w:rsid w:val="003154D9"/>
    <w:rsid w:val="00315588"/>
    <w:rsid w:val="00317973"/>
    <w:rsid w:val="0032015C"/>
    <w:rsid w:val="0032079A"/>
    <w:rsid w:val="00320A5C"/>
    <w:rsid w:val="00320F6B"/>
    <w:rsid w:val="00320FA4"/>
    <w:rsid w:val="00321606"/>
    <w:rsid w:val="0032187B"/>
    <w:rsid w:val="00321A85"/>
    <w:rsid w:val="00321ABD"/>
    <w:rsid w:val="003225EB"/>
    <w:rsid w:val="00322888"/>
    <w:rsid w:val="003230B2"/>
    <w:rsid w:val="00323EDD"/>
    <w:rsid w:val="00324064"/>
    <w:rsid w:val="00325C42"/>
    <w:rsid w:val="00326306"/>
    <w:rsid w:val="003263F3"/>
    <w:rsid w:val="0032664E"/>
    <w:rsid w:val="0032679E"/>
    <w:rsid w:val="00326881"/>
    <w:rsid w:val="00326D4C"/>
    <w:rsid w:val="00327E2B"/>
    <w:rsid w:val="00330B79"/>
    <w:rsid w:val="00330CCE"/>
    <w:rsid w:val="00330E38"/>
    <w:rsid w:val="00331258"/>
    <w:rsid w:val="00331484"/>
    <w:rsid w:val="003323E5"/>
    <w:rsid w:val="0033298A"/>
    <w:rsid w:val="003336FC"/>
    <w:rsid w:val="003338E3"/>
    <w:rsid w:val="00334150"/>
    <w:rsid w:val="003343C8"/>
    <w:rsid w:val="00334B1D"/>
    <w:rsid w:val="00334DF1"/>
    <w:rsid w:val="00334F74"/>
    <w:rsid w:val="003357E6"/>
    <w:rsid w:val="00335978"/>
    <w:rsid w:val="00335F5D"/>
    <w:rsid w:val="0033654E"/>
    <w:rsid w:val="003365EB"/>
    <w:rsid w:val="003366FA"/>
    <w:rsid w:val="00336DA4"/>
    <w:rsid w:val="00336EFC"/>
    <w:rsid w:val="00337414"/>
    <w:rsid w:val="00337945"/>
    <w:rsid w:val="00337C93"/>
    <w:rsid w:val="003400D1"/>
    <w:rsid w:val="00340F0E"/>
    <w:rsid w:val="00340F16"/>
    <w:rsid w:val="00341164"/>
    <w:rsid w:val="003438D5"/>
    <w:rsid w:val="00343B04"/>
    <w:rsid w:val="00344685"/>
    <w:rsid w:val="00344AF9"/>
    <w:rsid w:val="00344D1C"/>
    <w:rsid w:val="003457BB"/>
    <w:rsid w:val="003459CB"/>
    <w:rsid w:val="0034602E"/>
    <w:rsid w:val="0034618D"/>
    <w:rsid w:val="003467CE"/>
    <w:rsid w:val="00346B67"/>
    <w:rsid w:val="0034738F"/>
    <w:rsid w:val="00347A69"/>
    <w:rsid w:val="00347AC8"/>
    <w:rsid w:val="00347DA9"/>
    <w:rsid w:val="00347F8A"/>
    <w:rsid w:val="0035017D"/>
    <w:rsid w:val="0035038A"/>
    <w:rsid w:val="00350757"/>
    <w:rsid w:val="00350983"/>
    <w:rsid w:val="00350EC0"/>
    <w:rsid w:val="003514AF"/>
    <w:rsid w:val="00351B1E"/>
    <w:rsid w:val="00351D06"/>
    <w:rsid w:val="0035245D"/>
    <w:rsid w:val="00352A4E"/>
    <w:rsid w:val="003533FE"/>
    <w:rsid w:val="0035348D"/>
    <w:rsid w:val="003542D1"/>
    <w:rsid w:val="00354757"/>
    <w:rsid w:val="00355595"/>
    <w:rsid w:val="00356BAC"/>
    <w:rsid w:val="003575B4"/>
    <w:rsid w:val="00357A16"/>
    <w:rsid w:val="00360199"/>
    <w:rsid w:val="0036086D"/>
    <w:rsid w:val="003610B9"/>
    <w:rsid w:val="00361D82"/>
    <w:rsid w:val="00361EE4"/>
    <w:rsid w:val="003620A1"/>
    <w:rsid w:val="00362609"/>
    <w:rsid w:val="00363485"/>
    <w:rsid w:val="00363DFC"/>
    <w:rsid w:val="0036439C"/>
    <w:rsid w:val="00364A1A"/>
    <w:rsid w:val="00365DBE"/>
    <w:rsid w:val="0036747F"/>
    <w:rsid w:val="003676D4"/>
    <w:rsid w:val="003677A7"/>
    <w:rsid w:val="00367978"/>
    <w:rsid w:val="00367AF8"/>
    <w:rsid w:val="0037152E"/>
    <w:rsid w:val="0037217D"/>
    <w:rsid w:val="00372359"/>
    <w:rsid w:val="00372990"/>
    <w:rsid w:val="00372AC5"/>
    <w:rsid w:val="00372CE6"/>
    <w:rsid w:val="00372F65"/>
    <w:rsid w:val="00374231"/>
    <w:rsid w:val="003743DD"/>
    <w:rsid w:val="0037475B"/>
    <w:rsid w:val="00375BBF"/>
    <w:rsid w:val="0037626A"/>
    <w:rsid w:val="00376A1E"/>
    <w:rsid w:val="003771C9"/>
    <w:rsid w:val="0037794B"/>
    <w:rsid w:val="0038011F"/>
    <w:rsid w:val="00380C44"/>
    <w:rsid w:val="00380F69"/>
    <w:rsid w:val="003814E2"/>
    <w:rsid w:val="00382559"/>
    <w:rsid w:val="0038268D"/>
    <w:rsid w:val="00383BA3"/>
    <w:rsid w:val="00383E78"/>
    <w:rsid w:val="00384115"/>
    <w:rsid w:val="00384206"/>
    <w:rsid w:val="003847BF"/>
    <w:rsid w:val="00384C76"/>
    <w:rsid w:val="00384F4C"/>
    <w:rsid w:val="0038519A"/>
    <w:rsid w:val="00385D77"/>
    <w:rsid w:val="00385D8B"/>
    <w:rsid w:val="00385F5E"/>
    <w:rsid w:val="00386846"/>
    <w:rsid w:val="003876CD"/>
    <w:rsid w:val="00387E87"/>
    <w:rsid w:val="003902F4"/>
    <w:rsid w:val="003903E8"/>
    <w:rsid w:val="00390712"/>
    <w:rsid w:val="00390A81"/>
    <w:rsid w:val="00390B3C"/>
    <w:rsid w:val="00391B54"/>
    <w:rsid w:val="00391E48"/>
    <w:rsid w:val="00392FAD"/>
    <w:rsid w:val="003933BB"/>
    <w:rsid w:val="0039454A"/>
    <w:rsid w:val="00394735"/>
    <w:rsid w:val="003949E6"/>
    <w:rsid w:val="00394EC4"/>
    <w:rsid w:val="00395B68"/>
    <w:rsid w:val="003968C6"/>
    <w:rsid w:val="00396AEC"/>
    <w:rsid w:val="003A107A"/>
    <w:rsid w:val="003A1E69"/>
    <w:rsid w:val="003A28CA"/>
    <w:rsid w:val="003A2BDE"/>
    <w:rsid w:val="003A2F5E"/>
    <w:rsid w:val="003A3705"/>
    <w:rsid w:val="003A377C"/>
    <w:rsid w:val="003A38D8"/>
    <w:rsid w:val="003A49D5"/>
    <w:rsid w:val="003A5D28"/>
    <w:rsid w:val="003A5E10"/>
    <w:rsid w:val="003A6693"/>
    <w:rsid w:val="003A7EA4"/>
    <w:rsid w:val="003B11CE"/>
    <w:rsid w:val="003B18A6"/>
    <w:rsid w:val="003B1937"/>
    <w:rsid w:val="003B1B7D"/>
    <w:rsid w:val="003B210A"/>
    <w:rsid w:val="003B365B"/>
    <w:rsid w:val="003B4712"/>
    <w:rsid w:val="003B4DD8"/>
    <w:rsid w:val="003B4E12"/>
    <w:rsid w:val="003B5C80"/>
    <w:rsid w:val="003B629D"/>
    <w:rsid w:val="003B660C"/>
    <w:rsid w:val="003B6BA4"/>
    <w:rsid w:val="003B6E10"/>
    <w:rsid w:val="003B78BD"/>
    <w:rsid w:val="003B7EAE"/>
    <w:rsid w:val="003C02B2"/>
    <w:rsid w:val="003C0EEB"/>
    <w:rsid w:val="003C1DDE"/>
    <w:rsid w:val="003C2BD3"/>
    <w:rsid w:val="003C37A9"/>
    <w:rsid w:val="003C3A5C"/>
    <w:rsid w:val="003C410C"/>
    <w:rsid w:val="003C41BE"/>
    <w:rsid w:val="003C452D"/>
    <w:rsid w:val="003C4E96"/>
    <w:rsid w:val="003C4EEA"/>
    <w:rsid w:val="003C51F5"/>
    <w:rsid w:val="003C53CE"/>
    <w:rsid w:val="003C671B"/>
    <w:rsid w:val="003D03CC"/>
    <w:rsid w:val="003D12EE"/>
    <w:rsid w:val="003D1988"/>
    <w:rsid w:val="003D1E16"/>
    <w:rsid w:val="003D275C"/>
    <w:rsid w:val="003D2FFB"/>
    <w:rsid w:val="003D3527"/>
    <w:rsid w:val="003D3A34"/>
    <w:rsid w:val="003D4AB3"/>
    <w:rsid w:val="003D54D2"/>
    <w:rsid w:val="003D551D"/>
    <w:rsid w:val="003D6CD5"/>
    <w:rsid w:val="003D76F8"/>
    <w:rsid w:val="003E0A08"/>
    <w:rsid w:val="003E0A1C"/>
    <w:rsid w:val="003E0BD1"/>
    <w:rsid w:val="003E0EA9"/>
    <w:rsid w:val="003E10D3"/>
    <w:rsid w:val="003E116B"/>
    <w:rsid w:val="003E1939"/>
    <w:rsid w:val="003E207E"/>
    <w:rsid w:val="003E2EB7"/>
    <w:rsid w:val="003E2FE9"/>
    <w:rsid w:val="003E3A4B"/>
    <w:rsid w:val="003E3BB5"/>
    <w:rsid w:val="003E3D1B"/>
    <w:rsid w:val="003E4230"/>
    <w:rsid w:val="003E5ADA"/>
    <w:rsid w:val="003E5CB4"/>
    <w:rsid w:val="003E6AE0"/>
    <w:rsid w:val="003E725A"/>
    <w:rsid w:val="003E77DD"/>
    <w:rsid w:val="003F012C"/>
    <w:rsid w:val="003F05AA"/>
    <w:rsid w:val="003F0DFF"/>
    <w:rsid w:val="003F10F5"/>
    <w:rsid w:val="003F1C70"/>
    <w:rsid w:val="003F1FD5"/>
    <w:rsid w:val="003F2762"/>
    <w:rsid w:val="003F32CA"/>
    <w:rsid w:val="003F3657"/>
    <w:rsid w:val="003F39A6"/>
    <w:rsid w:val="003F3D37"/>
    <w:rsid w:val="003F4467"/>
    <w:rsid w:val="003F4C44"/>
    <w:rsid w:val="003F5199"/>
    <w:rsid w:val="003F5BB6"/>
    <w:rsid w:val="003F5DE1"/>
    <w:rsid w:val="003F60C5"/>
    <w:rsid w:val="003F64BA"/>
    <w:rsid w:val="003F67B6"/>
    <w:rsid w:val="003F6EDA"/>
    <w:rsid w:val="003F7A6A"/>
    <w:rsid w:val="003F7B35"/>
    <w:rsid w:val="00400243"/>
    <w:rsid w:val="00400747"/>
    <w:rsid w:val="00400809"/>
    <w:rsid w:val="00400EA1"/>
    <w:rsid w:val="00401014"/>
    <w:rsid w:val="00401546"/>
    <w:rsid w:val="00402864"/>
    <w:rsid w:val="00402C8E"/>
    <w:rsid w:val="004034CB"/>
    <w:rsid w:val="00404005"/>
    <w:rsid w:val="00404BD9"/>
    <w:rsid w:val="00404C7F"/>
    <w:rsid w:val="00405C39"/>
    <w:rsid w:val="00405C4B"/>
    <w:rsid w:val="00405FCC"/>
    <w:rsid w:val="0040643E"/>
    <w:rsid w:val="0040667E"/>
    <w:rsid w:val="00406E90"/>
    <w:rsid w:val="004072E5"/>
    <w:rsid w:val="004072FD"/>
    <w:rsid w:val="0040744A"/>
    <w:rsid w:val="00411398"/>
    <w:rsid w:val="0041171F"/>
    <w:rsid w:val="00411D2F"/>
    <w:rsid w:val="00412462"/>
    <w:rsid w:val="004127C8"/>
    <w:rsid w:val="00412A7F"/>
    <w:rsid w:val="00413C8F"/>
    <w:rsid w:val="00414023"/>
    <w:rsid w:val="00414862"/>
    <w:rsid w:val="00415225"/>
    <w:rsid w:val="0041591D"/>
    <w:rsid w:val="00415964"/>
    <w:rsid w:val="00415B8B"/>
    <w:rsid w:val="0041650C"/>
    <w:rsid w:val="004174EA"/>
    <w:rsid w:val="00417C63"/>
    <w:rsid w:val="0042001B"/>
    <w:rsid w:val="004212AE"/>
    <w:rsid w:val="00421D39"/>
    <w:rsid w:val="004229CB"/>
    <w:rsid w:val="00423223"/>
    <w:rsid w:val="004234B2"/>
    <w:rsid w:val="004234F1"/>
    <w:rsid w:val="0042371F"/>
    <w:rsid w:val="0042395C"/>
    <w:rsid w:val="00423A5A"/>
    <w:rsid w:val="004244EF"/>
    <w:rsid w:val="004249F6"/>
    <w:rsid w:val="00425437"/>
    <w:rsid w:val="00425B71"/>
    <w:rsid w:val="00425DBD"/>
    <w:rsid w:val="0042650C"/>
    <w:rsid w:val="004268C0"/>
    <w:rsid w:val="00426C8E"/>
    <w:rsid w:val="00426CE4"/>
    <w:rsid w:val="00427136"/>
    <w:rsid w:val="004271F4"/>
    <w:rsid w:val="00427322"/>
    <w:rsid w:val="00430C0F"/>
    <w:rsid w:val="0043106C"/>
    <w:rsid w:val="004318F8"/>
    <w:rsid w:val="0043390A"/>
    <w:rsid w:val="0043402D"/>
    <w:rsid w:val="004343C1"/>
    <w:rsid w:val="0043444C"/>
    <w:rsid w:val="00434752"/>
    <w:rsid w:val="004351F4"/>
    <w:rsid w:val="00435851"/>
    <w:rsid w:val="0043632C"/>
    <w:rsid w:val="004366FF"/>
    <w:rsid w:val="004401A9"/>
    <w:rsid w:val="0044040A"/>
    <w:rsid w:val="00440626"/>
    <w:rsid w:val="0044070F"/>
    <w:rsid w:val="00440CB0"/>
    <w:rsid w:val="0044146F"/>
    <w:rsid w:val="004414C7"/>
    <w:rsid w:val="004417AC"/>
    <w:rsid w:val="00441A3F"/>
    <w:rsid w:val="00441D47"/>
    <w:rsid w:val="00442B28"/>
    <w:rsid w:val="00443D80"/>
    <w:rsid w:val="00443E46"/>
    <w:rsid w:val="004441D3"/>
    <w:rsid w:val="004443A8"/>
    <w:rsid w:val="004448C4"/>
    <w:rsid w:val="0044490A"/>
    <w:rsid w:val="0044566F"/>
    <w:rsid w:val="00446591"/>
    <w:rsid w:val="00446836"/>
    <w:rsid w:val="00446877"/>
    <w:rsid w:val="004468A5"/>
    <w:rsid w:val="00446B95"/>
    <w:rsid w:val="00446DDB"/>
    <w:rsid w:val="0044721E"/>
    <w:rsid w:val="00447552"/>
    <w:rsid w:val="00447B67"/>
    <w:rsid w:val="004505E7"/>
    <w:rsid w:val="00452462"/>
    <w:rsid w:val="00452E9D"/>
    <w:rsid w:val="00453C63"/>
    <w:rsid w:val="00453E25"/>
    <w:rsid w:val="0045501C"/>
    <w:rsid w:val="004552BC"/>
    <w:rsid w:val="00455799"/>
    <w:rsid w:val="00455A33"/>
    <w:rsid w:val="00457D5F"/>
    <w:rsid w:val="004605C0"/>
    <w:rsid w:val="00460FEB"/>
    <w:rsid w:val="00461865"/>
    <w:rsid w:val="0046278F"/>
    <w:rsid w:val="00462940"/>
    <w:rsid w:val="0046338B"/>
    <w:rsid w:val="004633D2"/>
    <w:rsid w:val="004634ED"/>
    <w:rsid w:val="00463DA5"/>
    <w:rsid w:val="00463E40"/>
    <w:rsid w:val="00464CAB"/>
    <w:rsid w:val="004655EB"/>
    <w:rsid w:val="004658C1"/>
    <w:rsid w:val="00465C77"/>
    <w:rsid w:val="00465FB9"/>
    <w:rsid w:val="0046663E"/>
    <w:rsid w:val="00466692"/>
    <w:rsid w:val="00466CF6"/>
    <w:rsid w:val="00470089"/>
    <w:rsid w:val="00470714"/>
    <w:rsid w:val="004710A3"/>
    <w:rsid w:val="00471680"/>
    <w:rsid w:val="00471924"/>
    <w:rsid w:val="00471E55"/>
    <w:rsid w:val="0047262F"/>
    <w:rsid w:val="00473A31"/>
    <w:rsid w:val="00473AD3"/>
    <w:rsid w:val="0047524C"/>
    <w:rsid w:val="0047561F"/>
    <w:rsid w:val="00475682"/>
    <w:rsid w:val="0047585A"/>
    <w:rsid w:val="004759B7"/>
    <w:rsid w:val="00476161"/>
    <w:rsid w:val="004764F2"/>
    <w:rsid w:val="004765B1"/>
    <w:rsid w:val="004767BA"/>
    <w:rsid w:val="00476C1C"/>
    <w:rsid w:val="00476E04"/>
    <w:rsid w:val="004803AD"/>
    <w:rsid w:val="004804F5"/>
    <w:rsid w:val="00480C6A"/>
    <w:rsid w:val="00480D63"/>
    <w:rsid w:val="00481262"/>
    <w:rsid w:val="0048158F"/>
    <w:rsid w:val="00481C9F"/>
    <w:rsid w:val="00482535"/>
    <w:rsid w:val="00482AAC"/>
    <w:rsid w:val="00482CE0"/>
    <w:rsid w:val="004835F1"/>
    <w:rsid w:val="00484063"/>
    <w:rsid w:val="004840DD"/>
    <w:rsid w:val="00484165"/>
    <w:rsid w:val="004844AA"/>
    <w:rsid w:val="004846FA"/>
    <w:rsid w:val="00484701"/>
    <w:rsid w:val="00486123"/>
    <w:rsid w:val="00486745"/>
    <w:rsid w:val="004879EC"/>
    <w:rsid w:val="004902C4"/>
    <w:rsid w:val="00491301"/>
    <w:rsid w:val="004913F7"/>
    <w:rsid w:val="00491883"/>
    <w:rsid w:val="00491B94"/>
    <w:rsid w:val="00492410"/>
    <w:rsid w:val="00492EB0"/>
    <w:rsid w:val="0049324D"/>
    <w:rsid w:val="00493FFE"/>
    <w:rsid w:val="004956E5"/>
    <w:rsid w:val="00495745"/>
    <w:rsid w:val="00496221"/>
    <w:rsid w:val="00496926"/>
    <w:rsid w:val="004972B1"/>
    <w:rsid w:val="004975E9"/>
    <w:rsid w:val="004A09B7"/>
    <w:rsid w:val="004A173D"/>
    <w:rsid w:val="004A2A1B"/>
    <w:rsid w:val="004A3A64"/>
    <w:rsid w:val="004A3B5B"/>
    <w:rsid w:val="004A3D0D"/>
    <w:rsid w:val="004A49F2"/>
    <w:rsid w:val="004A5C88"/>
    <w:rsid w:val="004A64F9"/>
    <w:rsid w:val="004A6B4C"/>
    <w:rsid w:val="004A6F3C"/>
    <w:rsid w:val="004A70C9"/>
    <w:rsid w:val="004A738A"/>
    <w:rsid w:val="004A757F"/>
    <w:rsid w:val="004A7675"/>
    <w:rsid w:val="004A794B"/>
    <w:rsid w:val="004B1B8B"/>
    <w:rsid w:val="004B2528"/>
    <w:rsid w:val="004B2C3F"/>
    <w:rsid w:val="004B4366"/>
    <w:rsid w:val="004B4622"/>
    <w:rsid w:val="004B4821"/>
    <w:rsid w:val="004B4F3A"/>
    <w:rsid w:val="004B5034"/>
    <w:rsid w:val="004B5153"/>
    <w:rsid w:val="004B6252"/>
    <w:rsid w:val="004B6AEC"/>
    <w:rsid w:val="004B6B1D"/>
    <w:rsid w:val="004B73B7"/>
    <w:rsid w:val="004B7873"/>
    <w:rsid w:val="004C01F9"/>
    <w:rsid w:val="004C0B35"/>
    <w:rsid w:val="004C0C61"/>
    <w:rsid w:val="004C15E9"/>
    <w:rsid w:val="004C1909"/>
    <w:rsid w:val="004C208B"/>
    <w:rsid w:val="004C291E"/>
    <w:rsid w:val="004C3D0F"/>
    <w:rsid w:val="004C4537"/>
    <w:rsid w:val="004C4632"/>
    <w:rsid w:val="004C4846"/>
    <w:rsid w:val="004C4E57"/>
    <w:rsid w:val="004C4EA6"/>
    <w:rsid w:val="004C517F"/>
    <w:rsid w:val="004C5E89"/>
    <w:rsid w:val="004C62CD"/>
    <w:rsid w:val="004C69CF"/>
    <w:rsid w:val="004D0D99"/>
    <w:rsid w:val="004D0E1C"/>
    <w:rsid w:val="004D0E78"/>
    <w:rsid w:val="004D0FD5"/>
    <w:rsid w:val="004D26B1"/>
    <w:rsid w:val="004D28C3"/>
    <w:rsid w:val="004D29D0"/>
    <w:rsid w:val="004D3524"/>
    <w:rsid w:val="004D4469"/>
    <w:rsid w:val="004D50E3"/>
    <w:rsid w:val="004D55DD"/>
    <w:rsid w:val="004D5B41"/>
    <w:rsid w:val="004D5E8C"/>
    <w:rsid w:val="004D6B44"/>
    <w:rsid w:val="004D7124"/>
    <w:rsid w:val="004D7B70"/>
    <w:rsid w:val="004D7CE2"/>
    <w:rsid w:val="004D7E2A"/>
    <w:rsid w:val="004E01D6"/>
    <w:rsid w:val="004E0536"/>
    <w:rsid w:val="004E1B6B"/>
    <w:rsid w:val="004E1BAD"/>
    <w:rsid w:val="004E2087"/>
    <w:rsid w:val="004E2A27"/>
    <w:rsid w:val="004E5190"/>
    <w:rsid w:val="004E54EB"/>
    <w:rsid w:val="004E5EC4"/>
    <w:rsid w:val="004E6334"/>
    <w:rsid w:val="004E6B5B"/>
    <w:rsid w:val="004E75E8"/>
    <w:rsid w:val="004E760F"/>
    <w:rsid w:val="004F04A9"/>
    <w:rsid w:val="004F1120"/>
    <w:rsid w:val="004F169C"/>
    <w:rsid w:val="004F1851"/>
    <w:rsid w:val="004F1D11"/>
    <w:rsid w:val="004F24F5"/>
    <w:rsid w:val="004F2A36"/>
    <w:rsid w:val="004F316E"/>
    <w:rsid w:val="004F4576"/>
    <w:rsid w:val="004F4D35"/>
    <w:rsid w:val="004F4F02"/>
    <w:rsid w:val="004F51F7"/>
    <w:rsid w:val="004F698E"/>
    <w:rsid w:val="004F70AB"/>
    <w:rsid w:val="004F7298"/>
    <w:rsid w:val="004F7314"/>
    <w:rsid w:val="004F7719"/>
    <w:rsid w:val="004F7EBD"/>
    <w:rsid w:val="004F7F35"/>
    <w:rsid w:val="004F7FF5"/>
    <w:rsid w:val="00500010"/>
    <w:rsid w:val="00500208"/>
    <w:rsid w:val="00500306"/>
    <w:rsid w:val="00500A64"/>
    <w:rsid w:val="00500AE9"/>
    <w:rsid w:val="00500EFF"/>
    <w:rsid w:val="00501180"/>
    <w:rsid w:val="005013F6"/>
    <w:rsid w:val="005025DD"/>
    <w:rsid w:val="00502693"/>
    <w:rsid w:val="00505D9A"/>
    <w:rsid w:val="005060DB"/>
    <w:rsid w:val="00506DB4"/>
    <w:rsid w:val="00507002"/>
    <w:rsid w:val="005077D3"/>
    <w:rsid w:val="005078CE"/>
    <w:rsid w:val="005079C5"/>
    <w:rsid w:val="0051007B"/>
    <w:rsid w:val="00510157"/>
    <w:rsid w:val="00510676"/>
    <w:rsid w:val="00510B01"/>
    <w:rsid w:val="00510CD9"/>
    <w:rsid w:val="00511068"/>
    <w:rsid w:val="005115CA"/>
    <w:rsid w:val="005117A5"/>
    <w:rsid w:val="00511B9B"/>
    <w:rsid w:val="00512052"/>
    <w:rsid w:val="00512244"/>
    <w:rsid w:val="00512CA0"/>
    <w:rsid w:val="0051346C"/>
    <w:rsid w:val="005139C0"/>
    <w:rsid w:val="00513DB9"/>
    <w:rsid w:val="00513E22"/>
    <w:rsid w:val="00514B5E"/>
    <w:rsid w:val="00514B97"/>
    <w:rsid w:val="00514BFA"/>
    <w:rsid w:val="005157BE"/>
    <w:rsid w:val="00515CAC"/>
    <w:rsid w:val="00515DB1"/>
    <w:rsid w:val="00515E11"/>
    <w:rsid w:val="005164EE"/>
    <w:rsid w:val="00516642"/>
    <w:rsid w:val="00516730"/>
    <w:rsid w:val="00516898"/>
    <w:rsid w:val="005168C7"/>
    <w:rsid w:val="00516CF4"/>
    <w:rsid w:val="0051781E"/>
    <w:rsid w:val="005179D3"/>
    <w:rsid w:val="00517A75"/>
    <w:rsid w:val="00517E81"/>
    <w:rsid w:val="00520DAB"/>
    <w:rsid w:val="00521175"/>
    <w:rsid w:val="005212E9"/>
    <w:rsid w:val="00521508"/>
    <w:rsid w:val="00521EFD"/>
    <w:rsid w:val="00521FFF"/>
    <w:rsid w:val="0052322B"/>
    <w:rsid w:val="005249CB"/>
    <w:rsid w:val="00525557"/>
    <w:rsid w:val="00525900"/>
    <w:rsid w:val="00525A93"/>
    <w:rsid w:val="0052676B"/>
    <w:rsid w:val="00526B08"/>
    <w:rsid w:val="00530674"/>
    <w:rsid w:val="0053170B"/>
    <w:rsid w:val="0053171E"/>
    <w:rsid w:val="005338E2"/>
    <w:rsid w:val="00533ADE"/>
    <w:rsid w:val="005344B1"/>
    <w:rsid w:val="00534C48"/>
    <w:rsid w:val="005352E0"/>
    <w:rsid w:val="00535E92"/>
    <w:rsid w:val="00537611"/>
    <w:rsid w:val="005378D1"/>
    <w:rsid w:val="00540200"/>
    <w:rsid w:val="00540347"/>
    <w:rsid w:val="0054076B"/>
    <w:rsid w:val="0054127B"/>
    <w:rsid w:val="00541821"/>
    <w:rsid w:val="00541901"/>
    <w:rsid w:val="00541C63"/>
    <w:rsid w:val="00541F59"/>
    <w:rsid w:val="00542EEE"/>
    <w:rsid w:val="00543007"/>
    <w:rsid w:val="0054347F"/>
    <w:rsid w:val="00545862"/>
    <w:rsid w:val="005459C2"/>
    <w:rsid w:val="00545B2A"/>
    <w:rsid w:val="00546E0D"/>
    <w:rsid w:val="00547870"/>
    <w:rsid w:val="00550022"/>
    <w:rsid w:val="00550C79"/>
    <w:rsid w:val="00550E17"/>
    <w:rsid w:val="005519D8"/>
    <w:rsid w:val="005521F2"/>
    <w:rsid w:val="00552ED3"/>
    <w:rsid w:val="0055369C"/>
    <w:rsid w:val="005536D9"/>
    <w:rsid w:val="005544AA"/>
    <w:rsid w:val="0055473F"/>
    <w:rsid w:val="00556755"/>
    <w:rsid w:val="00556D20"/>
    <w:rsid w:val="00557019"/>
    <w:rsid w:val="00557124"/>
    <w:rsid w:val="005572E0"/>
    <w:rsid w:val="00557D3F"/>
    <w:rsid w:val="00560646"/>
    <w:rsid w:val="005606C7"/>
    <w:rsid w:val="005606ED"/>
    <w:rsid w:val="00560AC5"/>
    <w:rsid w:val="00561758"/>
    <w:rsid w:val="00561B2F"/>
    <w:rsid w:val="005632DE"/>
    <w:rsid w:val="005639A1"/>
    <w:rsid w:val="00563ECE"/>
    <w:rsid w:val="00564815"/>
    <w:rsid w:val="0056497F"/>
    <w:rsid w:val="00564EA7"/>
    <w:rsid w:val="005671F9"/>
    <w:rsid w:val="00567760"/>
    <w:rsid w:val="00567844"/>
    <w:rsid w:val="00570BC1"/>
    <w:rsid w:val="00570F73"/>
    <w:rsid w:val="0057117B"/>
    <w:rsid w:val="005714DC"/>
    <w:rsid w:val="0057157E"/>
    <w:rsid w:val="00572BE4"/>
    <w:rsid w:val="00573215"/>
    <w:rsid w:val="005746AA"/>
    <w:rsid w:val="00574968"/>
    <w:rsid w:val="00574E3F"/>
    <w:rsid w:val="005750BE"/>
    <w:rsid w:val="00575BE0"/>
    <w:rsid w:val="00575C22"/>
    <w:rsid w:val="0057765B"/>
    <w:rsid w:val="00577EA7"/>
    <w:rsid w:val="0058002E"/>
    <w:rsid w:val="0058097D"/>
    <w:rsid w:val="0058185A"/>
    <w:rsid w:val="00583159"/>
    <w:rsid w:val="005836A1"/>
    <w:rsid w:val="005844D6"/>
    <w:rsid w:val="00584581"/>
    <w:rsid w:val="00584DB1"/>
    <w:rsid w:val="00584E4F"/>
    <w:rsid w:val="0058584B"/>
    <w:rsid w:val="00585F33"/>
    <w:rsid w:val="00585FE8"/>
    <w:rsid w:val="005864C0"/>
    <w:rsid w:val="00586664"/>
    <w:rsid w:val="00586A0F"/>
    <w:rsid w:val="00586D6B"/>
    <w:rsid w:val="0058762C"/>
    <w:rsid w:val="005876A7"/>
    <w:rsid w:val="0058778D"/>
    <w:rsid w:val="00587A56"/>
    <w:rsid w:val="00590712"/>
    <w:rsid w:val="005909C3"/>
    <w:rsid w:val="00590CB2"/>
    <w:rsid w:val="00590CBC"/>
    <w:rsid w:val="00590DA4"/>
    <w:rsid w:val="005921DC"/>
    <w:rsid w:val="0059235C"/>
    <w:rsid w:val="005938D8"/>
    <w:rsid w:val="00594112"/>
    <w:rsid w:val="0059436F"/>
    <w:rsid w:val="005949E8"/>
    <w:rsid w:val="005966A0"/>
    <w:rsid w:val="00596923"/>
    <w:rsid w:val="00597B76"/>
    <w:rsid w:val="005A079C"/>
    <w:rsid w:val="005A0C7B"/>
    <w:rsid w:val="005A0DFE"/>
    <w:rsid w:val="005A1DCA"/>
    <w:rsid w:val="005A3240"/>
    <w:rsid w:val="005A334E"/>
    <w:rsid w:val="005A3A9A"/>
    <w:rsid w:val="005A3C71"/>
    <w:rsid w:val="005A3E6E"/>
    <w:rsid w:val="005A484B"/>
    <w:rsid w:val="005A4D9B"/>
    <w:rsid w:val="005A53C3"/>
    <w:rsid w:val="005A70B2"/>
    <w:rsid w:val="005B029A"/>
    <w:rsid w:val="005B0B01"/>
    <w:rsid w:val="005B1599"/>
    <w:rsid w:val="005B1D0A"/>
    <w:rsid w:val="005B24D6"/>
    <w:rsid w:val="005B4A88"/>
    <w:rsid w:val="005B4C9D"/>
    <w:rsid w:val="005B5053"/>
    <w:rsid w:val="005B51F9"/>
    <w:rsid w:val="005B5786"/>
    <w:rsid w:val="005B5B1E"/>
    <w:rsid w:val="005B5EFE"/>
    <w:rsid w:val="005B7ED4"/>
    <w:rsid w:val="005C03A2"/>
    <w:rsid w:val="005C148A"/>
    <w:rsid w:val="005C1997"/>
    <w:rsid w:val="005C2D2B"/>
    <w:rsid w:val="005C2F60"/>
    <w:rsid w:val="005C349F"/>
    <w:rsid w:val="005C36DF"/>
    <w:rsid w:val="005C3B2D"/>
    <w:rsid w:val="005C42F5"/>
    <w:rsid w:val="005C485B"/>
    <w:rsid w:val="005C4C7C"/>
    <w:rsid w:val="005C5E9E"/>
    <w:rsid w:val="005C6113"/>
    <w:rsid w:val="005C6CCC"/>
    <w:rsid w:val="005C6F19"/>
    <w:rsid w:val="005C6FB4"/>
    <w:rsid w:val="005C7235"/>
    <w:rsid w:val="005C7489"/>
    <w:rsid w:val="005C7EDD"/>
    <w:rsid w:val="005D0ECA"/>
    <w:rsid w:val="005D12ED"/>
    <w:rsid w:val="005D17D4"/>
    <w:rsid w:val="005D18FB"/>
    <w:rsid w:val="005D2AA8"/>
    <w:rsid w:val="005D38C5"/>
    <w:rsid w:val="005D3E4B"/>
    <w:rsid w:val="005D4A83"/>
    <w:rsid w:val="005D4D82"/>
    <w:rsid w:val="005D4DAA"/>
    <w:rsid w:val="005D4E7E"/>
    <w:rsid w:val="005D529C"/>
    <w:rsid w:val="005D52D7"/>
    <w:rsid w:val="005D691D"/>
    <w:rsid w:val="005D69C5"/>
    <w:rsid w:val="005D6D0C"/>
    <w:rsid w:val="005D724C"/>
    <w:rsid w:val="005D76C8"/>
    <w:rsid w:val="005E0422"/>
    <w:rsid w:val="005E061C"/>
    <w:rsid w:val="005E0F8D"/>
    <w:rsid w:val="005E18D8"/>
    <w:rsid w:val="005E2546"/>
    <w:rsid w:val="005E278C"/>
    <w:rsid w:val="005E28C6"/>
    <w:rsid w:val="005E38FA"/>
    <w:rsid w:val="005E4400"/>
    <w:rsid w:val="005E4566"/>
    <w:rsid w:val="005E67F5"/>
    <w:rsid w:val="005E6BA0"/>
    <w:rsid w:val="005E7041"/>
    <w:rsid w:val="005F06E0"/>
    <w:rsid w:val="005F0C63"/>
    <w:rsid w:val="005F0CF2"/>
    <w:rsid w:val="005F12F7"/>
    <w:rsid w:val="005F1771"/>
    <w:rsid w:val="005F1BCA"/>
    <w:rsid w:val="005F2749"/>
    <w:rsid w:val="005F28F8"/>
    <w:rsid w:val="005F2B89"/>
    <w:rsid w:val="005F3053"/>
    <w:rsid w:val="005F4417"/>
    <w:rsid w:val="005F458D"/>
    <w:rsid w:val="005F4930"/>
    <w:rsid w:val="005F4B34"/>
    <w:rsid w:val="005F594D"/>
    <w:rsid w:val="005F5E4E"/>
    <w:rsid w:val="005F606C"/>
    <w:rsid w:val="005F66ED"/>
    <w:rsid w:val="005F694A"/>
    <w:rsid w:val="005F75F6"/>
    <w:rsid w:val="006002F2"/>
    <w:rsid w:val="0060083B"/>
    <w:rsid w:val="0060140F"/>
    <w:rsid w:val="00601448"/>
    <w:rsid w:val="00602E34"/>
    <w:rsid w:val="00603366"/>
    <w:rsid w:val="00603609"/>
    <w:rsid w:val="0060373F"/>
    <w:rsid w:val="00603AB2"/>
    <w:rsid w:val="00605066"/>
    <w:rsid w:val="00605174"/>
    <w:rsid w:val="00605196"/>
    <w:rsid w:val="00605D77"/>
    <w:rsid w:val="006062CE"/>
    <w:rsid w:val="0060699E"/>
    <w:rsid w:val="00606D02"/>
    <w:rsid w:val="006105CB"/>
    <w:rsid w:val="0061087E"/>
    <w:rsid w:val="00610EB2"/>
    <w:rsid w:val="00611768"/>
    <w:rsid w:val="006119F9"/>
    <w:rsid w:val="0061326B"/>
    <w:rsid w:val="006133E6"/>
    <w:rsid w:val="0061341A"/>
    <w:rsid w:val="006139E1"/>
    <w:rsid w:val="00613A64"/>
    <w:rsid w:val="00614343"/>
    <w:rsid w:val="00616451"/>
    <w:rsid w:val="0061651D"/>
    <w:rsid w:val="00616A72"/>
    <w:rsid w:val="00617207"/>
    <w:rsid w:val="006175F4"/>
    <w:rsid w:val="00620430"/>
    <w:rsid w:val="006205F4"/>
    <w:rsid w:val="0062080F"/>
    <w:rsid w:val="00620967"/>
    <w:rsid w:val="00620B78"/>
    <w:rsid w:val="00621792"/>
    <w:rsid w:val="00621B97"/>
    <w:rsid w:val="00622A40"/>
    <w:rsid w:val="00623266"/>
    <w:rsid w:val="00623318"/>
    <w:rsid w:val="00623503"/>
    <w:rsid w:val="00623661"/>
    <w:rsid w:val="00623920"/>
    <w:rsid w:val="00623B9A"/>
    <w:rsid w:val="006240C4"/>
    <w:rsid w:val="006247D2"/>
    <w:rsid w:val="00625F90"/>
    <w:rsid w:val="00626910"/>
    <w:rsid w:val="00626AFD"/>
    <w:rsid w:val="00626BE1"/>
    <w:rsid w:val="00626CC0"/>
    <w:rsid w:val="00626D81"/>
    <w:rsid w:val="00627AA7"/>
    <w:rsid w:val="00627CF3"/>
    <w:rsid w:val="006309BF"/>
    <w:rsid w:val="00630D09"/>
    <w:rsid w:val="00631138"/>
    <w:rsid w:val="00631428"/>
    <w:rsid w:val="006318D0"/>
    <w:rsid w:val="00631A16"/>
    <w:rsid w:val="00631D03"/>
    <w:rsid w:val="00632391"/>
    <w:rsid w:val="00632B17"/>
    <w:rsid w:val="00633003"/>
    <w:rsid w:val="00633B46"/>
    <w:rsid w:val="00633E48"/>
    <w:rsid w:val="00634399"/>
    <w:rsid w:val="00634A39"/>
    <w:rsid w:val="00634BCF"/>
    <w:rsid w:val="00634F68"/>
    <w:rsid w:val="00635601"/>
    <w:rsid w:val="006368E2"/>
    <w:rsid w:val="00636EBF"/>
    <w:rsid w:val="0063703A"/>
    <w:rsid w:val="0064036C"/>
    <w:rsid w:val="00641444"/>
    <w:rsid w:val="00644DC4"/>
    <w:rsid w:val="00645FC9"/>
    <w:rsid w:val="00645FDA"/>
    <w:rsid w:val="00646773"/>
    <w:rsid w:val="0064715B"/>
    <w:rsid w:val="006476D7"/>
    <w:rsid w:val="00647F24"/>
    <w:rsid w:val="00650024"/>
    <w:rsid w:val="0065026C"/>
    <w:rsid w:val="00650552"/>
    <w:rsid w:val="00650665"/>
    <w:rsid w:val="00650CDA"/>
    <w:rsid w:val="00650E83"/>
    <w:rsid w:val="00651E24"/>
    <w:rsid w:val="0065257F"/>
    <w:rsid w:val="00652B15"/>
    <w:rsid w:val="00652E7C"/>
    <w:rsid w:val="00652FD2"/>
    <w:rsid w:val="006532AB"/>
    <w:rsid w:val="006534D1"/>
    <w:rsid w:val="006534E8"/>
    <w:rsid w:val="006538C5"/>
    <w:rsid w:val="00653A67"/>
    <w:rsid w:val="006549B3"/>
    <w:rsid w:val="00655528"/>
    <w:rsid w:val="006557C5"/>
    <w:rsid w:val="00655AAE"/>
    <w:rsid w:val="00656346"/>
    <w:rsid w:val="00656F3E"/>
    <w:rsid w:val="006573C2"/>
    <w:rsid w:val="00657A7F"/>
    <w:rsid w:val="00657CDB"/>
    <w:rsid w:val="00657E01"/>
    <w:rsid w:val="00660764"/>
    <w:rsid w:val="00661507"/>
    <w:rsid w:val="006621D2"/>
    <w:rsid w:val="00662BD4"/>
    <w:rsid w:val="006630E4"/>
    <w:rsid w:val="00663C84"/>
    <w:rsid w:val="00664913"/>
    <w:rsid w:val="00664C16"/>
    <w:rsid w:val="00665464"/>
    <w:rsid w:val="006657F3"/>
    <w:rsid w:val="00665A90"/>
    <w:rsid w:val="00666608"/>
    <w:rsid w:val="00666691"/>
    <w:rsid w:val="00666A66"/>
    <w:rsid w:val="006670E9"/>
    <w:rsid w:val="0066770E"/>
    <w:rsid w:val="0066775E"/>
    <w:rsid w:val="00667CA7"/>
    <w:rsid w:val="00667EB8"/>
    <w:rsid w:val="006704D8"/>
    <w:rsid w:val="006712D1"/>
    <w:rsid w:val="00671968"/>
    <w:rsid w:val="006729A9"/>
    <w:rsid w:val="00672CC7"/>
    <w:rsid w:val="006737C1"/>
    <w:rsid w:val="00674842"/>
    <w:rsid w:val="006750C0"/>
    <w:rsid w:val="00675B0F"/>
    <w:rsid w:val="00675B3B"/>
    <w:rsid w:val="00675E2B"/>
    <w:rsid w:val="00676599"/>
    <w:rsid w:val="006765D6"/>
    <w:rsid w:val="00680964"/>
    <w:rsid w:val="00680BB7"/>
    <w:rsid w:val="00680CA0"/>
    <w:rsid w:val="00681018"/>
    <w:rsid w:val="0068111E"/>
    <w:rsid w:val="00681474"/>
    <w:rsid w:val="006831EC"/>
    <w:rsid w:val="0068340A"/>
    <w:rsid w:val="006843BA"/>
    <w:rsid w:val="0068484C"/>
    <w:rsid w:val="00684A18"/>
    <w:rsid w:val="006852A0"/>
    <w:rsid w:val="00685B4B"/>
    <w:rsid w:val="00685C00"/>
    <w:rsid w:val="00686085"/>
    <w:rsid w:val="00686B10"/>
    <w:rsid w:val="00687219"/>
    <w:rsid w:val="0068741E"/>
    <w:rsid w:val="00687AA2"/>
    <w:rsid w:val="00690837"/>
    <w:rsid w:val="00690FF1"/>
    <w:rsid w:val="00691A55"/>
    <w:rsid w:val="006921A2"/>
    <w:rsid w:val="006926E6"/>
    <w:rsid w:val="00692C09"/>
    <w:rsid w:val="006930C4"/>
    <w:rsid w:val="006935CF"/>
    <w:rsid w:val="006935F4"/>
    <w:rsid w:val="00693F5A"/>
    <w:rsid w:val="0069469C"/>
    <w:rsid w:val="00695584"/>
    <w:rsid w:val="00696B44"/>
    <w:rsid w:val="00696CC6"/>
    <w:rsid w:val="0069794C"/>
    <w:rsid w:val="00697A57"/>
    <w:rsid w:val="006A0893"/>
    <w:rsid w:val="006A0B38"/>
    <w:rsid w:val="006A19F6"/>
    <w:rsid w:val="006A24A1"/>
    <w:rsid w:val="006A2BC9"/>
    <w:rsid w:val="006A31DC"/>
    <w:rsid w:val="006A3639"/>
    <w:rsid w:val="006A3707"/>
    <w:rsid w:val="006A4D7C"/>
    <w:rsid w:val="006A63C6"/>
    <w:rsid w:val="006A7D9C"/>
    <w:rsid w:val="006A7F91"/>
    <w:rsid w:val="006B031C"/>
    <w:rsid w:val="006B03FF"/>
    <w:rsid w:val="006B1009"/>
    <w:rsid w:val="006B119B"/>
    <w:rsid w:val="006B1344"/>
    <w:rsid w:val="006B1364"/>
    <w:rsid w:val="006B1685"/>
    <w:rsid w:val="006B18A9"/>
    <w:rsid w:val="006B1FBD"/>
    <w:rsid w:val="006B2821"/>
    <w:rsid w:val="006B2926"/>
    <w:rsid w:val="006B3FA9"/>
    <w:rsid w:val="006B406C"/>
    <w:rsid w:val="006B4081"/>
    <w:rsid w:val="006B43EE"/>
    <w:rsid w:val="006B5EC5"/>
    <w:rsid w:val="006B60AF"/>
    <w:rsid w:val="006B6326"/>
    <w:rsid w:val="006B72A8"/>
    <w:rsid w:val="006B7581"/>
    <w:rsid w:val="006B7FB4"/>
    <w:rsid w:val="006C16F5"/>
    <w:rsid w:val="006C1E6C"/>
    <w:rsid w:val="006C2275"/>
    <w:rsid w:val="006C22CB"/>
    <w:rsid w:val="006C22EA"/>
    <w:rsid w:val="006C22EB"/>
    <w:rsid w:val="006C2755"/>
    <w:rsid w:val="006C2CB2"/>
    <w:rsid w:val="006C2E94"/>
    <w:rsid w:val="006C31CF"/>
    <w:rsid w:val="006C3EFC"/>
    <w:rsid w:val="006C3FA7"/>
    <w:rsid w:val="006C4543"/>
    <w:rsid w:val="006C63BD"/>
    <w:rsid w:val="006C6678"/>
    <w:rsid w:val="006C6989"/>
    <w:rsid w:val="006C73C1"/>
    <w:rsid w:val="006C78C8"/>
    <w:rsid w:val="006C7AA6"/>
    <w:rsid w:val="006C7B03"/>
    <w:rsid w:val="006D09E3"/>
    <w:rsid w:val="006D1798"/>
    <w:rsid w:val="006D19A5"/>
    <w:rsid w:val="006D1BF3"/>
    <w:rsid w:val="006D1E8D"/>
    <w:rsid w:val="006D2022"/>
    <w:rsid w:val="006D216E"/>
    <w:rsid w:val="006D21B0"/>
    <w:rsid w:val="006D354A"/>
    <w:rsid w:val="006D3918"/>
    <w:rsid w:val="006D5BC6"/>
    <w:rsid w:val="006D61FC"/>
    <w:rsid w:val="006D6D79"/>
    <w:rsid w:val="006D70E4"/>
    <w:rsid w:val="006E1261"/>
    <w:rsid w:val="006E14B5"/>
    <w:rsid w:val="006E238D"/>
    <w:rsid w:val="006E2751"/>
    <w:rsid w:val="006E44CC"/>
    <w:rsid w:val="006E452C"/>
    <w:rsid w:val="006E4BF6"/>
    <w:rsid w:val="006E5E86"/>
    <w:rsid w:val="006E63BA"/>
    <w:rsid w:val="006E70B6"/>
    <w:rsid w:val="006E72FB"/>
    <w:rsid w:val="006E74B8"/>
    <w:rsid w:val="006F05B6"/>
    <w:rsid w:val="006F1454"/>
    <w:rsid w:val="006F148C"/>
    <w:rsid w:val="006F177D"/>
    <w:rsid w:val="006F310B"/>
    <w:rsid w:val="006F317E"/>
    <w:rsid w:val="006F36B9"/>
    <w:rsid w:val="006F5141"/>
    <w:rsid w:val="006F5221"/>
    <w:rsid w:val="006F6163"/>
    <w:rsid w:val="006F6562"/>
    <w:rsid w:val="006F7144"/>
    <w:rsid w:val="006F7F1E"/>
    <w:rsid w:val="00700847"/>
    <w:rsid w:val="00700943"/>
    <w:rsid w:val="00700955"/>
    <w:rsid w:val="0070133D"/>
    <w:rsid w:val="00701619"/>
    <w:rsid w:val="00701910"/>
    <w:rsid w:val="00701AB1"/>
    <w:rsid w:val="00701D68"/>
    <w:rsid w:val="007022F0"/>
    <w:rsid w:val="00703227"/>
    <w:rsid w:val="007034B4"/>
    <w:rsid w:val="00703627"/>
    <w:rsid w:val="007038A0"/>
    <w:rsid w:val="00703A13"/>
    <w:rsid w:val="007044E8"/>
    <w:rsid w:val="007046C7"/>
    <w:rsid w:val="00704894"/>
    <w:rsid w:val="00704BB0"/>
    <w:rsid w:val="00705165"/>
    <w:rsid w:val="007051FD"/>
    <w:rsid w:val="007054C4"/>
    <w:rsid w:val="00705CF9"/>
    <w:rsid w:val="00707285"/>
    <w:rsid w:val="0070760B"/>
    <w:rsid w:val="00707BD8"/>
    <w:rsid w:val="00707DBC"/>
    <w:rsid w:val="00710481"/>
    <w:rsid w:val="00710963"/>
    <w:rsid w:val="00710BCB"/>
    <w:rsid w:val="00710C3D"/>
    <w:rsid w:val="00710EFE"/>
    <w:rsid w:val="00711260"/>
    <w:rsid w:val="007113E7"/>
    <w:rsid w:val="00712682"/>
    <w:rsid w:val="007127FB"/>
    <w:rsid w:val="007130D8"/>
    <w:rsid w:val="007134B5"/>
    <w:rsid w:val="007137AD"/>
    <w:rsid w:val="0071450D"/>
    <w:rsid w:val="00715631"/>
    <w:rsid w:val="00715712"/>
    <w:rsid w:val="00715C2C"/>
    <w:rsid w:val="00715DB7"/>
    <w:rsid w:val="00715FAE"/>
    <w:rsid w:val="007179BE"/>
    <w:rsid w:val="00717A80"/>
    <w:rsid w:val="0072015A"/>
    <w:rsid w:val="00720D4D"/>
    <w:rsid w:val="0072254E"/>
    <w:rsid w:val="007227F8"/>
    <w:rsid w:val="00722944"/>
    <w:rsid w:val="007230A4"/>
    <w:rsid w:val="00723741"/>
    <w:rsid w:val="00723DE3"/>
    <w:rsid w:val="00724154"/>
    <w:rsid w:val="00724A1A"/>
    <w:rsid w:val="00724FC4"/>
    <w:rsid w:val="007258EF"/>
    <w:rsid w:val="0072640E"/>
    <w:rsid w:val="007267D1"/>
    <w:rsid w:val="00726873"/>
    <w:rsid w:val="007275A7"/>
    <w:rsid w:val="00727DF8"/>
    <w:rsid w:val="00727E30"/>
    <w:rsid w:val="00730EEF"/>
    <w:rsid w:val="00730FB1"/>
    <w:rsid w:val="007313D2"/>
    <w:rsid w:val="00731AB7"/>
    <w:rsid w:val="0073214E"/>
    <w:rsid w:val="0073229D"/>
    <w:rsid w:val="0073283F"/>
    <w:rsid w:val="007328AA"/>
    <w:rsid w:val="00733009"/>
    <w:rsid w:val="00733C93"/>
    <w:rsid w:val="007343D9"/>
    <w:rsid w:val="0073449A"/>
    <w:rsid w:val="00735392"/>
    <w:rsid w:val="00736278"/>
    <w:rsid w:val="00736E12"/>
    <w:rsid w:val="00736EAF"/>
    <w:rsid w:val="00737320"/>
    <w:rsid w:val="00737794"/>
    <w:rsid w:val="007378FB"/>
    <w:rsid w:val="00740E42"/>
    <w:rsid w:val="00741164"/>
    <w:rsid w:val="00741A80"/>
    <w:rsid w:val="0074209C"/>
    <w:rsid w:val="00742390"/>
    <w:rsid w:val="00743955"/>
    <w:rsid w:val="00743956"/>
    <w:rsid w:val="00743EF2"/>
    <w:rsid w:val="00744360"/>
    <w:rsid w:val="0074480D"/>
    <w:rsid w:val="00745114"/>
    <w:rsid w:val="00746014"/>
    <w:rsid w:val="007466DF"/>
    <w:rsid w:val="007468F4"/>
    <w:rsid w:val="00747CB1"/>
    <w:rsid w:val="00750466"/>
    <w:rsid w:val="00750B95"/>
    <w:rsid w:val="00750F55"/>
    <w:rsid w:val="0075190F"/>
    <w:rsid w:val="007524F7"/>
    <w:rsid w:val="00753306"/>
    <w:rsid w:val="0075342A"/>
    <w:rsid w:val="00753CDF"/>
    <w:rsid w:val="007540B1"/>
    <w:rsid w:val="00754431"/>
    <w:rsid w:val="00754A26"/>
    <w:rsid w:val="00754E1F"/>
    <w:rsid w:val="00755872"/>
    <w:rsid w:val="00755BA6"/>
    <w:rsid w:val="00755FC0"/>
    <w:rsid w:val="00756113"/>
    <w:rsid w:val="0075694F"/>
    <w:rsid w:val="00756D15"/>
    <w:rsid w:val="00757201"/>
    <w:rsid w:val="0075770E"/>
    <w:rsid w:val="007604A2"/>
    <w:rsid w:val="0076135D"/>
    <w:rsid w:val="0076154B"/>
    <w:rsid w:val="00761624"/>
    <w:rsid w:val="00762075"/>
    <w:rsid w:val="007624C6"/>
    <w:rsid w:val="00762641"/>
    <w:rsid w:val="00762AC8"/>
    <w:rsid w:val="00762F9F"/>
    <w:rsid w:val="007631CB"/>
    <w:rsid w:val="00763D80"/>
    <w:rsid w:val="00764D85"/>
    <w:rsid w:val="007656DA"/>
    <w:rsid w:val="007656E8"/>
    <w:rsid w:val="0076635B"/>
    <w:rsid w:val="00766FDE"/>
    <w:rsid w:val="00767473"/>
    <w:rsid w:val="00767942"/>
    <w:rsid w:val="00767A2A"/>
    <w:rsid w:val="0077019F"/>
    <w:rsid w:val="00770BD9"/>
    <w:rsid w:val="00771532"/>
    <w:rsid w:val="00771CC2"/>
    <w:rsid w:val="00771E0C"/>
    <w:rsid w:val="00772A41"/>
    <w:rsid w:val="00772BD1"/>
    <w:rsid w:val="007730D8"/>
    <w:rsid w:val="00774124"/>
    <w:rsid w:val="00775668"/>
    <w:rsid w:val="007759CA"/>
    <w:rsid w:val="00775A61"/>
    <w:rsid w:val="00775F0C"/>
    <w:rsid w:val="007761F0"/>
    <w:rsid w:val="00776520"/>
    <w:rsid w:val="00776BA1"/>
    <w:rsid w:val="0077760F"/>
    <w:rsid w:val="007801FF"/>
    <w:rsid w:val="007813CD"/>
    <w:rsid w:val="00781729"/>
    <w:rsid w:val="0078190D"/>
    <w:rsid w:val="00781E5A"/>
    <w:rsid w:val="00782D08"/>
    <w:rsid w:val="007840A6"/>
    <w:rsid w:val="00784351"/>
    <w:rsid w:val="00784C10"/>
    <w:rsid w:val="00784DAE"/>
    <w:rsid w:val="00785AF5"/>
    <w:rsid w:val="00786A81"/>
    <w:rsid w:val="00790ADE"/>
    <w:rsid w:val="00790EF0"/>
    <w:rsid w:val="0079182E"/>
    <w:rsid w:val="007919B8"/>
    <w:rsid w:val="00791D88"/>
    <w:rsid w:val="00792293"/>
    <w:rsid w:val="0079386C"/>
    <w:rsid w:val="007939DE"/>
    <w:rsid w:val="00794D4E"/>
    <w:rsid w:val="007955BC"/>
    <w:rsid w:val="00795D09"/>
    <w:rsid w:val="00795E94"/>
    <w:rsid w:val="007968B4"/>
    <w:rsid w:val="00797815"/>
    <w:rsid w:val="007A00C0"/>
    <w:rsid w:val="007A0D22"/>
    <w:rsid w:val="007A105B"/>
    <w:rsid w:val="007A126B"/>
    <w:rsid w:val="007A1DD0"/>
    <w:rsid w:val="007A27EF"/>
    <w:rsid w:val="007A29F2"/>
    <w:rsid w:val="007A2A0F"/>
    <w:rsid w:val="007A2DB3"/>
    <w:rsid w:val="007A3711"/>
    <w:rsid w:val="007A3A7A"/>
    <w:rsid w:val="007A3B0D"/>
    <w:rsid w:val="007A5D7E"/>
    <w:rsid w:val="007A6254"/>
    <w:rsid w:val="007A7150"/>
    <w:rsid w:val="007A78DC"/>
    <w:rsid w:val="007A7EFF"/>
    <w:rsid w:val="007B0165"/>
    <w:rsid w:val="007B0B93"/>
    <w:rsid w:val="007B0F6A"/>
    <w:rsid w:val="007B1489"/>
    <w:rsid w:val="007B148F"/>
    <w:rsid w:val="007B162B"/>
    <w:rsid w:val="007B3947"/>
    <w:rsid w:val="007B3DD3"/>
    <w:rsid w:val="007B47C0"/>
    <w:rsid w:val="007B5973"/>
    <w:rsid w:val="007B6F07"/>
    <w:rsid w:val="007B7023"/>
    <w:rsid w:val="007B77D4"/>
    <w:rsid w:val="007B79E6"/>
    <w:rsid w:val="007C03DA"/>
    <w:rsid w:val="007C0F3D"/>
    <w:rsid w:val="007C11AB"/>
    <w:rsid w:val="007C1924"/>
    <w:rsid w:val="007C1B24"/>
    <w:rsid w:val="007C1CF0"/>
    <w:rsid w:val="007C1D76"/>
    <w:rsid w:val="007C2A0B"/>
    <w:rsid w:val="007C2C6A"/>
    <w:rsid w:val="007C2D0A"/>
    <w:rsid w:val="007C2F9B"/>
    <w:rsid w:val="007C3F02"/>
    <w:rsid w:val="007C424A"/>
    <w:rsid w:val="007C4707"/>
    <w:rsid w:val="007C4F4D"/>
    <w:rsid w:val="007C56E2"/>
    <w:rsid w:val="007C5C35"/>
    <w:rsid w:val="007C5C69"/>
    <w:rsid w:val="007C5FF0"/>
    <w:rsid w:val="007C62D8"/>
    <w:rsid w:val="007C7268"/>
    <w:rsid w:val="007C728D"/>
    <w:rsid w:val="007D00E5"/>
    <w:rsid w:val="007D0459"/>
    <w:rsid w:val="007D0956"/>
    <w:rsid w:val="007D0F17"/>
    <w:rsid w:val="007D1ACC"/>
    <w:rsid w:val="007D1C55"/>
    <w:rsid w:val="007D1D65"/>
    <w:rsid w:val="007D2134"/>
    <w:rsid w:val="007D256E"/>
    <w:rsid w:val="007D2850"/>
    <w:rsid w:val="007D2F2E"/>
    <w:rsid w:val="007D476B"/>
    <w:rsid w:val="007D549B"/>
    <w:rsid w:val="007D5E5E"/>
    <w:rsid w:val="007D711C"/>
    <w:rsid w:val="007D722A"/>
    <w:rsid w:val="007D7B46"/>
    <w:rsid w:val="007D7E2A"/>
    <w:rsid w:val="007E0928"/>
    <w:rsid w:val="007E098F"/>
    <w:rsid w:val="007E10D2"/>
    <w:rsid w:val="007E1944"/>
    <w:rsid w:val="007E1BF1"/>
    <w:rsid w:val="007E247B"/>
    <w:rsid w:val="007E24B4"/>
    <w:rsid w:val="007E2792"/>
    <w:rsid w:val="007E2B73"/>
    <w:rsid w:val="007E300A"/>
    <w:rsid w:val="007E32DB"/>
    <w:rsid w:val="007E3472"/>
    <w:rsid w:val="007E34BA"/>
    <w:rsid w:val="007E3A90"/>
    <w:rsid w:val="007E3AFA"/>
    <w:rsid w:val="007E3CAB"/>
    <w:rsid w:val="007E60D0"/>
    <w:rsid w:val="007E61A7"/>
    <w:rsid w:val="007E6312"/>
    <w:rsid w:val="007E7AAD"/>
    <w:rsid w:val="007E7EB1"/>
    <w:rsid w:val="007F0CEA"/>
    <w:rsid w:val="007F1253"/>
    <w:rsid w:val="007F17DD"/>
    <w:rsid w:val="007F1AAF"/>
    <w:rsid w:val="007F27FB"/>
    <w:rsid w:val="007F2B1C"/>
    <w:rsid w:val="007F2DDC"/>
    <w:rsid w:val="007F30CB"/>
    <w:rsid w:val="007F3125"/>
    <w:rsid w:val="007F31DB"/>
    <w:rsid w:val="007F3B20"/>
    <w:rsid w:val="007F3EE0"/>
    <w:rsid w:val="007F4265"/>
    <w:rsid w:val="007F4AA7"/>
    <w:rsid w:val="007F55C0"/>
    <w:rsid w:val="007F621A"/>
    <w:rsid w:val="007F691F"/>
    <w:rsid w:val="007F6AD8"/>
    <w:rsid w:val="007F6FAD"/>
    <w:rsid w:val="007F75F9"/>
    <w:rsid w:val="007F7691"/>
    <w:rsid w:val="007F782A"/>
    <w:rsid w:val="0080047F"/>
    <w:rsid w:val="008006FF"/>
    <w:rsid w:val="008047AD"/>
    <w:rsid w:val="008052EF"/>
    <w:rsid w:val="00806C62"/>
    <w:rsid w:val="00806ED1"/>
    <w:rsid w:val="00810113"/>
    <w:rsid w:val="00810966"/>
    <w:rsid w:val="00811000"/>
    <w:rsid w:val="00811015"/>
    <w:rsid w:val="0081155F"/>
    <w:rsid w:val="00811E3D"/>
    <w:rsid w:val="008131FF"/>
    <w:rsid w:val="008139EF"/>
    <w:rsid w:val="008141E6"/>
    <w:rsid w:val="00815449"/>
    <w:rsid w:val="0081563E"/>
    <w:rsid w:val="0082094F"/>
    <w:rsid w:val="00820FE6"/>
    <w:rsid w:val="00821C4D"/>
    <w:rsid w:val="00822345"/>
    <w:rsid w:val="00822375"/>
    <w:rsid w:val="00822395"/>
    <w:rsid w:val="0082270E"/>
    <w:rsid w:val="00822EFF"/>
    <w:rsid w:val="008231D6"/>
    <w:rsid w:val="0082353D"/>
    <w:rsid w:val="00823C87"/>
    <w:rsid w:val="00824534"/>
    <w:rsid w:val="00825430"/>
    <w:rsid w:val="00825B50"/>
    <w:rsid w:val="00825BDE"/>
    <w:rsid w:val="0082630C"/>
    <w:rsid w:val="0082642B"/>
    <w:rsid w:val="00827727"/>
    <w:rsid w:val="00830239"/>
    <w:rsid w:val="00830BAC"/>
    <w:rsid w:val="0083141E"/>
    <w:rsid w:val="00831C19"/>
    <w:rsid w:val="00832167"/>
    <w:rsid w:val="0083237F"/>
    <w:rsid w:val="00832C4D"/>
    <w:rsid w:val="00833AE6"/>
    <w:rsid w:val="008345D1"/>
    <w:rsid w:val="00834B7C"/>
    <w:rsid w:val="008363DC"/>
    <w:rsid w:val="00837CEA"/>
    <w:rsid w:val="00840111"/>
    <w:rsid w:val="00840941"/>
    <w:rsid w:val="0084132C"/>
    <w:rsid w:val="008416C5"/>
    <w:rsid w:val="00841D31"/>
    <w:rsid w:val="00841F6C"/>
    <w:rsid w:val="0084275F"/>
    <w:rsid w:val="00842A10"/>
    <w:rsid w:val="00843BE1"/>
    <w:rsid w:val="008443EB"/>
    <w:rsid w:val="0084593B"/>
    <w:rsid w:val="00845F83"/>
    <w:rsid w:val="00846446"/>
    <w:rsid w:val="00847369"/>
    <w:rsid w:val="00847AC3"/>
    <w:rsid w:val="00847F47"/>
    <w:rsid w:val="008501F7"/>
    <w:rsid w:val="008502C5"/>
    <w:rsid w:val="00850330"/>
    <w:rsid w:val="008509EC"/>
    <w:rsid w:val="00850E61"/>
    <w:rsid w:val="0085155E"/>
    <w:rsid w:val="008519E3"/>
    <w:rsid w:val="00851CE0"/>
    <w:rsid w:val="00851E30"/>
    <w:rsid w:val="0085203C"/>
    <w:rsid w:val="0085264C"/>
    <w:rsid w:val="00852782"/>
    <w:rsid w:val="008541B8"/>
    <w:rsid w:val="00854279"/>
    <w:rsid w:val="00854524"/>
    <w:rsid w:val="00854DA5"/>
    <w:rsid w:val="008561DB"/>
    <w:rsid w:val="00856290"/>
    <w:rsid w:val="00856870"/>
    <w:rsid w:val="00856A74"/>
    <w:rsid w:val="00857A00"/>
    <w:rsid w:val="00860022"/>
    <w:rsid w:val="00860ADC"/>
    <w:rsid w:val="00860D52"/>
    <w:rsid w:val="008610B9"/>
    <w:rsid w:val="00861258"/>
    <w:rsid w:val="0086150E"/>
    <w:rsid w:val="008616FD"/>
    <w:rsid w:val="00861AD5"/>
    <w:rsid w:val="00861D29"/>
    <w:rsid w:val="00861E51"/>
    <w:rsid w:val="0086225F"/>
    <w:rsid w:val="00862452"/>
    <w:rsid w:val="0086248F"/>
    <w:rsid w:val="00863331"/>
    <w:rsid w:val="00863567"/>
    <w:rsid w:val="00863C41"/>
    <w:rsid w:val="00863CD5"/>
    <w:rsid w:val="00863F53"/>
    <w:rsid w:val="008640BC"/>
    <w:rsid w:val="008648BC"/>
    <w:rsid w:val="008664B3"/>
    <w:rsid w:val="00866647"/>
    <w:rsid w:val="00866868"/>
    <w:rsid w:val="00866974"/>
    <w:rsid w:val="008677F1"/>
    <w:rsid w:val="008678CA"/>
    <w:rsid w:val="008678F4"/>
    <w:rsid w:val="00867DA5"/>
    <w:rsid w:val="00867DB4"/>
    <w:rsid w:val="00870AF5"/>
    <w:rsid w:val="00870C85"/>
    <w:rsid w:val="00871CBA"/>
    <w:rsid w:val="00871D46"/>
    <w:rsid w:val="008721D2"/>
    <w:rsid w:val="00872536"/>
    <w:rsid w:val="00872661"/>
    <w:rsid w:val="00872B5A"/>
    <w:rsid w:val="00872C6B"/>
    <w:rsid w:val="00872CD9"/>
    <w:rsid w:val="0087322E"/>
    <w:rsid w:val="008734F2"/>
    <w:rsid w:val="00873A97"/>
    <w:rsid w:val="008747E8"/>
    <w:rsid w:val="00874DA3"/>
    <w:rsid w:val="008753A6"/>
    <w:rsid w:val="00876577"/>
    <w:rsid w:val="00876D96"/>
    <w:rsid w:val="00876F06"/>
    <w:rsid w:val="00877434"/>
    <w:rsid w:val="008774D8"/>
    <w:rsid w:val="00877793"/>
    <w:rsid w:val="008800F6"/>
    <w:rsid w:val="00880AFA"/>
    <w:rsid w:val="008814C6"/>
    <w:rsid w:val="008828FD"/>
    <w:rsid w:val="008837DB"/>
    <w:rsid w:val="0088453A"/>
    <w:rsid w:val="0088491A"/>
    <w:rsid w:val="00884963"/>
    <w:rsid w:val="00884B8C"/>
    <w:rsid w:val="00884CE6"/>
    <w:rsid w:val="00884E26"/>
    <w:rsid w:val="008868C8"/>
    <w:rsid w:val="00886F16"/>
    <w:rsid w:val="00886F24"/>
    <w:rsid w:val="0088773B"/>
    <w:rsid w:val="00887D9A"/>
    <w:rsid w:val="0089063D"/>
    <w:rsid w:val="00890E42"/>
    <w:rsid w:val="0089124C"/>
    <w:rsid w:val="00892BAB"/>
    <w:rsid w:val="00893048"/>
    <w:rsid w:val="00893149"/>
    <w:rsid w:val="00893AEC"/>
    <w:rsid w:val="00893B35"/>
    <w:rsid w:val="0089419B"/>
    <w:rsid w:val="00895C56"/>
    <w:rsid w:val="008963ED"/>
    <w:rsid w:val="008965AA"/>
    <w:rsid w:val="00896DF6"/>
    <w:rsid w:val="00897171"/>
    <w:rsid w:val="00897414"/>
    <w:rsid w:val="008A1049"/>
    <w:rsid w:val="008A235F"/>
    <w:rsid w:val="008A23B2"/>
    <w:rsid w:val="008A2C37"/>
    <w:rsid w:val="008A2CD5"/>
    <w:rsid w:val="008A381D"/>
    <w:rsid w:val="008A3BB1"/>
    <w:rsid w:val="008A44C2"/>
    <w:rsid w:val="008A4B24"/>
    <w:rsid w:val="008A4F6D"/>
    <w:rsid w:val="008A5469"/>
    <w:rsid w:val="008A5A1D"/>
    <w:rsid w:val="008A60F9"/>
    <w:rsid w:val="008A728D"/>
    <w:rsid w:val="008B06A7"/>
    <w:rsid w:val="008B1AEB"/>
    <w:rsid w:val="008B2782"/>
    <w:rsid w:val="008B3295"/>
    <w:rsid w:val="008B34BA"/>
    <w:rsid w:val="008B375A"/>
    <w:rsid w:val="008B3B05"/>
    <w:rsid w:val="008B5055"/>
    <w:rsid w:val="008B5F92"/>
    <w:rsid w:val="008B7A9C"/>
    <w:rsid w:val="008C1F5F"/>
    <w:rsid w:val="008C29D9"/>
    <w:rsid w:val="008C2C01"/>
    <w:rsid w:val="008C32F7"/>
    <w:rsid w:val="008C358F"/>
    <w:rsid w:val="008C3DB3"/>
    <w:rsid w:val="008C4455"/>
    <w:rsid w:val="008C48F1"/>
    <w:rsid w:val="008C5209"/>
    <w:rsid w:val="008C5672"/>
    <w:rsid w:val="008C5675"/>
    <w:rsid w:val="008C6189"/>
    <w:rsid w:val="008C6386"/>
    <w:rsid w:val="008C6462"/>
    <w:rsid w:val="008C6509"/>
    <w:rsid w:val="008C65CB"/>
    <w:rsid w:val="008C66AA"/>
    <w:rsid w:val="008C67C3"/>
    <w:rsid w:val="008C67E9"/>
    <w:rsid w:val="008C681B"/>
    <w:rsid w:val="008C685D"/>
    <w:rsid w:val="008C7D1E"/>
    <w:rsid w:val="008C7E7E"/>
    <w:rsid w:val="008D0B39"/>
    <w:rsid w:val="008D0E25"/>
    <w:rsid w:val="008D10B1"/>
    <w:rsid w:val="008D162F"/>
    <w:rsid w:val="008D2503"/>
    <w:rsid w:val="008D3610"/>
    <w:rsid w:val="008D518A"/>
    <w:rsid w:val="008D6034"/>
    <w:rsid w:val="008D6CFB"/>
    <w:rsid w:val="008D77AC"/>
    <w:rsid w:val="008D784D"/>
    <w:rsid w:val="008D7BC1"/>
    <w:rsid w:val="008D7E33"/>
    <w:rsid w:val="008E05A7"/>
    <w:rsid w:val="008E09EA"/>
    <w:rsid w:val="008E1A3C"/>
    <w:rsid w:val="008E1A99"/>
    <w:rsid w:val="008E1CC1"/>
    <w:rsid w:val="008E2326"/>
    <w:rsid w:val="008E25A5"/>
    <w:rsid w:val="008E2D92"/>
    <w:rsid w:val="008E32BE"/>
    <w:rsid w:val="008E3727"/>
    <w:rsid w:val="008E65F0"/>
    <w:rsid w:val="008E6C88"/>
    <w:rsid w:val="008E6FF8"/>
    <w:rsid w:val="008E7329"/>
    <w:rsid w:val="008E7BCE"/>
    <w:rsid w:val="008F0C5B"/>
    <w:rsid w:val="008F0CAA"/>
    <w:rsid w:val="008F1432"/>
    <w:rsid w:val="008F2659"/>
    <w:rsid w:val="008F38FE"/>
    <w:rsid w:val="008F44DF"/>
    <w:rsid w:val="008F45CA"/>
    <w:rsid w:val="008F45E7"/>
    <w:rsid w:val="008F4841"/>
    <w:rsid w:val="008F5886"/>
    <w:rsid w:val="008F5C8A"/>
    <w:rsid w:val="008F6A39"/>
    <w:rsid w:val="008F7742"/>
    <w:rsid w:val="009000E3"/>
    <w:rsid w:val="00900C16"/>
    <w:rsid w:val="00901717"/>
    <w:rsid w:val="00901DA0"/>
    <w:rsid w:val="009020C5"/>
    <w:rsid w:val="00902566"/>
    <w:rsid w:val="0090369E"/>
    <w:rsid w:val="00903B1C"/>
    <w:rsid w:val="009043CA"/>
    <w:rsid w:val="009044E3"/>
    <w:rsid w:val="00904AEB"/>
    <w:rsid w:val="00904E75"/>
    <w:rsid w:val="00905C0A"/>
    <w:rsid w:val="0090621C"/>
    <w:rsid w:val="00906A62"/>
    <w:rsid w:val="00906CEA"/>
    <w:rsid w:val="00907800"/>
    <w:rsid w:val="00907D78"/>
    <w:rsid w:val="009105C2"/>
    <w:rsid w:val="009113E3"/>
    <w:rsid w:val="00912F3B"/>
    <w:rsid w:val="00912F6F"/>
    <w:rsid w:val="00912F99"/>
    <w:rsid w:val="00914491"/>
    <w:rsid w:val="00914B1E"/>
    <w:rsid w:val="00914F3E"/>
    <w:rsid w:val="00914FC1"/>
    <w:rsid w:val="009159A6"/>
    <w:rsid w:val="00915CE1"/>
    <w:rsid w:val="00915E1B"/>
    <w:rsid w:val="00915EBB"/>
    <w:rsid w:val="00916466"/>
    <w:rsid w:val="0091669D"/>
    <w:rsid w:val="00916B3D"/>
    <w:rsid w:val="0092008F"/>
    <w:rsid w:val="00920288"/>
    <w:rsid w:val="0092088E"/>
    <w:rsid w:val="00920D53"/>
    <w:rsid w:val="00921269"/>
    <w:rsid w:val="00921A40"/>
    <w:rsid w:val="00921CC2"/>
    <w:rsid w:val="00921F20"/>
    <w:rsid w:val="00922431"/>
    <w:rsid w:val="009226D8"/>
    <w:rsid w:val="009229D3"/>
    <w:rsid w:val="0092320B"/>
    <w:rsid w:val="00923B2B"/>
    <w:rsid w:val="00924594"/>
    <w:rsid w:val="00924D08"/>
    <w:rsid w:val="00924E55"/>
    <w:rsid w:val="00924EB0"/>
    <w:rsid w:val="00926AEF"/>
    <w:rsid w:val="00926D9B"/>
    <w:rsid w:val="009273C5"/>
    <w:rsid w:val="00927932"/>
    <w:rsid w:val="00930380"/>
    <w:rsid w:val="00930664"/>
    <w:rsid w:val="00931211"/>
    <w:rsid w:val="0093286F"/>
    <w:rsid w:val="009333A0"/>
    <w:rsid w:val="00933776"/>
    <w:rsid w:val="009344C6"/>
    <w:rsid w:val="009345EC"/>
    <w:rsid w:val="00934604"/>
    <w:rsid w:val="00934920"/>
    <w:rsid w:val="0093496E"/>
    <w:rsid w:val="00934FD9"/>
    <w:rsid w:val="0093504D"/>
    <w:rsid w:val="009357F0"/>
    <w:rsid w:val="0093608E"/>
    <w:rsid w:val="00936526"/>
    <w:rsid w:val="00936E32"/>
    <w:rsid w:val="00937ECC"/>
    <w:rsid w:val="009401DB"/>
    <w:rsid w:val="0094080A"/>
    <w:rsid w:val="00940DFF"/>
    <w:rsid w:val="00942775"/>
    <w:rsid w:val="00943332"/>
    <w:rsid w:val="00943982"/>
    <w:rsid w:val="00944059"/>
    <w:rsid w:val="00944E1F"/>
    <w:rsid w:val="00945BD3"/>
    <w:rsid w:val="0094609B"/>
    <w:rsid w:val="00947142"/>
    <w:rsid w:val="00947566"/>
    <w:rsid w:val="00947D30"/>
    <w:rsid w:val="00950323"/>
    <w:rsid w:val="009509F2"/>
    <w:rsid w:val="00950CD3"/>
    <w:rsid w:val="009530CF"/>
    <w:rsid w:val="00953725"/>
    <w:rsid w:val="00953B1F"/>
    <w:rsid w:val="00953B3E"/>
    <w:rsid w:val="00954748"/>
    <w:rsid w:val="0095486B"/>
    <w:rsid w:val="009552D3"/>
    <w:rsid w:val="00955EEB"/>
    <w:rsid w:val="00956274"/>
    <w:rsid w:val="009564B8"/>
    <w:rsid w:val="00956910"/>
    <w:rsid w:val="00956E4D"/>
    <w:rsid w:val="009575DD"/>
    <w:rsid w:val="009603C3"/>
    <w:rsid w:val="00960708"/>
    <w:rsid w:val="00960A56"/>
    <w:rsid w:val="00960C6A"/>
    <w:rsid w:val="00960D21"/>
    <w:rsid w:val="00960D28"/>
    <w:rsid w:val="0096121C"/>
    <w:rsid w:val="009613E3"/>
    <w:rsid w:val="00961D03"/>
    <w:rsid w:val="00962DAF"/>
    <w:rsid w:val="00963195"/>
    <w:rsid w:val="009631D5"/>
    <w:rsid w:val="0096395C"/>
    <w:rsid w:val="0096406F"/>
    <w:rsid w:val="00964C1B"/>
    <w:rsid w:val="00964C2D"/>
    <w:rsid w:val="00964E95"/>
    <w:rsid w:val="0096586B"/>
    <w:rsid w:val="00966ADC"/>
    <w:rsid w:val="00966DEF"/>
    <w:rsid w:val="0096710A"/>
    <w:rsid w:val="0096781A"/>
    <w:rsid w:val="00967A1B"/>
    <w:rsid w:val="00970502"/>
    <w:rsid w:val="00970789"/>
    <w:rsid w:val="00970C2A"/>
    <w:rsid w:val="009710C1"/>
    <w:rsid w:val="00971755"/>
    <w:rsid w:val="00971A66"/>
    <w:rsid w:val="009722F6"/>
    <w:rsid w:val="00972711"/>
    <w:rsid w:val="0097309B"/>
    <w:rsid w:val="009739BC"/>
    <w:rsid w:val="00973F3C"/>
    <w:rsid w:val="009744C2"/>
    <w:rsid w:val="00974883"/>
    <w:rsid w:val="0097495D"/>
    <w:rsid w:val="009749A7"/>
    <w:rsid w:val="00974A28"/>
    <w:rsid w:val="00974F0A"/>
    <w:rsid w:val="009754E5"/>
    <w:rsid w:val="00975542"/>
    <w:rsid w:val="009755E0"/>
    <w:rsid w:val="009756CC"/>
    <w:rsid w:val="0097592D"/>
    <w:rsid w:val="00975CA9"/>
    <w:rsid w:val="009760F5"/>
    <w:rsid w:val="0097696E"/>
    <w:rsid w:val="0097715A"/>
    <w:rsid w:val="0097772A"/>
    <w:rsid w:val="00977966"/>
    <w:rsid w:val="00977B8C"/>
    <w:rsid w:val="00977D0F"/>
    <w:rsid w:val="009805F6"/>
    <w:rsid w:val="00980695"/>
    <w:rsid w:val="00980F8D"/>
    <w:rsid w:val="00981965"/>
    <w:rsid w:val="00981B2A"/>
    <w:rsid w:val="00981B7E"/>
    <w:rsid w:val="00981E50"/>
    <w:rsid w:val="00982A34"/>
    <w:rsid w:val="00983218"/>
    <w:rsid w:val="00983BD9"/>
    <w:rsid w:val="00985927"/>
    <w:rsid w:val="00986569"/>
    <w:rsid w:val="00986B7C"/>
    <w:rsid w:val="0098727A"/>
    <w:rsid w:val="00987750"/>
    <w:rsid w:val="00987757"/>
    <w:rsid w:val="00990273"/>
    <w:rsid w:val="0099058E"/>
    <w:rsid w:val="00990623"/>
    <w:rsid w:val="0099068A"/>
    <w:rsid w:val="00991397"/>
    <w:rsid w:val="00991AB5"/>
    <w:rsid w:val="0099438A"/>
    <w:rsid w:val="00994528"/>
    <w:rsid w:val="00994E9D"/>
    <w:rsid w:val="00995137"/>
    <w:rsid w:val="0099575F"/>
    <w:rsid w:val="00996456"/>
    <w:rsid w:val="00996DE6"/>
    <w:rsid w:val="00997A67"/>
    <w:rsid w:val="009A0222"/>
    <w:rsid w:val="009A0E8A"/>
    <w:rsid w:val="009A0EE2"/>
    <w:rsid w:val="009A0F64"/>
    <w:rsid w:val="009A11CA"/>
    <w:rsid w:val="009A2481"/>
    <w:rsid w:val="009A32BE"/>
    <w:rsid w:val="009A50E1"/>
    <w:rsid w:val="009A5125"/>
    <w:rsid w:val="009A57A4"/>
    <w:rsid w:val="009A5C89"/>
    <w:rsid w:val="009A613E"/>
    <w:rsid w:val="009A6685"/>
    <w:rsid w:val="009A676F"/>
    <w:rsid w:val="009A698F"/>
    <w:rsid w:val="009A71E1"/>
    <w:rsid w:val="009A7AEE"/>
    <w:rsid w:val="009B12B3"/>
    <w:rsid w:val="009B15C1"/>
    <w:rsid w:val="009B1708"/>
    <w:rsid w:val="009B1EDC"/>
    <w:rsid w:val="009B2013"/>
    <w:rsid w:val="009B23DB"/>
    <w:rsid w:val="009B248E"/>
    <w:rsid w:val="009B2928"/>
    <w:rsid w:val="009B3477"/>
    <w:rsid w:val="009B36C6"/>
    <w:rsid w:val="009B54A8"/>
    <w:rsid w:val="009B61CA"/>
    <w:rsid w:val="009B64CD"/>
    <w:rsid w:val="009B6896"/>
    <w:rsid w:val="009B71B3"/>
    <w:rsid w:val="009B72FD"/>
    <w:rsid w:val="009B75CC"/>
    <w:rsid w:val="009B75E2"/>
    <w:rsid w:val="009B7C0A"/>
    <w:rsid w:val="009C0625"/>
    <w:rsid w:val="009C0F15"/>
    <w:rsid w:val="009C1279"/>
    <w:rsid w:val="009C2051"/>
    <w:rsid w:val="009C3566"/>
    <w:rsid w:val="009C3ED1"/>
    <w:rsid w:val="009C5E0A"/>
    <w:rsid w:val="009C72D4"/>
    <w:rsid w:val="009C7922"/>
    <w:rsid w:val="009D01D1"/>
    <w:rsid w:val="009D0A07"/>
    <w:rsid w:val="009D0D5B"/>
    <w:rsid w:val="009D142F"/>
    <w:rsid w:val="009D14A0"/>
    <w:rsid w:val="009D1674"/>
    <w:rsid w:val="009D1E2B"/>
    <w:rsid w:val="009D223E"/>
    <w:rsid w:val="009D22AD"/>
    <w:rsid w:val="009D2947"/>
    <w:rsid w:val="009D29C7"/>
    <w:rsid w:val="009D5A91"/>
    <w:rsid w:val="009D5B7F"/>
    <w:rsid w:val="009D64EB"/>
    <w:rsid w:val="009D67B4"/>
    <w:rsid w:val="009D6FB7"/>
    <w:rsid w:val="009D72B4"/>
    <w:rsid w:val="009D7477"/>
    <w:rsid w:val="009D75D5"/>
    <w:rsid w:val="009E0BE0"/>
    <w:rsid w:val="009E13DC"/>
    <w:rsid w:val="009E185C"/>
    <w:rsid w:val="009E1B24"/>
    <w:rsid w:val="009E37D0"/>
    <w:rsid w:val="009E40B7"/>
    <w:rsid w:val="009E4AA6"/>
    <w:rsid w:val="009E4B54"/>
    <w:rsid w:val="009E507D"/>
    <w:rsid w:val="009E5393"/>
    <w:rsid w:val="009E5B28"/>
    <w:rsid w:val="009E5DB8"/>
    <w:rsid w:val="009E6507"/>
    <w:rsid w:val="009E6556"/>
    <w:rsid w:val="009E6759"/>
    <w:rsid w:val="009F0483"/>
    <w:rsid w:val="009F10F7"/>
    <w:rsid w:val="009F22C8"/>
    <w:rsid w:val="009F39EB"/>
    <w:rsid w:val="009F3DAB"/>
    <w:rsid w:val="009F4FFD"/>
    <w:rsid w:val="009F6802"/>
    <w:rsid w:val="009F6F0B"/>
    <w:rsid w:val="009F76DC"/>
    <w:rsid w:val="009F7738"/>
    <w:rsid w:val="009F7A56"/>
    <w:rsid w:val="009F7EBD"/>
    <w:rsid w:val="00A004EC"/>
    <w:rsid w:val="00A00534"/>
    <w:rsid w:val="00A00D1D"/>
    <w:rsid w:val="00A01B4D"/>
    <w:rsid w:val="00A01E97"/>
    <w:rsid w:val="00A0218F"/>
    <w:rsid w:val="00A0226F"/>
    <w:rsid w:val="00A02A83"/>
    <w:rsid w:val="00A02B65"/>
    <w:rsid w:val="00A03727"/>
    <w:rsid w:val="00A042B7"/>
    <w:rsid w:val="00A0453B"/>
    <w:rsid w:val="00A04F0E"/>
    <w:rsid w:val="00A051BE"/>
    <w:rsid w:val="00A0615E"/>
    <w:rsid w:val="00A0654D"/>
    <w:rsid w:val="00A067B7"/>
    <w:rsid w:val="00A06C8A"/>
    <w:rsid w:val="00A06D72"/>
    <w:rsid w:val="00A06FAD"/>
    <w:rsid w:val="00A07022"/>
    <w:rsid w:val="00A07130"/>
    <w:rsid w:val="00A07190"/>
    <w:rsid w:val="00A074E9"/>
    <w:rsid w:val="00A10D50"/>
    <w:rsid w:val="00A1115C"/>
    <w:rsid w:val="00A112B2"/>
    <w:rsid w:val="00A1168E"/>
    <w:rsid w:val="00A122C7"/>
    <w:rsid w:val="00A1335F"/>
    <w:rsid w:val="00A13F04"/>
    <w:rsid w:val="00A140A1"/>
    <w:rsid w:val="00A14321"/>
    <w:rsid w:val="00A14F7E"/>
    <w:rsid w:val="00A15853"/>
    <w:rsid w:val="00A15C8A"/>
    <w:rsid w:val="00A1745F"/>
    <w:rsid w:val="00A177F5"/>
    <w:rsid w:val="00A17805"/>
    <w:rsid w:val="00A17EB3"/>
    <w:rsid w:val="00A204B5"/>
    <w:rsid w:val="00A209D4"/>
    <w:rsid w:val="00A20A10"/>
    <w:rsid w:val="00A20FA2"/>
    <w:rsid w:val="00A218CC"/>
    <w:rsid w:val="00A21931"/>
    <w:rsid w:val="00A21996"/>
    <w:rsid w:val="00A21A3A"/>
    <w:rsid w:val="00A21CE1"/>
    <w:rsid w:val="00A21F76"/>
    <w:rsid w:val="00A2210D"/>
    <w:rsid w:val="00A22CA6"/>
    <w:rsid w:val="00A231F6"/>
    <w:rsid w:val="00A23218"/>
    <w:rsid w:val="00A233F3"/>
    <w:rsid w:val="00A2375D"/>
    <w:rsid w:val="00A23A69"/>
    <w:rsid w:val="00A24D87"/>
    <w:rsid w:val="00A25640"/>
    <w:rsid w:val="00A26236"/>
    <w:rsid w:val="00A263A7"/>
    <w:rsid w:val="00A26B01"/>
    <w:rsid w:val="00A26D42"/>
    <w:rsid w:val="00A27130"/>
    <w:rsid w:val="00A27CF6"/>
    <w:rsid w:val="00A27D72"/>
    <w:rsid w:val="00A27E74"/>
    <w:rsid w:val="00A3056E"/>
    <w:rsid w:val="00A30690"/>
    <w:rsid w:val="00A307C0"/>
    <w:rsid w:val="00A31FD4"/>
    <w:rsid w:val="00A32524"/>
    <w:rsid w:val="00A32ACB"/>
    <w:rsid w:val="00A33BD0"/>
    <w:rsid w:val="00A34981"/>
    <w:rsid w:val="00A35690"/>
    <w:rsid w:val="00A358A0"/>
    <w:rsid w:val="00A358D0"/>
    <w:rsid w:val="00A3744C"/>
    <w:rsid w:val="00A37ECC"/>
    <w:rsid w:val="00A411D0"/>
    <w:rsid w:val="00A41853"/>
    <w:rsid w:val="00A4214F"/>
    <w:rsid w:val="00A42460"/>
    <w:rsid w:val="00A4312B"/>
    <w:rsid w:val="00A43455"/>
    <w:rsid w:val="00A4393B"/>
    <w:rsid w:val="00A454A1"/>
    <w:rsid w:val="00A4623F"/>
    <w:rsid w:val="00A46C69"/>
    <w:rsid w:val="00A47331"/>
    <w:rsid w:val="00A47702"/>
    <w:rsid w:val="00A47A19"/>
    <w:rsid w:val="00A50CD0"/>
    <w:rsid w:val="00A514D0"/>
    <w:rsid w:val="00A52F28"/>
    <w:rsid w:val="00A52F71"/>
    <w:rsid w:val="00A5320E"/>
    <w:rsid w:val="00A53258"/>
    <w:rsid w:val="00A53B34"/>
    <w:rsid w:val="00A54037"/>
    <w:rsid w:val="00A544CD"/>
    <w:rsid w:val="00A54685"/>
    <w:rsid w:val="00A550B2"/>
    <w:rsid w:val="00A55D57"/>
    <w:rsid w:val="00A55DCE"/>
    <w:rsid w:val="00A568A9"/>
    <w:rsid w:val="00A568C7"/>
    <w:rsid w:val="00A60240"/>
    <w:rsid w:val="00A615EF"/>
    <w:rsid w:val="00A61BD3"/>
    <w:rsid w:val="00A61E7C"/>
    <w:rsid w:val="00A6262F"/>
    <w:rsid w:val="00A626C0"/>
    <w:rsid w:val="00A62A7C"/>
    <w:rsid w:val="00A636F7"/>
    <w:rsid w:val="00A64608"/>
    <w:rsid w:val="00A64FF7"/>
    <w:rsid w:val="00A6509D"/>
    <w:rsid w:val="00A658EC"/>
    <w:rsid w:val="00A66249"/>
    <w:rsid w:val="00A66B99"/>
    <w:rsid w:val="00A701CC"/>
    <w:rsid w:val="00A70FD1"/>
    <w:rsid w:val="00A713FE"/>
    <w:rsid w:val="00A71CE2"/>
    <w:rsid w:val="00A71D05"/>
    <w:rsid w:val="00A72328"/>
    <w:rsid w:val="00A724B6"/>
    <w:rsid w:val="00A724E1"/>
    <w:rsid w:val="00A74253"/>
    <w:rsid w:val="00A74AB2"/>
    <w:rsid w:val="00A74D07"/>
    <w:rsid w:val="00A75239"/>
    <w:rsid w:val="00A758E0"/>
    <w:rsid w:val="00A75E4B"/>
    <w:rsid w:val="00A80797"/>
    <w:rsid w:val="00A80D04"/>
    <w:rsid w:val="00A80F60"/>
    <w:rsid w:val="00A822BA"/>
    <w:rsid w:val="00A828D9"/>
    <w:rsid w:val="00A82AFD"/>
    <w:rsid w:val="00A83D4F"/>
    <w:rsid w:val="00A83F79"/>
    <w:rsid w:val="00A84147"/>
    <w:rsid w:val="00A84DAC"/>
    <w:rsid w:val="00A84DBE"/>
    <w:rsid w:val="00A84DD4"/>
    <w:rsid w:val="00A84F32"/>
    <w:rsid w:val="00A858B4"/>
    <w:rsid w:val="00A861E5"/>
    <w:rsid w:val="00A86C28"/>
    <w:rsid w:val="00A86F6B"/>
    <w:rsid w:val="00A87658"/>
    <w:rsid w:val="00A901E8"/>
    <w:rsid w:val="00A90971"/>
    <w:rsid w:val="00A90C17"/>
    <w:rsid w:val="00A9166B"/>
    <w:rsid w:val="00A9175C"/>
    <w:rsid w:val="00A92211"/>
    <w:rsid w:val="00A92253"/>
    <w:rsid w:val="00A925A4"/>
    <w:rsid w:val="00A92AF7"/>
    <w:rsid w:val="00A93923"/>
    <w:rsid w:val="00A93A9C"/>
    <w:rsid w:val="00A94501"/>
    <w:rsid w:val="00A947B7"/>
    <w:rsid w:val="00A94953"/>
    <w:rsid w:val="00A94CA2"/>
    <w:rsid w:val="00A968AA"/>
    <w:rsid w:val="00A96EA9"/>
    <w:rsid w:val="00A97012"/>
    <w:rsid w:val="00AA007F"/>
    <w:rsid w:val="00AA073C"/>
    <w:rsid w:val="00AA0D24"/>
    <w:rsid w:val="00AA115B"/>
    <w:rsid w:val="00AA286D"/>
    <w:rsid w:val="00AA2922"/>
    <w:rsid w:val="00AA4441"/>
    <w:rsid w:val="00AA466F"/>
    <w:rsid w:val="00AA4928"/>
    <w:rsid w:val="00AA4A86"/>
    <w:rsid w:val="00AA4D86"/>
    <w:rsid w:val="00AA592E"/>
    <w:rsid w:val="00AA62C7"/>
    <w:rsid w:val="00AA69EB"/>
    <w:rsid w:val="00AB0269"/>
    <w:rsid w:val="00AB09C7"/>
    <w:rsid w:val="00AB0CCE"/>
    <w:rsid w:val="00AB135F"/>
    <w:rsid w:val="00AB2416"/>
    <w:rsid w:val="00AB3CA5"/>
    <w:rsid w:val="00AB4588"/>
    <w:rsid w:val="00AB506C"/>
    <w:rsid w:val="00AB5671"/>
    <w:rsid w:val="00AB65D0"/>
    <w:rsid w:val="00AB6DC4"/>
    <w:rsid w:val="00AB732D"/>
    <w:rsid w:val="00AB750D"/>
    <w:rsid w:val="00AB7ACA"/>
    <w:rsid w:val="00AB7B20"/>
    <w:rsid w:val="00AC0257"/>
    <w:rsid w:val="00AC06F8"/>
    <w:rsid w:val="00AC1236"/>
    <w:rsid w:val="00AC1D28"/>
    <w:rsid w:val="00AC2A67"/>
    <w:rsid w:val="00AC2B83"/>
    <w:rsid w:val="00AC2BF0"/>
    <w:rsid w:val="00AC341F"/>
    <w:rsid w:val="00AC38D8"/>
    <w:rsid w:val="00AC3927"/>
    <w:rsid w:val="00AC3CA6"/>
    <w:rsid w:val="00AC492E"/>
    <w:rsid w:val="00AC4976"/>
    <w:rsid w:val="00AC4F2D"/>
    <w:rsid w:val="00AC5530"/>
    <w:rsid w:val="00AC6846"/>
    <w:rsid w:val="00AC6CF7"/>
    <w:rsid w:val="00AC71D0"/>
    <w:rsid w:val="00AD04BF"/>
    <w:rsid w:val="00AD12AF"/>
    <w:rsid w:val="00AD1C0A"/>
    <w:rsid w:val="00AD20B9"/>
    <w:rsid w:val="00AD22AA"/>
    <w:rsid w:val="00AD23B8"/>
    <w:rsid w:val="00AD368C"/>
    <w:rsid w:val="00AD49BD"/>
    <w:rsid w:val="00AD4EB1"/>
    <w:rsid w:val="00AD57A0"/>
    <w:rsid w:val="00AD5DB1"/>
    <w:rsid w:val="00AD68CA"/>
    <w:rsid w:val="00AD721E"/>
    <w:rsid w:val="00AD79DE"/>
    <w:rsid w:val="00AD7D79"/>
    <w:rsid w:val="00AD7E48"/>
    <w:rsid w:val="00AD7F40"/>
    <w:rsid w:val="00AE0CEA"/>
    <w:rsid w:val="00AE1245"/>
    <w:rsid w:val="00AE2C60"/>
    <w:rsid w:val="00AE352B"/>
    <w:rsid w:val="00AE4D46"/>
    <w:rsid w:val="00AE53E6"/>
    <w:rsid w:val="00AE54D4"/>
    <w:rsid w:val="00AE5878"/>
    <w:rsid w:val="00AE677C"/>
    <w:rsid w:val="00AE7950"/>
    <w:rsid w:val="00AE7F6A"/>
    <w:rsid w:val="00AF18EC"/>
    <w:rsid w:val="00AF1D9E"/>
    <w:rsid w:val="00AF29F4"/>
    <w:rsid w:val="00AF3BC0"/>
    <w:rsid w:val="00AF41A5"/>
    <w:rsid w:val="00AF5F62"/>
    <w:rsid w:val="00AF7552"/>
    <w:rsid w:val="00AF75F8"/>
    <w:rsid w:val="00B0023E"/>
    <w:rsid w:val="00B011E6"/>
    <w:rsid w:val="00B01682"/>
    <w:rsid w:val="00B027C8"/>
    <w:rsid w:val="00B0299A"/>
    <w:rsid w:val="00B029C7"/>
    <w:rsid w:val="00B02AA0"/>
    <w:rsid w:val="00B03E47"/>
    <w:rsid w:val="00B041EC"/>
    <w:rsid w:val="00B04417"/>
    <w:rsid w:val="00B04CE3"/>
    <w:rsid w:val="00B05655"/>
    <w:rsid w:val="00B05827"/>
    <w:rsid w:val="00B05AE8"/>
    <w:rsid w:val="00B06AC4"/>
    <w:rsid w:val="00B077A7"/>
    <w:rsid w:val="00B10408"/>
    <w:rsid w:val="00B11656"/>
    <w:rsid w:val="00B11AD0"/>
    <w:rsid w:val="00B11B66"/>
    <w:rsid w:val="00B12015"/>
    <w:rsid w:val="00B125F8"/>
    <w:rsid w:val="00B12A4B"/>
    <w:rsid w:val="00B12B2F"/>
    <w:rsid w:val="00B12CC4"/>
    <w:rsid w:val="00B138BC"/>
    <w:rsid w:val="00B13CC1"/>
    <w:rsid w:val="00B13D14"/>
    <w:rsid w:val="00B14C0C"/>
    <w:rsid w:val="00B14DB2"/>
    <w:rsid w:val="00B15863"/>
    <w:rsid w:val="00B166FF"/>
    <w:rsid w:val="00B16CBC"/>
    <w:rsid w:val="00B16DB0"/>
    <w:rsid w:val="00B172A4"/>
    <w:rsid w:val="00B17366"/>
    <w:rsid w:val="00B17647"/>
    <w:rsid w:val="00B1770B"/>
    <w:rsid w:val="00B17BEF"/>
    <w:rsid w:val="00B20BF6"/>
    <w:rsid w:val="00B22A32"/>
    <w:rsid w:val="00B239F5"/>
    <w:rsid w:val="00B23D97"/>
    <w:rsid w:val="00B23DF3"/>
    <w:rsid w:val="00B2468B"/>
    <w:rsid w:val="00B249C4"/>
    <w:rsid w:val="00B24BA4"/>
    <w:rsid w:val="00B266CE"/>
    <w:rsid w:val="00B26CB3"/>
    <w:rsid w:val="00B26EEE"/>
    <w:rsid w:val="00B27418"/>
    <w:rsid w:val="00B27948"/>
    <w:rsid w:val="00B27A1A"/>
    <w:rsid w:val="00B27BC9"/>
    <w:rsid w:val="00B27FF0"/>
    <w:rsid w:val="00B30129"/>
    <w:rsid w:val="00B302AA"/>
    <w:rsid w:val="00B30E89"/>
    <w:rsid w:val="00B3115D"/>
    <w:rsid w:val="00B31338"/>
    <w:rsid w:val="00B3139F"/>
    <w:rsid w:val="00B3188D"/>
    <w:rsid w:val="00B31A39"/>
    <w:rsid w:val="00B32A39"/>
    <w:rsid w:val="00B32E1F"/>
    <w:rsid w:val="00B33110"/>
    <w:rsid w:val="00B3359D"/>
    <w:rsid w:val="00B33736"/>
    <w:rsid w:val="00B3580E"/>
    <w:rsid w:val="00B359D1"/>
    <w:rsid w:val="00B360C5"/>
    <w:rsid w:val="00B37C74"/>
    <w:rsid w:val="00B401FB"/>
    <w:rsid w:val="00B40D9B"/>
    <w:rsid w:val="00B411CB"/>
    <w:rsid w:val="00B423E3"/>
    <w:rsid w:val="00B427AD"/>
    <w:rsid w:val="00B42B1B"/>
    <w:rsid w:val="00B4393F"/>
    <w:rsid w:val="00B43993"/>
    <w:rsid w:val="00B43C98"/>
    <w:rsid w:val="00B43FF8"/>
    <w:rsid w:val="00B44989"/>
    <w:rsid w:val="00B44E53"/>
    <w:rsid w:val="00B45307"/>
    <w:rsid w:val="00B4538F"/>
    <w:rsid w:val="00B45B54"/>
    <w:rsid w:val="00B45C83"/>
    <w:rsid w:val="00B45D7A"/>
    <w:rsid w:val="00B46591"/>
    <w:rsid w:val="00B46698"/>
    <w:rsid w:val="00B47725"/>
    <w:rsid w:val="00B47D8A"/>
    <w:rsid w:val="00B5055E"/>
    <w:rsid w:val="00B50981"/>
    <w:rsid w:val="00B510F5"/>
    <w:rsid w:val="00B511DA"/>
    <w:rsid w:val="00B5144F"/>
    <w:rsid w:val="00B516E4"/>
    <w:rsid w:val="00B516EA"/>
    <w:rsid w:val="00B518AE"/>
    <w:rsid w:val="00B5197E"/>
    <w:rsid w:val="00B51C76"/>
    <w:rsid w:val="00B51DE7"/>
    <w:rsid w:val="00B520CF"/>
    <w:rsid w:val="00B5309E"/>
    <w:rsid w:val="00B53507"/>
    <w:rsid w:val="00B54A69"/>
    <w:rsid w:val="00B54F95"/>
    <w:rsid w:val="00B55AEE"/>
    <w:rsid w:val="00B55C05"/>
    <w:rsid w:val="00B55C8C"/>
    <w:rsid w:val="00B56A66"/>
    <w:rsid w:val="00B60030"/>
    <w:rsid w:val="00B60816"/>
    <w:rsid w:val="00B60915"/>
    <w:rsid w:val="00B60FF5"/>
    <w:rsid w:val="00B61266"/>
    <w:rsid w:val="00B61AE9"/>
    <w:rsid w:val="00B61BD0"/>
    <w:rsid w:val="00B6217F"/>
    <w:rsid w:val="00B6245D"/>
    <w:rsid w:val="00B62BA5"/>
    <w:rsid w:val="00B62F87"/>
    <w:rsid w:val="00B63358"/>
    <w:rsid w:val="00B63421"/>
    <w:rsid w:val="00B643E7"/>
    <w:rsid w:val="00B6445B"/>
    <w:rsid w:val="00B65332"/>
    <w:rsid w:val="00B67165"/>
    <w:rsid w:val="00B6722B"/>
    <w:rsid w:val="00B6795E"/>
    <w:rsid w:val="00B67F6A"/>
    <w:rsid w:val="00B67F71"/>
    <w:rsid w:val="00B70607"/>
    <w:rsid w:val="00B707DB"/>
    <w:rsid w:val="00B708B8"/>
    <w:rsid w:val="00B70F05"/>
    <w:rsid w:val="00B71022"/>
    <w:rsid w:val="00B71594"/>
    <w:rsid w:val="00B7243D"/>
    <w:rsid w:val="00B7279B"/>
    <w:rsid w:val="00B73105"/>
    <w:rsid w:val="00B73EF9"/>
    <w:rsid w:val="00B75597"/>
    <w:rsid w:val="00B762BD"/>
    <w:rsid w:val="00B76CD7"/>
    <w:rsid w:val="00B76F75"/>
    <w:rsid w:val="00B77486"/>
    <w:rsid w:val="00B778C9"/>
    <w:rsid w:val="00B77D9B"/>
    <w:rsid w:val="00B800DA"/>
    <w:rsid w:val="00B81576"/>
    <w:rsid w:val="00B816C2"/>
    <w:rsid w:val="00B81A50"/>
    <w:rsid w:val="00B8276D"/>
    <w:rsid w:val="00B82F91"/>
    <w:rsid w:val="00B83EA2"/>
    <w:rsid w:val="00B84C8E"/>
    <w:rsid w:val="00B85178"/>
    <w:rsid w:val="00B851D5"/>
    <w:rsid w:val="00B859E7"/>
    <w:rsid w:val="00B8631F"/>
    <w:rsid w:val="00B86B95"/>
    <w:rsid w:val="00B87081"/>
    <w:rsid w:val="00B87284"/>
    <w:rsid w:val="00B87D1D"/>
    <w:rsid w:val="00B87D6D"/>
    <w:rsid w:val="00B901FA"/>
    <w:rsid w:val="00B905B9"/>
    <w:rsid w:val="00B90827"/>
    <w:rsid w:val="00B90D68"/>
    <w:rsid w:val="00B91839"/>
    <w:rsid w:val="00B924BD"/>
    <w:rsid w:val="00B92D85"/>
    <w:rsid w:val="00B93649"/>
    <w:rsid w:val="00B9382E"/>
    <w:rsid w:val="00B93980"/>
    <w:rsid w:val="00B93FDF"/>
    <w:rsid w:val="00B959DC"/>
    <w:rsid w:val="00B96819"/>
    <w:rsid w:val="00B96925"/>
    <w:rsid w:val="00B96A83"/>
    <w:rsid w:val="00B9723F"/>
    <w:rsid w:val="00B97A03"/>
    <w:rsid w:val="00B97B1F"/>
    <w:rsid w:val="00BA02BB"/>
    <w:rsid w:val="00BA0403"/>
    <w:rsid w:val="00BA04F6"/>
    <w:rsid w:val="00BA1363"/>
    <w:rsid w:val="00BA199D"/>
    <w:rsid w:val="00BA2DF3"/>
    <w:rsid w:val="00BA31CF"/>
    <w:rsid w:val="00BA3469"/>
    <w:rsid w:val="00BA3788"/>
    <w:rsid w:val="00BA4C0B"/>
    <w:rsid w:val="00BA4EA6"/>
    <w:rsid w:val="00BA513F"/>
    <w:rsid w:val="00BA5837"/>
    <w:rsid w:val="00BA5A8C"/>
    <w:rsid w:val="00BA5DC8"/>
    <w:rsid w:val="00BA5DD4"/>
    <w:rsid w:val="00BA73F1"/>
    <w:rsid w:val="00BA7456"/>
    <w:rsid w:val="00BA780A"/>
    <w:rsid w:val="00BB0DF5"/>
    <w:rsid w:val="00BB1162"/>
    <w:rsid w:val="00BB13E6"/>
    <w:rsid w:val="00BB193D"/>
    <w:rsid w:val="00BB20D9"/>
    <w:rsid w:val="00BB2A7E"/>
    <w:rsid w:val="00BB351B"/>
    <w:rsid w:val="00BB38E7"/>
    <w:rsid w:val="00BB4268"/>
    <w:rsid w:val="00BB4581"/>
    <w:rsid w:val="00BB45E3"/>
    <w:rsid w:val="00BB46C2"/>
    <w:rsid w:val="00BB46D9"/>
    <w:rsid w:val="00BB4E28"/>
    <w:rsid w:val="00BB560A"/>
    <w:rsid w:val="00BB568D"/>
    <w:rsid w:val="00BB5D8E"/>
    <w:rsid w:val="00BB5DF5"/>
    <w:rsid w:val="00BB5EF2"/>
    <w:rsid w:val="00BB6607"/>
    <w:rsid w:val="00BB6681"/>
    <w:rsid w:val="00BB69C4"/>
    <w:rsid w:val="00BB71CA"/>
    <w:rsid w:val="00BB71D9"/>
    <w:rsid w:val="00BB737F"/>
    <w:rsid w:val="00BB7481"/>
    <w:rsid w:val="00BC0157"/>
    <w:rsid w:val="00BC029E"/>
    <w:rsid w:val="00BC0A7B"/>
    <w:rsid w:val="00BC0D0F"/>
    <w:rsid w:val="00BC1190"/>
    <w:rsid w:val="00BC19F4"/>
    <w:rsid w:val="00BC2D1E"/>
    <w:rsid w:val="00BC2F74"/>
    <w:rsid w:val="00BC2FD7"/>
    <w:rsid w:val="00BC5078"/>
    <w:rsid w:val="00BC537B"/>
    <w:rsid w:val="00BC5B23"/>
    <w:rsid w:val="00BC6101"/>
    <w:rsid w:val="00BC6395"/>
    <w:rsid w:val="00BC6DF8"/>
    <w:rsid w:val="00BC7037"/>
    <w:rsid w:val="00BD01EE"/>
    <w:rsid w:val="00BD057A"/>
    <w:rsid w:val="00BD0E44"/>
    <w:rsid w:val="00BD0E96"/>
    <w:rsid w:val="00BD10C1"/>
    <w:rsid w:val="00BD35D0"/>
    <w:rsid w:val="00BD3D6F"/>
    <w:rsid w:val="00BD41D2"/>
    <w:rsid w:val="00BD42C5"/>
    <w:rsid w:val="00BD49D7"/>
    <w:rsid w:val="00BD4D65"/>
    <w:rsid w:val="00BD4DC4"/>
    <w:rsid w:val="00BD4FAD"/>
    <w:rsid w:val="00BD5D00"/>
    <w:rsid w:val="00BD6033"/>
    <w:rsid w:val="00BD6A13"/>
    <w:rsid w:val="00BD6F92"/>
    <w:rsid w:val="00BD7139"/>
    <w:rsid w:val="00BD7875"/>
    <w:rsid w:val="00BE11BB"/>
    <w:rsid w:val="00BE1940"/>
    <w:rsid w:val="00BE1DD8"/>
    <w:rsid w:val="00BE1E30"/>
    <w:rsid w:val="00BE2673"/>
    <w:rsid w:val="00BE39BD"/>
    <w:rsid w:val="00BE3EDE"/>
    <w:rsid w:val="00BE4AEA"/>
    <w:rsid w:val="00BE509C"/>
    <w:rsid w:val="00BE525F"/>
    <w:rsid w:val="00BE55D9"/>
    <w:rsid w:val="00BE6927"/>
    <w:rsid w:val="00BE6ADB"/>
    <w:rsid w:val="00BE70C9"/>
    <w:rsid w:val="00BE7989"/>
    <w:rsid w:val="00BF01A3"/>
    <w:rsid w:val="00BF03B2"/>
    <w:rsid w:val="00BF1347"/>
    <w:rsid w:val="00BF3710"/>
    <w:rsid w:val="00BF3A12"/>
    <w:rsid w:val="00BF3E7A"/>
    <w:rsid w:val="00BF4F5C"/>
    <w:rsid w:val="00BF50C9"/>
    <w:rsid w:val="00BF5165"/>
    <w:rsid w:val="00BF55AF"/>
    <w:rsid w:val="00BF55F8"/>
    <w:rsid w:val="00BF5F9C"/>
    <w:rsid w:val="00BF609A"/>
    <w:rsid w:val="00BF679D"/>
    <w:rsid w:val="00BF6F38"/>
    <w:rsid w:val="00BF70C4"/>
    <w:rsid w:val="00BF748F"/>
    <w:rsid w:val="00BF7E37"/>
    <w:rsid w:val="00BF7F6F"/>
    <w:rsid w:val="00C0070E"/>
    <w:rsid w:val="00C00FCD"/>
    <w:rsid w:val="00C01D91"/>
    <w:rsid w:val="00C02574"/>
    <w:rsid w:val="00C033A5"/>
    <w:rsid w:val="00C03553"/>
    <w:rsid w:val="00C03720"/>
    <w:rsid w:val="00C03AE6"/>
    <w:rsid w:val="00C03BCD"/>
    <w:rsid w:val="00C03C2D"/>
    <w:rsid w:val="00C0453B"/>
    <w:rsid w:val="00C04788"/>
    <w:rsid w:val="00C04F08"/>
    <w:rsid w:val="00C05549"/>
    <w:rsid w:val="00C05565"/>
    <w:rsid w:val="00C05A01"/>
    <w:rsid w:val="00C060E2"/>
    <w:rsid w:val="00C064E0"/>
    <w:rsid w:val="00C07C86"/>
    <w:rsid w:val="00C10676"/>
    <w:rsid w:val="00C108DF"/>
    <w:rsid w:val="00C11842"/>
    <w:rsid w:val="00C11AD6"/>
    <w:rsid w:val="00C12A31"/>
    <w:rsid w:val="00C141FA"/>
    <w:rsid w:val="00C15055"/>
    <w:rsid w:val="00C161B3"/>
    <w:rsid w:val="00C163AA"/>
    <w:rsid w:val="00C1647B"/>
    <w:rsid w:val="00C17512"/>
    <w:rsid w:val="00C17643"/>
    <w:rsid w:val="00C17F72"/>
    <w:rsid w:val="00C20415"/>
    <w:rsid w:val="00C204C3"/>
    <w:rsid w:val="00C20C3A"/>
    <w:rsid w:val="00C20D3F"/>
    <w:rsid w:val="00C20DC9"/>
    <w:rsid w:val="00C20E02"/>
    <w:rsid w:val="00C218E0"/>
    <w:rsid w:val="00C21944"/>
    <w:rsid w:val="00C21E60"/>
    <w:rsid w:val="00C2204C"/>
    <w:rsid w:val="00C22C9F"/>
    <w:rsid w:val="00C233E3"/>
    <w:rsid w:val="00C23627"/>
    <w:rsid w:val="00C23C6B"/>
    <w:rsid w:val="00C24020"/>
    <w:rsid w:val="00C25253"/>
    <w:rsid w:val="00C25387"/>
    <w:rsid w:val="00C25A1D"/>
    <w:rsid w:val="00C25CE4"/>
    <w:rsid w:val="00C26527"/>
    <w:rsid w:val="00C26879"/>
    <w:rsid w:val="00C26BA9"/>
    <w:rsid w:val="00C2700B"/>
    <w:rsid w:val="00C27B34"/>
    <w:rsid w:val="00C30394"/>
    <w:rsid w:val="00C30A40"/>
    <w:rsid w:val="00C31E7E"/>
    <w:rsid w:val="00C329BE"/>
    <w:rsid w:val="00C334D9"/>
    <w:rsid w:val="00C336EA"/>
    <w:rsid w:val="00C33CFE"/>
    <w:rsid w:val="00C33DE4"/>
    <w:rsid w:val="00C34E41"/>
    <w:rsid w:val="00C37925"/>
    <w:rsid w:val="00C37DE8"/>
    <w:rsid w:val="00C37EAC"/>
    <w:rsid w:val="00C37EEC"/>
    <w:rsid w:val="00C40F9E"/>
    <w:rsid w:val="00C41138"/>
    <w:rsid w:val="00C41A4B"/>
    <w:rsid w:val="00C41EE5"/>
    <w:rsid w:val="00C41FAA"/>
    <w:rsid w:val="00C42C50"/>
    <w:rsid w:val="00C44104"/>
    <w:rsid w:val="00C4457E"/>
    <w:rsid w:val="00C44BA4"/>
    <w:rsid w:val="00C450BE"/>
    <w:rsid w:val="00C45EE5"/>
    <w:rsid w:val="00C4741E"/>
    <w:rsid w:val="00C47EEE"/>
    <w:rsid w:val="00C500C0"/>
    <w:rsid w:val="00C5015D"/>
    <w:rsid w:val="00C506F4"/>
    <w:rsid w:val="00C50BD9"/>
    <w:rsid w:val="00C51B75"/>
    <w:rsid w:val="00C52312"/>
    <w:rsid w:val="00C5238A"/>
    <w:rsid w:val="00C523F7"/>
    <w:rsid w:val="00C526A9"/>
    <w:rsid w:val="00C526E1"/>
    <w:rsid w:val="00C528BE"/>
    <w:rsid w:val="00C52D26"/>
    <w:rsid w:val="00C536BA"/>
    <w:rsid w:val="00C538E9"/>
    <w:rsid w:val="00C539D7"/>
    <w:rsid w:val="00C543A7"/>
    <w:rsid w:val="00C54B12"/>
    <w:rsid w:val="00C54C2A"/>
    <w:rsid w:val="00C551FE"/>
    <w:rsid w:val="00C55A6F"/>
    <w:rsid w:val="00C55A73"/>
    <w:rsid w:val="00C5670A"/>
    <w:rsid w:val="00C56E1E"/>
    <w:rsid w:val="00C56E48"/>
    <w:rsid w:val="00C571B6"/>
    <w:rsid w:val="00C6004B"/>
    <w:rsid w:val="00C607D4"/>
    <w:rsid w:val="00C60D09"/>
    <w:rsid w:val="00C620FE"/>
    <w:rsid w:val="00C632F0"/>
    <w:rsid w:val="00C63504"/>
    <w:rsid w:val="00C636C4"/>
    <w:rsid w:val="00C63B80"/>
    <w:rsid w:val="00C63BFC"/>
    <w:rsid w:val="00C64153"/>
    <w:rsid w:val="00C64394"/>
    <w:rsid w:val="00C643B1"/>
    <w:rsid w:val="00C65845"/>
    <w:rsid w:val="00C6593E"/>
    <w:rsid w:val="00C6657C"/>
    <w:rsid w:val="00C67169"/>
    <w:rsid w:val="00C67E81"/>
    <w:rsid w:val="00C70A78"/>
    <w:rsid w:val="00C7194D"/>
    <w:rsid w:val="00C71EDA"/>
    <w:rsid w:val="00C728E7"/>
    <w:rsid w:val="00C73099"/>
    <w:rsid w:val="00C73360"/>
    <w:rsid w:val="00C738B9"/>
    <w:rsid w:val="00C74F00"/>
    <w:rsid w:val="00C757AF"/>
    <w:rsid w:val="00C75BEA"/>
    <w:rsid w:val="00C76314"/>
    <w:rsid w:val="00C7713B"/>
    <w:rsid w:val="00C77A1A"/>
    <w:rsid w:val="00C77AF1"/>
    <w:rsid w:val="00C80B6D"/>
    <w:rsid w:val="00C80CDD"/>
    <w:rsid w:val="00C81511"/>
    <w:rsid w:val="00C81BDE"/>
    <w:rsid w:val="00C81BFA"/>
    <w:rsid w:val="00C81D71"/>
    <w:rsid w:val="00C82ADE"/>
    <w:rsid w:val="00C82DE2"/>
    <w:rsid w:val="00C8367D"/>
    <w:rsid w:val="00C83AB7"/>
    <w:rsid w:val="00C841DE"/>
    <w:rsid w:val="00C8483D"/>
    <w:rsid w:val="00C85344"/>
    <w:rsid w:val="00C853F7"/>
    <w:rsid w:val="00C85450"/>
    <w:rsid w:val="00C86CCF"/>
    <w:rsid w:val="00C86E32"/>
    <w:rsid w:val="00C901EE"/>
    <w:rsid w:val="00C905E3"/>
    <w:rsid w:val="00C90B98"/>
    <w:rsid w:val="00C90E39"/>
    <w:rsid w:val="00C919E7"/>
    <w:rsid w:val="00C9225C"/>
    <w:rsid w:val="00C92320"/>
    <w:rsid w:val="00C9354B"/>
    <w:rsid w:val="00C93983"/>
    <w:rsid w:val="00C944E7"/>
    <w:rsid w:val="00C94EAC"/>
    <w:rsid w:val="00C94F07"/>
    <w:rsid w:val="00C95A24"/>
    <w:rsid w:val="00C964B9"/>
    <w:rsid w:val="00C97055"/>
    <w:rsid w:val="00C97203"/>
    <w:rsid w:val="00C977D0"/>
    <w:rsid w:val="00C9787A"/>
    <w:rsid w:val="00C97BCB"/>
    <w:rsid w:val="00C97CDE"/>
    <w:rsid w:val="00C97EB4"/>
    <w:rsid w:val="00CA01FF"/>
    <w:rsid w:val="00CA073B"/>
    <w:rsid w:val="00CA0A8E"/>
    <w:rsid w:val="00CA1102"/>
    <w:rsid w:val="00CA15B6"/>
    <w:rsid w:val="00CA1FF0"/>
    <w:rsid w:val="00CA25DC"/>
    <w:rsid w:val="00CA2ACE"/>
    <w:rsid w:val="00CA2BAA"/>
    <w:rsid w:val="00CA2CFB"/>
    <w:rsid w:val="00CA32DA"/>
    <w:rsid w:val="00CA4465"/>
    <w:rsid w:val="00CA4AF7"/>
    <w:rsid w:val="00CA56EE"/>
    <w:rsid w:val="00CA58B6"/>
    <w:rsid w:val="00CA5C74"/>
    <w:rsid w:val="00CA73CF"/>
    <w:rsid w:val="00CA75C5"/>
    <w:rsid w:val="00CB1174"/>
    <w:rsid w:val="00CB1902"/>
    <w:rsid w:val="00CB3586"/>
    <w:rsid w:val="00CB3911"/>
    <w:rsid w:val="00CB3EB5"/>
    <w:rsid w:val="00CB4165"/>
    <w:rsid w:val="00CB420F"/>
    <w:rsid w:val="00CB4406"/>
    <w:rsid w:val="00CB4B58"/>
    <w:rsid w:val="00CB66AF"/>
    <w:rsid w:val="00CB6E6B"/>
    <w:rsid w:val="00CB7041"/>
    <w:rsid w:val="00CB7800"/>
    <w:rsid w:val="00CC0089"/>
    <w:rsid w:val="00CC137F"/>
    <w:rsid w:val="00CC22A7"/>
    <w:rsid w:val="00CC2996"/>
    <w:rsid w:val="00CC31E9"/>
    <w:rsid w:val="00CC3E0D"/>
    <w:rsid w:val="00CC3F0B"/>
    <w:rsid w:val="00CC5CE2"/>
    <w:rsid w:val="00CC5DA9"/>
    <w:rsid w:val="00CC6DDC"/>
    <w:rsid w:val="00CC7760"/>
    <w:rsid w:val="00CC7943"/>
    <w:rsid w:val="00CD03FE"/>
    <w:rsid w:val="00CD05B5"/>
    <w:rsid w:val="00CD0847"/>
    <w:rsid w:val="00CD0B1E"/>
    <w:rsid w:val="00CD23B1"/>
    <w:rsid w:val="00CD24EE"/>
    <w:rsid w:val="00CD26AD"/>
    <w:rsid w:val="00CD27A8"/>
    <w:rsid w:val="00CD2FF8"/>
    <w:rsid w:val="00CD3175"/>
    <w:rsid w:val="00CD354A"/>
    <w:rsid w:val="00CD3796"/>
    <w:rsid w:val="00CD4BB7"/>
    <w:rsid w:val="00CD6FE6"/>
    <w:rsid w:val="00CD72D9"/>
    <w:rsid w:val="00CD7991"/>
    <w:rsid w:val="00CE10F2"/>
    <w:rsid w:val="00CE190B"/>
    <w:rsid w:val="00CE1B9D"/>
    <w:rsid w:val="00CE2413"/>
    <w:rsid w:val="00CE34D4"/>
    <w:rsid w:val="00CE3A04"/>
    <w:rsid w:val="00CE3C5F"/>
    <w:rsid w:val="00CE3FA1"/>
    <w:rsid w:val="00CE4304"/>
    <w:rsid w:val="00CE43FF"/>
    <w:rsid w:val="00CE5B09"/>
    <w:rsid w:val="00CE70AE"/>
    <w:rsid w:val="00CE70FD"/>
    <w:rsid w:val="00CE7B2B"/>
    <w:rsid w:val="00CF0EFC"/>
    <w:rsid w:val="00CF1594"/>
    <w:rsid w:val="00CF2651"/>
    <w:rsid w:val="00CF2A5D"/>
    <w:rsid w:val="00CF2A5F"/>
    <w:rsid w:val="00CF2C9D"/>
    <w:rsid w:val="00CF39E3"/>
    <w:rsid w:val="00CF3C09"/>
    <w:rsid w:val="00CF4977"/>
    <w:rsid w:val="00CF55D6"/>
    <w:rsid w:val="00CF5837"/>
    <w:rsid w:val="00CF592B"/>
    <w:rsid w:val="00CF6704"/>
    <w:rsid w:val="00CF7356"/>
    <w:rsid w:val="00D004FC"/>
    <w:rsid w:val="00D0101D"/>
    <w:rsid w:val="00D02011"/>
    <w:rsid w:val="00D02808"/>
    <w:rsid w:val="00D033AC"/>
    <w:rsid w:val="00D038F6"/>
    <w:rsid w:val="00D03A9B"/>
    <w:rsid w:val="00D03D9E"/>
    <w:rsid w:val="00D047B0"/>
    <w:rsid w:val="00D051A8"/>
    <w:rsid w:val="00D05569"/>
    <w:rsid w:val="00D05D07"/>
    <w:rsid w:val="00D06777"/>
    <w:rsid w:val="00D06AFF"/>
    <w:rsid w:val="00D074A5"/>
    <w:rsid w:val="00D074DD"/>
    <w:rsid w:val="00D0797F"/>
    <w:rsid w:val="00D07CEF"/>
    <w:rsid w:val="00D101D4"/>
    <w:rsid w:val="00D1088D"/>
    <w:rsid w:val="00D109F8"/>
    <w:rsid w:val="00D10EA5"/>
    <w:rsid w:val="00D1103D"/>
    <w:rsid w:val="00D111A0"/>
    <w:rsid w:val="00D11582"/>
    <w:rsid w:val="00D12E0E"/>
    <w:rsid w:val="00D131FD"/>
    <w:rsid w:val="00D13FF3"/>
    <w:rsid w:val="00D145EE"/>
    <w:rsid w:val="00D14A10"/>
    <w:rsid w:val="00D14C52"/>
    <w:rsid w:val="00D14DC0"/>
    <w:rsid w:val="00D1504B"/>
    <w:rsid w:val="00D172D9"/>
    <w:rsid w:val="00D17D60"/>
    <w:rsid w:val="00D211DB"/>
    <w:rsid w:val="00D21206"/>
    <w:rsid w:val="00D21533"/>
    <w:rsid w:val="00D2272D"/>
    <w:rsid w:val="00D22B13"/>
    <w:rsid w:val="00D22C17"/>
    <w:rsid w:val="00D23331"/>
    <w:rsid w:val="00D235FD"/>
    <w:rsid w:val="00D2494A"/>
    <w:rsid w:val="00D24AAC"/>
    <w:rsid w:val="00D24F72"/>
    <w:rsid w:val="00D24FFC"/>
    <w:rsid w:val="00D255E3"/>
    <w:rsid w:val="00D26318"/>
    <w:rsid w:val="00D26FC7"/>
    <w:rsid w:val="00D3010E"/>
    <w:rsid w:val="00D31487"/>
    <w:rsid w:val="00D316CB"/>
    <w:rsid w:val="00D33B6B"/>
    <w:rsid w:val="00D33EB4"/>
    <w:rsid w:val="00D34310"/>
    <w:rsid w:val="00D34B73"/>
    <w:rsid w:val="00D36BB0"/>
    <w:rsid w:val="00D36EFB"/>
    <w:rsid w:val="00D36F93"/>
    <w:rsid w:val="00D37380"/>
    <w:rsid w:val="00D40BA6"/>
    <w:rsid w:val="00D40D40"/>
    <w:rsid w:val="00D41381"/>
    <w:rsid w:val="00D41824"/>
    <w:rsid w:val="00D41A19"/>
    <w:rsid w:val="00D41EA1"/>
    <w:rsid w:val="00D4203E"/>
    <w:rsid w:val="00D420B5"/>
    <w:rsid w:val="00D425B6"/>
    <w:rsid w:val="00D4272C"/>
    <w:rsid w:val="00D4295F"/>
    <w:rsid w:val="00D42D11"/>
    <w:rsid w:val="00D43638"/>
    <w:rsid w:val="00D44080"/>
    <w:rsid w:val="00D443F3"/>
    <w:rsid w:val="00D44B8D"/>
    <w:rsid w:val="00D453D6"/>
    <w:rsid w:val="00D4565B"/>
    <w:rsid w:val="00D45666"/>
    <w:rsid w:val="00D456EE"/>
    <w:rsid w:val="00D462C1"/>
    <w:rsid w:val="00D464FD"/>
    <w:rsid w:val="00D4692A"/>
    <w:rsid w:val="00D476C9"/>
    <w:rsid w:val="00D47B5D"/>
    <w:rsid w:val="00D50A36"/>
    <w:rsid w:val="00D51A1B"/>
    <w:rsid w:val="00D52E41"/>
    <w:rsid w:val="00D532D9"/>
    <w:rsid w:val="00D536C9"/>
    <w:rsid w:val="00D53B09"/>
    <w:rsid w:val="00D5432A"/>
    <w:rsid w:val="00D5433F"/>
    <w:rsid w:val="00D54468"/>
    <w:rsid w:val="00D557B2"/>
    <w:rsid w:val="00D55F88"/>
    <w:rsid w:val="00D5637E"/>
    <w:rsid w:val="00D5656F"/>
    <w:rsid w:val="00D569E5"/>
    <w:rsid w:val="00D57A7A"/>
    <w:rsid w:val="00D57BBC"/>
    <w:rsid w:val="00D57EDD"/>
    <w:rsid w:val="00D602C3"/>
    <w:rsid w:val="00D60E2D"/>
    <w:rsid w:val="00D60FC2"/>
    <w:rsid w:val="00D618EB"/>
    <w:rsid w:val="00D61F88"/>
    <w:rsid w:val="00D62233"/>
    <w:rsid w:val="00D6233A"/>
    <w:rsid w:val="00D62688"/>
    <w:rsid w:val="00D6298C"/>
    <w:rsid w:val="00D62A20"/>
    <w:rsid w:val="00D635DD"/>
    <w:rsid w:val="00D63942"/>
    <w:rsid w:val="00D63DCD"/>
    <w:rsid w:val="00D63EE7"/>
    <w:rsid w:val="00D64ABA"/>
    <w:rsid w:val="00D64F1C"/>
    <w:rsid w:val="00D652F1"/>
    <w:rsid w:val="00D654DF"/>
    <w:rsid w:val="00D656F5"/>
    <w:rsid w:val="00D65766"/>
    <w:rsid w:val="00D6596B"/>
    <w:rsid w:val="00D65977"/>
    <w:rsid w:val="00D661FD"/>
    <w:rsid w:val="00D66F51"/>
    <w:rsid w:val="00D6740F"/>
    <w:rsid w:val="00D67550"/>
    <w:rsid w:val="00D677A6"/>
    <w:rsid w:val="00D6793A"/>
    <w:rsid w:val="00D701D3"/>
    <w:rsid w:val="00D70917"/>
    <w:rsid w:val="00D71B52"/>
    <w:rsid w:val="00D71E43"/>
    <w:rsid w:val="00D72964"/>
    <w:rsid w:val="00D73013"/>
    <w:rsid w:val="00D73B41"/>
    <w:rsid w:val="00D73EF9"/>
    <w:rsid w:val="00D7449F"/>
    <w:rsid w:val="00D74CEC"/>
    <w:rsid w:val="00D750BA"/>
    <w:rsid w:val="00D76262"/>
    <w:rsid w:val="00D766AC"/>
    <w:rsid w:val="00D76735"/>
    <w:rsid w:val="00D7697F"/>
    <w:rsid w:val="00D77FA4"/>
    <w:rsid w:val="00D802EC"/>
    <w:rsid w:val="00D80A1A"/>
    <w:rsid w:val="00D80CDE"/>
    <w:rsid w:val="00D80D47"/>
    <w:rsid w:val="00D80E9A"/>
    <w:rsid w:val="00D80FEA"/>
    <w:rsid w:val="00D811A3"/>
    <w:rsid w:val="00D8142F"/>
    <w:rsid w:val="00D81442"/>
    <w:rsid w:val="00D82CFA"/>
    <w:rsid w:val="00D83884"/>
    <w:rsid w:val="00D83DF2"/>
    <w:rsid w:val="00D849FB"/>
    <w:rsid w:val="00D84D6B"/>
    <w:rsid w:val="00D85366"/>
    <w:rsid w:val="00D85669"/>
    <w:rsid w:val="00D85A25"/>
    <w:rsid w:val="00D86057"/>
    <w:rsid w:val="00D872C0"/>
    <w:rsid w:val="00D874BB"/>
    <w:rsid w:val="00D9090B"/>
    <w:rsid w:val="00D9098F"/>
    <w:rsid w:val="00D91850"/>
    <w:rsid w:val="00D91B16"/>
    <w:rsid w:val="00D928F5"/>
    <w:rsid w:val="00D92999"/>
    <w:rsid w:val="00D938B0"/>
    <w:rsid w:val="00D94A0A"/>
    <w:rsid w:val="00D95343"/>
    <w:rsid w:val="00D95558"/>
    <w:rsid w:val="00D95BAA"/>
    <w:rsid w:val="00D96D6D"/>
    <w:rsid w:val="00D97DC1"/>
    <w:rsid w:val="00D97F64"/>
    <w:rsid w:val="00DA0146"/>
    <w:rsid w:val="00DA025F"/>
    <w:rsid w:val="00DA2A4C"/>
    <w:rsid w:val="00DA463D"/>
    <w:rsid w:val="00DA48C7"/>
    <w:rsid w:val="00DA4E41"/>
    <w:rsid w:val="00DA5216"/>
    <w:rsid w:val="00DA589D"/>
    <w:rsid w:val="00DA6F62"/>
    <w:rsid w:val="00DA7234"/>
    <w:rsid w:val="00DA7879"/>
    <w:rsid w:val="00DB11CE"/>
    <w:rsid w:val="00DB1E81"/>
    <w:rsid w:val="00DB24C4"/>
    <w:rsid w:val="00DB2EFA"/>
    <w:rsid w:val="00DB334F"/>
    <w:rsid w:val="00DB4A71"/>
    <w:rsid w:val="00DB4CB7"/>
    <w:rsid w:val="00DB5739"/>
    <w:rsid w:val="00DB5EAA"/>
    <w:rsid w:val="00DB677F"/>
    <w:rsid w:val="00DB688F"/>
    <w:rsid w:val="00DB68D8"/>
    <w:rsid w:val="00DB6C60"/>
    <w:rsid w:val="00DB6FAD"/>
    <w:rsid w:val="00DB721F"/>
    <w:rsid w:val="00DC0060"/>
    <w:rsid w:val="00DC150B"/>
    <w:rsid w:val="00DC1A79"/>
    <w:rsid w:val="00DC20AF"/>
    <w:rsid w:val="00DC24D0"/>
    <w:rsid w:val="00DC2582"/>
    <w:rsid w:val="00DC26D8"/>
    <w:rsid w:val="00DC425C"/>
    <w:rsid w:val="00DC5BF0"/>
    <w:rsid w:val="00DC67FC"/>
    <w:rsid w:val="00DC7348"/>
    <w:rsid w:val="00DC7425"/>
    <w:rsid w:val="00DD051A"/>
    <w:rsid w:val="00DD0535"/>
    <w:rsid w:val="00DD0F03"/>
    <w:rsid w:val="00DD1978"/>
    <w:rsid w:val="00DD1DCF"/>
    <w:rsid w:val="00DD1E1C"/>
    <w:rsid w:val="00DD36EB"/>
    <w:rsid w:val="00DD46B2"/>
    <w:rsid w:val="00DD4947"/>
    <w:rsid w:val="00DD56F6"/>
    <w:rsid w:val="00DD631C"/>
    <w:rsid w:val="00DD7813"/>
    <w:rsid w:val="00DD7BFC"/>
    <w:rsid w:val="00DD7CC3"/>
    <w:rsid w:val="00DD7D09"/>
    <w:rsid w:val="00DE0122"/>
    <w:rsid w:val="00DE04CB"/>
    <w:rsid w:val="00DE0EB1"/>
    <w:rsid w:val="00DE1A21"/>
    <w:rsid w:val="00DE1E84"/>
    <w:rsid w:val="00DE2087"/>
    <w:rsid w:val="00DE2BB6"/>
    <w:rsid w:val="00DE2F13"/>
    <w:rsid w:val="00DE3296"/>
    <w:rsid w:val="00DE32E2"/>
    <w:rsid w:val="00DE35B1"/>
    <w:rsid w:val="00DE3633"/>
    <w:rsid w:val="00DE36BF"/>
    <w:rsid w:val="00DE3840"/>
    <w:rsid w:val="00DE3B1F"/>
    <w:rsid w:val="00DE48E3"/>
    <w:rsid w:val="00DE5E4C"/>
    <w:rsid w:val="00DE6A1F"/>
    <w:rsid w:val="00DE6DA0"/>
    <w:rsid w:val="00DE716A"/>
    <w:rsid w:val="00DE736D"/>
    <w:rsid w:val="00DF040B"/>
    <w:rsid w:val="00DF142E"/>
    <w:rsid w:val="00DF27A4"/>
    <w:rsid w:val="00DF2BAD"/>
    <w:rsid w:val="00DF30A0"/>
    <w:rsid w:val="00DF35CC"/>
    <w:rsid w:val="00DF3966"/>
    <w:rsid w:val="00DF415C"/>
    <w:rsid w:val="00DF4D09"/>
    <w:rsid w:val="00DF4D65"/>
    <w:rsid w:val="00DF5630"/>
    <w:rsid w:val="00DF59A3"/>
    <w:rsid w:val="00DF60F9"/>
    <w:rsid w:val="00DF630F"/>
    <w:rsid w:val="00DF7507"/>
    <w:rsid w:val="00E009C8"/>
    <w:rsid w:val="00E00BF9"/>
    <w:rsid w:val="00E016D4"/>
    <w:rsid w:val="00E01A57"/>
    <w:rsid w:val="00E01E6C"/>
    <w:rsid w:val="00E024A2"/>
    <w:rsid w:val="00E0274F"/>
    <w:rsid w:val="00E02870"/>
    <w:rsid w:val="00E0318E"/>
    <w:rsid w:val="00E03814"/>
    <w:rsid w:val="00E03B9D"/>
    <w:rsid w:val="00E049E7"/>
    <w:rsid w:val="00E04A41"/>
    <w:rsid w:val="00E05C6C"/>
    <w:rsid w:val="00E05E29"/>
    <w:rsid w:val="00E060D1"/>
    <w:rsid w:val="00E06973"/>
    <w:rsid w:val="00E06B57"/>
    <w:rsid w:val="00E06F24"/>
    <w:rsid w:val="00E06F36"/>
    <w:rsid w:val="00E07175"/>
    <w:rsid w:val="00E075EA"/>
    <w:rsid w:val="00E103BB"/>
    <w:rsid w:val="00E10D55"/>
    <w:rsid w:val="00E11D19"/>
    <w:rsid w:val="00E12693"/>
    <w:rsid w:val="00E1291F"/>
    <w:rsid w:val="00E13C2A"/>
    <w:rsid w:val="00E13DFB"/>
    <w:rsid w:val="00E14D26"/>
    <w:rsid w:val="00E151C8"/>
    <w:rsid w:val="00E16FD4"/>
    <w:rsid w:val="00E1756B"/>
    <w:rsid w:val="00E2079F"/>
    <w:rsid w:val="00E211AC"/>
    <w:rsid w:val="00E211FF"/>
    <w:rsid w:val="00E21AB6"/>
    <w:rsid w:val="00E21C88"/>
    <w:rsid w:val="00E22522"/>
    <w:rsid w:val="00E22784"/>
    <w:rsid w:val="00E22AE6"/>
    <w:rsid w:val="00E22C78"/>
    <w:rsid w:val="00E22D45"/>
    <w:rsid w:val="00E23251"/>
    <w:rsid w:val="00E236C4"/>
    <w:rsid w:val="00E247A1"/>
    <w:rsid w:val="00E248E6"/>
    <w:rsid w:val="00E25E6D"/>
    <w:rsid w:val="00E26631"/>
    <w:rsid w:val="00E2760F"/>
    <w:rsid w:val="00E2768B"/>
    <w:rsid w:val="00E27BA0"/>
    <w:rsid w:val="00E27EEE"/>
    <w:rsid w:val="00E27F16"/>
    <w:rsid w:val="00E302CF"/>
    <w:rsid w:val="00E30AFE"/>
    <w:rsid w:val="00E30E01"/>
    <w:rsid w:val="00E31B6E"/>
    <w:rsid w:val="00E31F1D"/>
    <w:rsid w:val="00E33711"/>
    <w:rsid w:val="00E33BA4"/>
    <w:rsid w:val="00E3425C"/>
    <w:rsid w:val="00E3494F"/>
    <w:rsid w:val="00E34BA1"/>
    <w:rsid w:val="00E35E6A"/>
    <w:rsid w:val="00E36671"/>
    <w:rsid w:val="00E37E98"/>
    <w:rsid w:val="00E402B6"/>
    <w:rsid w:val="00E40773"/>
    <w:rsid w:val="00E4092D"/>
    <w:rsid w:val="00E40BCC"/>
    <w:rsid w:val="00E421FF"/>
    <w:rsid w:val="00E42A59"/>
    <w:rsid w:val="00E43008"/>
    <w:rsid w:val="00E43249"/>
    <w:rsid w:val="00E4443F"/>
    <w:rsid w:val="00E446C6"/>
    <w:rsid w:val="00E44ABD"/>
    <w:rsid w:val="00E44F93"/>
    <w:rsid w:val="00E452DA"/>
    <w:rsid w:val="00E4569D"/>
    <w:rsid w:val="00E457F4"/>
    <w:rsid w:val="00E46359"/>
    <w:rsid w:val="00E46511"/>
    <w:rsid w:val="00E468AB"/>
    <w:rsid w:val="00E472D2"/>
    <w:rsid w:val="00E47351"/>
    <w:rsid w:val="00E47867"/>
    <w:rsid w:val="00E4793F"/>
    <w:rsid w:val="00E5064F"/>
    <w:rsid w:val="00E50806"/>
    <w:rsid w:val="00E50E8C"/>
    <w:rsid w:val="00E510D3"/>
    <w:rsid w:val="00E51123"/>
    <w:rsid w:val="00E51F31"/>
    <w:rsid w:val="00E53516"/>
    <w:rsid w:val="00E53A2A"/>
    <w:rsid w:val="00E546F0"/>
    <w:rsid w:val="00E566FB"/>
    <w:rsid w:val="00E571C7"/>
    <w:rsid w:val="00E57CE3"/>
    <w:rsid w:val="00E57FF1"/>
    <w:rsid w:val="00E6104D"/>
    <w:rsid w:val="00E61E86"/>
    <w:rsid w:val="00E62C94"/>
    <w:rsid w:val="00E62D31"/>
    <w:rsid w:val="00E64996"/>
    <w:rsid w:val="00E64C33"/>
    <w:rsid w:val="00E6599A"/>
    <w:rsid w:val="00E65AA9"/>
    <w:rsid w:val="00E65EA2"/>
    <w:rsid w:val="00E667D2"/>
    <w:rsid w:val="00E674D7"/>
    <w:rsid w:val="00E67F70"/>
    <w:rsid w:val="00E70FF3"/>
    <w:rsid w:val="00E71287"/>
    <w:rsid w:val="00E712BF"/>
    <w:rsid w:val="00E71C6C"/>
    <w:rsid w:val="00E7245E"/>
    <w:rsid w:val="00E73210"/>
    <w:rsid w:val="00E7343D"/>
    <w:rsid w:val="00E735FD"/>
    <w:rsid w:val="00E7360A"/>
    <w:rsid w:val="00E736E3"/>
    <w:rsid w:val="00E73704"/>
    <w:rsid w:val="00E738EA"/>
    <w:rsid w:val="00E73961"/>
    <w:rsid w:val="00E73A7C"/>
    <w:rsid w:val="00E744CC"/>
    <w:rsid w:val="00E744F1"/>
    <w:rsid w:val="00E74CB7"/>
    <w:rsid w:val="00E74E73"/>
    <w:rsid w:val="00E75EEB"/>
    <w:rsid w:val="00E76401"/>
    <w:rsid w:val="00E77746"/>
    <w:rsid w:val="00E803FF"/>
    <w:rsid w:val="00E80529"/>
    <w:rsid w:val="00E80D4D"/>
    <w:rsid w:val="00E80ECE"/>
    <w:rsid w:val="00E80F2F"/>
    <w:rsid w:val="00E81840"/>
    <w:rsid w:val="00E81C87"/>
    <w:rsid w:val="00E82471"/>
    <w:rsid w:val="00E836AE"/>
    <w:rsid w:val="00E84020"/>
    <w:rsid w:val="00E84A35"/>
    <w:rsid w:val="00E852D7"/>
    <w:rsid w:val="00E85F9C"/>
    <w:rsid w:val="00E86101"/>
    <w:rsid w:val="00E867FB"/>
    <w:rsid w:val="00E868A7"/>
    <w:rsid w:val="00E86EDF"/>
    <w:rsid w:val="00E87317"/>
    <w:rsid w:val="00E87BD7"/>
    <w:rsid w:val="00E90182"/>
    <w:rsid w:val="00E90617"/>
    <w:rsid w:val="00E90831"/>
    <w:rsid w:val="00E909F9"/>
    <w:rsid w:val="00E90F24"/>
    <w:rsid w:val="00E91499"/>
    <w:rsid w:val="00E924E4"/>
    <w:rsid w:val="00E92711"/>
    <w:rsid w:val="00E92E3A"/>
    <w:rsid w:val="00E93AE1"/>
    <w:rsid w:val="00E93D02"/>
    <w:rsid w:val="00E9670A"/>
    <w:rsid w:val="00E9687D"/>
    <w:rsid w:val="00E96A79"/>
    <w:rsid w:val="00E96D35"/>
    <w:rsid w:val="00E97011"/>
    <w:rsid w:val="00E97B61"/>
    <w:rsid w:val="00E97D02"/>
    <w:rsid w:val="00E97E72"/>
    <w:rsid w:val="00EA0120"/>
    <w:rsid w:val="00EA0331"/>
    <w:rsid w:val="00EA084E"/>
    <w:rsid w:val="00EA08F8"/>
    <w:rsid w:val="00EA143D"/>
    <w:rsid w:val="00EA14B6"/>
    <w:rsid w:val="00EA2536"/>
    <w:rsid w:val="00EA2DC5"/>
    <w:rsid w:val="00EA2EAC"/>
    <w:rsid w:val="00EA327C"/>
    <w:rsid w:val="00EA343C"/>
    <w:rsid w:val="00EA3622"/>
    <w:rsid w:val="00EA4A78"/>
    <w:rsid w:val="00EA4E19"/>
    <w:rsid w:val="00EA4FC7"/>
    <w:rsid w:val="00EA56CD"/>
    <w:rsid w:val="00EA5A39"/>
    <w:rsid w:val="00EA5D77"/>
    <w:rsid w:val="00EA5F7C"/>
    <w:rsid w:val="00EA6084"/>
    <w:rsid w:val="00EA7156"/>
    <w:rsid w:val="00EA77E6"/>
    <w:rsid w:val="00EA7CCA"/>
    <w:rsid w:val="00EB0288"/>
    <w:rsid w:val="00EB1852"/>
    <w:rsid w:val="00EB1894"/>
    <w:rsid w:val="00EB1A4B"/>
    <w:rsid w:val="00EB27DD"/>
    <w:rsid w:val="00EB2E32"/>
    <w:rsid w:val="00EB2F3A"/>
    <w:rsid w:val="00EB35DC"/>
    <w:rsid w:val="00EB3976"/>
    <w:rsid w:val="00EB4CE7"/>
    <w:rsid w:val="00EB557D"/>
    <w:rsid w:val="00EB6551"/>
    <w:rsid w:val="00EB702B"/>
    <w:rsid w:val="00EC0D98"/>
    <w:rsid w:val="00EC202B"/>
    <w:rsid w:val="00EC2299"/>
    <w:rsid w:val="00EC37DC"/>
    <w:rsid w:val="00EC3B10"/>
    <w:rsid w:val="00EC3B6E"/>
    <w:rsid w:val="00EC440B"/>
    <w:rsid w:val="00EC4C9C"/>
    <w:rsid w:val="00EC58E8"/>
    <w:rsid w:val="00EC67A8"/>
    <w:rsid w:val="00EC76D6"/>
    <w:rsid w:val="00EC78E5"/>
    <w:rsid w:val="00ED050B"/>
    <w:rsid w:val="00ED0AC7"/>
    <w:rsid w:val="00ED0E67"/>
    <w:rsid w:val="00ED1416"/>
    <w:rsid w:val="00ED1C6E"/>
    <w:rsid w:val="00ED1F09"/>
    <w:rsid w:val="00ED21C6"/>
    <w:rsid w:val="00ED2D97"/>
    <w:rsid w:val="00ED33AD"/>
    <w:rsid w:val="00ED3B3F"/>
    <w:rsid w:val="00ED3B40"/>
    <w:rsid w:val="00ED3F4C"/>
    <w:rsid w:val="00ED4172"/>
    <w:rsid w:val="00ED41E5"/>
    <w:rsid w:val="00ED43C5"/>
    <w:rsid w:val="00ED47C2"/>
    <w:rsid w:val="00ED4DAB"/>
    <w:rsid w:val="00ED5FE8"/>
    <w:rsid w:val="00ED68B8"/>
    <w:rsid w:val="00ED6CB8"/>
    <w:rsid w:val="00ED7BC9"/>
    <w:rsid w:val="00ED7C5B"/>
    <w:rsid w:val="00EE017E"/>
    <w:rsid w:val="00EE04B5"/>
    <w:rsid w:val="00EE16B7"/>
    <w:rsid w:val="00EE187F"/>
    <w:rsid w:val="00EE2287"/>
    <w:rsid w:val="00EE3991"/>
    <w:rsid w:val="00EE5459"/>
    <w:rsid w:val="00EE5B16"/>
    <w:rsid w:val="00EE5B8B"/>
    <w:rsid w:val="00EE6B6C"/>
    <w:rsid w:val="00EE7432"/>
    <w:rsid w:val="00EE7C3B"/>
    <w:rsid w:val="00EE7E16"/>
    <w:rsid w:val="00EE7E61"/>
    <w:rsid w:val="00EF0097"/>
    <w:rsid w:val="00EF0B65"/>
    <w:rsid w:val="00EF10E2"/>
    <w:rsid w:val="00EF357A"/>
    <w:rsid w:val="00EF38F8"/>
    <w:rsid w:val="00EF47C4"/>
    <w:rsid w:val="00EF4AC4"/>
    <w:rsid w:val="00EF4FDD"/>
    <w:rsid w:val="00EF5A02"/>
    <w:rsid w:val="00EF5A80"/>
    <w:rsid w:val="00EF5D9E"/>
    <w:rsid w:val="00EF5DCB"/>
    <w:rsid w:val="00EF5FD7"/>
    <w:rsid w:val="00EF6413"/>
    <w:rsid w:val="00EF6A8B"/>
    <w:rsid w:val="00EF6E81"/>
    <w:rsid w:val="00EF751E"/>
    <w:rsid w:val="00F007DC"/>
    <w:rsid w:val="00F008CB"/>
    <w:rsid w:val="00F008E9"/>
    <w:rsid w:val="00F01797"/>
    <w:rsid w:val="00F01A4C"/>
    <w:rsid w:val="00F024AC"/>
    <w:rsid w:val="00F02ECA"/>
    <w:rsid w:val="00F02EF9"/>
    <w:rsid w:val="00F033AC"/>
    <w:rsid w:val="00F03490"/>
    <w:rsid w:val="00F04712"/>
    <w:rsid w:val="00F04722"/>
    <w:rsid w:val="00F04E7C"/>
    <w:rsid w:val="00F04EE2"/>
    <w:rsid w:val="00F0572D"/>
    <w:rsid w:val="00F05BD8"/>
    <w:rsid w:val="00F05C65"/>
    <w:rsid w:val="00F06105"/>
    <w:rsid w:val="00F06F9C"/>
    <w:rsid w:val="00F0759F"/>
    <w:rsid w:val="00F07BBC"/>
    <w:rsid w:val="00F07BF4"/>
    <w:rsid w:val="00F10075"/>
    <w:rsid w:val="00F10B39"/>
    <w:rsid w:val="00F10B4B"/>
    <w:rsid w:val="00F113AB"/>
    <w:rsid w:val="00F1190D"/>
    <w:rsid w:val="00F11C7E"/>
    <w:rsid w:val="00F11EE7"/>
    <w:rsid w:val="00F12C6B"/>
    <w:rsid w:val="00F12F76"/>
    <w:rsid w:val="00F13282"/>
    <w:rsid w:val="00F13291"/>
    <w:rsid w:val="00F13D58"/>
    <w:rsid w:val="00F13E33"/>
    <w:rsid w:val="00F15370"/>
    <w:rsid w:val="00F1576F"/>
    <w:rsid w:val="00F15B9E"/>
    <w:rsid w:val="00F15C8F"/>
    <w:rsid w:val="00F17F69"/>
    <w:rsid w:val="00F20314"/>
    <w:rsid w:val="00F203E7"/>
    <w:rsid w:val="00F21EDF"/>
    <w:rsid w:val="00F2270E"/>
    <w:rsid w:val="00F229C2"/>
    <w:rsid w:val="00F22A6F"/>
    <w:rsid w:val="00F22B48"/>
    <w:rsid w:val="00F22EA0"/>
    <w:rsid w:val="00F23042"/>
    <w:rsid w:val="00F23186"/>
    <w:rsid w:val="00F23339"/>
    <w:rsid w:val="00F23546"/>
    <w:rsid w:val="00F23705"/>
    <w:rsid w:val="00F23F8D"/>
    <w:rsid w:val="00F243A1"/>
    <w:rsid w:val="00F24410"/>
    <w:rsid w:val="00F24843"/>
    <w:rsid w:val="00F2555E"/>
    <w:rsid w:val="00F25B90"/>
    <w:rsid w:val="00F262B4"/>
    <w:rsid w:val="00F262B9"/>
    <w:rsid w:val="00F26584"/>
    <w:rsid w:val="00F26683"/>
    <w:rsid w:val="00F2679D"/>
    <w:rsid w:val="00F27B02"/>
    <w:rsid w:val="00F3098C"/>
    <w:rsid w:val="00F3155B"/>
    <w:rsid w:val="00F31935"/>
    <w:rsid w:val="00F3198F"/>
    <w:rsid w:val="00F33BC4"/>
    <w:rsid w:val="00F34003"/>
    <w:rsid w:val="00F3459C"/>
    <w:rsid w:val="00F35B54"/>
    <w:rsid w:val="00F363BE"/>
    <w:rsid w:val="00F36560"/>
    <w:rsid w:val="00F36855"/>
    <w:rsid w:val="00F369FF"/>
    <w:rsid w:val="00F3755B"/>
    <w:rsid w:val="00F37587"/>
    <w:rsid w:val="00F375AE"/>
    <w:rsid w:val="00F375B4"/>
    <w:rsid w:val="00F37D8F"/>
    <w:rsid w:val="00F40B70"/>
    <w:rsid w:val="00F40E90"/>
    <w:rsid w:val="00F4147C"/>
    <w:rsid w:val="00F41631"/>
    <w:rsid w:val="00F4163E"/>
    <w:rsid w:val="00F41A44"/>
    <w:rsid w:val="00F41BE2"/>
    <w:rsid w:val="00F42CDE"/>
    <w:rsid w:val="00F42CEF"/>
    <w:rsid w:val="00F4307B"/>
    <w:rsid w:val="00F43F20"/>
    <w:rsid w:val="00F44361"/>
    <w:rsid w:val="00F443D0"/>
    <w:rsid w:val="00F447F5"/>
    <w:rsid w:val="00F45CAB"/>
    <w:rsid w:val="00F4621B"/>
    <w:rsid w:val="00F4792C"/>
    <w:rsid w:val="00F502A7"/>
    <w:rsid w:val="00F5039F"/>
    <w:rsid w:val="00F505AB"/>
    <w:rsid w:val="00F51B2C"/>
    <w:rsid w:val="00F531ED"/>
    <w:rsid w:val="00F5407F"/>
    <w:rsid w:val="00F5590B"/>
    <w:rsid w:val="00F55C31"/>
    <w:rsid w:val="00F55E1F"/>
    <w:rsid w:val="00F57129"/>
    <w:rsid w:val="00F57251"/>
    <w:rsid w:val="00F574A1"/>
    <w:rsid w:val="00F57EEB"/>
    <w:rsid w:val="00F601CD"/>
    <w:rsid w:val="00F60B48"/>
    <w:rsid w:val="00F61302"/>
    <w:rsid w:val="00F62A7A"/>
    <w:rsid w:val="00F63364"/>
    <w:rsid w:val="00F64065"/>
    <w:rsid w:val="00F6444C"/>
    <w:rsid w:val="00F64482"/>
    <w:rsid w:val="00F64496"/>
    <w:rsid w:val="00F6648D"/>
    <w:rsid w:val="00F67A9E"/>
    <w:rsid w:val="00F67C23"/>
    <w:rsid w:val="00F70383"/>
    <w:rsid w:val="00F70518"/>
    <w:rsid w:val="00F716C1"/>
    <w:rsid w:val="00F71864"/>
    <w:rsid w:val="00F71BF9"/>
    <w:rsid w:val="00F71D0A"/>
    <w:rsid w:val="00F735A9"/>
    <w:rsid w:val="00F73879"/>
    <w:rsid w:val="00F746B6"/>
    <w:rsid w:val="00F748A6"/>
    <w:rsid w:val="00F74B6A"/>
    <w:rsid w:val="00F76274"/>
    <w:rsid w:val="00F76E10"/>
    <w:rsid w:val="00F76F42"/>
    <w:rsid w:val="00F7769F"/>
    <w:rsid w:val="00F80085"/>
    <w:rsid w:val="00F80445"/>
    <w:rsid w:val="00F81826"/>
    <w:rsid w:val="00F82891"/>
    <w:rsid w:val="00F838D9"/>
    <w:rsid w:val="00F83B6E"/>
    <w:rsid w:val="00F83CC6"/>
    <w:rsid w:val="00F85423"/>
    <w:rsid w:val="00F8583B"/>
    <w:rsid w:val="00F8612E"/>
    <w:rsid w:val="00F86824"/>
    <w:rsid w:val="00F90E0F"/>
    <w:rsid w:val="00F91A32"/>
    <w:rsid w:val="00F91E58"/>
    <w:rsid w:val="00F922BF"/>
    <w:rsid w:val="00F9254D"/>
    <w:rsid w:val="00F9285F"/>
    <w:rsid w:val="00F92EA9"/>
    <w:rsid w:val="00F9385C"/>
    <w:rsid w:val="00F9400A"/>
    <w:rsid w:val="00F94C31"/>
    <w:rsid w:val="00F955E4"/>
    <w:rsid w:val="00F95F71"/>
    <w:rsid w:val="00F96D2B"/>
    <w:rsid w:val="00F971EB"/>
    <w:rsid w:val="00F9741A"/>
    <w:rsid w:val="00FA05F2"/>
    <w:rsid w:val="00FA063C"/>
    <w:rsid w:val="00FA0E82"/>
    <w:rsid w:val="00FA19EA"/>
    <w:rsid w:val="00FA1C7C"/>
    <w:rsid w:val="00FA1C91"/>
    <w:rsid w:val="00FA71B4"/>
    <w:rsid w:val="00FA74BE"/>
    <w:rsid w:val="00FA7606"/>
    <w:rsid w:val="00FA7AF0"/>
    <w:rsid w:val="00FA7D6B"/>
    <w:rsid w:val="00FA7FDF"/>
    <w:rsid w:val="00FB0470"/>
    <w:rsid w:val="00FB0F7D"/>
    <w:rsid w:val="00FB100C"/>
    <w:rsid w:val="00FB156F"/>
    <w:rsid w:val="00FB167F"/>
    <w:rsid w:val="00FB26F7"/>
    <w:rsid w:val="00FB2F3E"/>
    <w:rsid w:val="00FB37EA"/>
    <w:rsid w:val="00FB38A5"/>
    <w:rsid w:val="00FB4816"/>
    <w:rsid w:val="00FB4C06"/>
    <w:rsid w:val="00FB5344"/>
    <w:rsid w:val="00FB6D02"/>
    <w:rsid w:val="00FB6EBC"/>
    <w:rsid w:val="00FB771C"/>
    <w:rsid w:val="00FC0716"/>
    <w:rsid w:val="00FC0DB5"/>
    <w:rsid w:val="00FC158D"/>
    <w:rsid w:val="00FC160C"/>
    <w:rsid w:val="00FC1C2E"/>
    <w:rsid w:val="00FC2FF3"/>
    <w:rsid w:val="00FC33E8"/>
    <w:rsid w:val="00FC48A6"/>
    <w:rsid w:val="00FC48AF"/>
    <w:rsid w:val="00FC4FE9"/>
    <w:rsid w:val="00FC5108"/>
    <w:rsid w:val="00FC54B1"/>
    <w:rsid w:val="00FC5774"/>
    <w:rsid w:val="00FC599F"/>
    <w:rsid w:val="00FC5A46"/>
    <w:rsid w:val="00FC6EAD"/>
    <w:rsid w:val="00FC7716"/>
    <w:rsid w:val="00FD0929"/>
    <w:rsid w:val="00FD2A1D"/>
    <w:rsid w:val="00FD2A9D"/>
    <w:rsid w:val="00FD2F4C"/>
    <w:rsid w:val="00FD3AE7"/>
    <w:rsid w:val="00FD4837"/>
    <w:rsid w:val="00FD5A58"/>
    <w:rsid w:val="00FD60BC"/>
    <w:rsid w:val="00FD69CB"/>
    <w:rsid w:val="00FD74DD"/>
    <w:rsid w:val="00FD7CB4"/>
    <w:rsid w:val="00FD7CDC"/>
    <w:rsid w:val="00FE005F"/>
    <w:rsid w:val="00FE062E"/>
    <w:rsid w:val="00FE0B94"/>
    <w:rsid w:val="00FE15C5"/>
    <w:rsid w:val="00FE169A"/>
    <w:rsid w:val="00FE17BF"/>
    <w:rsid w:val="00FE2043"/>
    <w:rsid w:val="00FE2739"/>
    <w:rsid w:val="00FE326E"/>
    <w:rsid w:val="00FE39A7"/>
    <w:rsid w:val="00FE3A4D"/>
    <w:rsid w:val="00FE3C44"/>
    <w:rsid w:val="00FE3C84"/>
    <w:rsid w:val="00FE4A4F"/>
    <w:rsid w:val="00FE4C89"/>
    <w:rsid w:val="00FE740F"/>
    <w:rsid w:val="00FE7D02"/>
    <w:rsid w:val="00FF0207"/>
    <w:rsid w:val="00FF02DE"/>
    <w:rsid w:val="00FF07F4"/>
    <w:rsid w:val="00FF0BEC"/>
    <w:rsid w:val="00FF0F5C"/>
    <w:rsid w:val="00FF119D"/>
    <w:rsid w:val="00FF163A"/>
    <w:rsid w:val="00FF196F"/>
    <w:rsid w:val="00FF1C84"/>
    <w:rsid w:val="00FF2025"/>
    <w:rsid w:val="00FF3DFA"/>
    <w:rsid w:val="00FF4108"/>
    <w:rsid w:val="00FF494D"/>
    <w:rsid w:val="00FF4CE2"/>
    <w:rsid w:val="00FF585C"/>
    <w:rsid w:val="00FF5870"/>
    <w:rsid w:val="00FF5AFC"/>
    <w:rsid w:val="00FF60FA"/>
    <w:rsid w:val="00FF6887"/>
    <w:rsid w:val="00FF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ddd" stroke="f" strokecolor="#969696">
      <v:fill color="#ddd" opacity=".5" rotate="t"/>
      <v:stroke color="#969696" weight=".25pt" on="f"/>
    </o:shapedefaults>
    <o:shapelayout v:ext="edit">
      <o:idmap v:ext="edit" data="1"/>
    </o:shapelayout>
  </w:shapeDefaults>
  <w:decimalSymbol w:val=","/>
  <w:listSeparator w:val=";"/>
  <w14:docId w14:val="381BF431"/>
  <w15:chartTrackingRefBased/>
  <w15:docId w15:val="{E8A9F4AB-5CE4-461C-99F8-483FE9CE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54A1"/>
    <w:rPr>
      <w:rFonts w:ascii="Arial" w:hAnsi="Arial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DF60F9"/>
    <w:pPr>
      <w:keepNext/>
      <w:numPr>
        <w:numId w:val="1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qFormat/>
    <w:rsid w:val="00DF60F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325C42"/>
    <w:pPr>
      <w:keepNext/>
      <w:numPr>
        <w:numId w:val="82"/>
      </w:numPr>
      <w:spacing w:before="240" w:after="120"/>
      <w:ind w:left="1003" w:right="1332" w:hanging="357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qFormat/>
    <w:rsid w:val="00DF60F9"/>
    <w:pPr>
      <w:keepNext/>
      <w:numPr>
        <w:ilvl w:val="3"/>
        <w:numId w:val="18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DF60F9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DF60F9"/>
    <w:pPr>
      <w:numPr>
        <w:ilvl w:val="5"/>
        <w:numId w:val="18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DF60F9"/>
    <w:pPr>
      <w:keepNext/>
      <w:numPr>
        <w:ilvl w:val="6"/>
        <w:numId w:val="18"/>
      </w:numPr>
      <w:pBdr>
        <w:right w:val="single" w:sz="4" w:space="4" w:color="auto"/>
      </w:pBdr>
      <w:ind w:right="2410"/>
      <w:outlineLvl w:val="6"/>
    </w:pPr>
    <w:rPr>
      <w:rFonts w:cs="Arial"/>
      <w:b/>
    </w:rPr>
  </w:style>
  <w:style w:type="paragraph" w:styleId="Naslov8">
    <w:name w:val="heading 8"/>
    <w:basedOn w:val="Normal"/>
    <w:next w:val="Normal"/>
    <w:link w:val="Naslov8Char"/>
    <w:qFormat/>
    <w:rsid w:val="00DF60F9"/>
    <w:pPr>
      <w:numPr>
        <w:ilvl w:val="7"/>
        <w:numId w:val="18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Naslov9">
    <w:name w:val="heading 9"/>
    <w:basedOn w:val="Normal"/>
    <w:next w:val="Normal"/>
    <w:link w:val="Naslov9Char"/>
    <w:qFormat/>
    <w:rsid w:val="00DF60F9"/>
    <w:pPr>
      <w:numPr>
        <w:ilvl w:val="8"/>
        <w:numId w:val="18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adraj1">
    <w:name w:val="toc 1"/>
    <w:aliases w:val="Naslov velikih cjelina"/>
    <w:basedOn w:val="Normal"/>
    <w:next w:val="Normal"/>
    <w:autoRedefine/>
    <w:uiPriority w:val="39"/>
    <w:rsid w:val="005115CA"/>
    <w:pPr>
      <w:tabs>
        <w:tab w:val="left" w:pos="480"/>
        <w:tab w:val="right" w:leader="dot" w:pos="9062"/>
      </w:tabs>
      <w:spacing w:before="120" w:after="120"/>
    </w:pPr>
    <w:rPr>
      <w:b/>
      <w:bCs/>
      <w:szCs w:val="20"/>
    </w:rPr>
  </w:style>
  <w:style w:type="paragraph" w:styleId="Sadraj2">
    <w:name w:val="toc 2"/>
    <w:aliases w:val="Naslov1"/>
    <w:basedOn w:val="Normal"/>
    <w:next w:val="Normal"/>
    <w:autoRedefine/>
    <w:uiPriority w:val="39"/>
    <w:rsid w:val="005115CA"/>
    <w:pPr>
      <w:tabs>
        <w:tab w:val="left" w:pos="851"/>
        <w:tab w:val="right" w:leader="dot" w:pos="9062"/>
      </w:tabs>
      <w:ind w:left="240"/>
    </w:pPr>
    <w:rPr>
      <w:sz w:val="22"/>
      <w:szCs w:val="20"/>
    </w:rPr>
  </w:style>
  <w:style w:type="paragraph" w:customStyle="1" w:styleId="Style1">
    <w:name w:val="Style1"/>
    <w:basedOn w:val="Sadraj1"/>
    <w:next w:val="Naslovbiljeke"/>
    <w:pPr>
      <w:tabs>
        <w:tab w:val="left" w:pos="720"/>
      </w:tabs>
    </w:pPr>
  </w:style>
  <w:style w:type="paragraph" w:styleId="Naslovbiljeke">
    <w:name w:val="Note Heading"/>
    <w:basedOn w:val="Normal"/>
    <w:next w:val="Normal"/>
    <w:link w:val="NaslovbiljekeChar"/>
    <w:semiHidden/>
  </w:style>
  <w:style w:type="paragraph" w:customStyle="1" w:styleId="Style2">
    <w:name w:val="Style2"/>
    <w:basedOn w:val="Sadraj2"/>
    <w:next w:val="Naslov2"/>
    <w:autoRedefine/>
    <w:pPr>
      <w:ind w:left="0"/>
    </w:pPr>
  </w:style>
  <w:style w:type="paragraph" w:styleId="Zaglavlje">
    <w:name w:val="header"/>
    <w:basedOn w:val="Normal"/>
    <w:link w:val="ZaglavljeChar"/>
    <w:uiPriority w:val="99"/>
    <w:pPr>
      <w:tabs>
        <w:tab w:val="center" w:pos="4320"/>
        <w:tab w:val="right" w:pos="8640"/>
      </w:tabs>
    </w:pPr>
  </w:style>
  <w:style w:type="table" w:styleId="Reetkatablice">
    <w:name w:val="Table Grid"/>
    <w:basedOn w:val="Obinatablica"/>
    <w:rsid w:val="00347D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</w:style>
  <w:style w:type="character" w:styleId="Hiperveza">
    <w:name w:val="Hyperlink"/>
    <w:uiPriority w:val="99"/>
    <w:rPr>
      <w:color w:val="0000FF"/>
      <w:u w:val="single"/>
    </w:rPr>
  </w:style>
  <w:style w:type="paragraph" w:styleId="Tijeloteksta2">
    <w:name w:val="Body Text 2"/>
    <w:basedOn w:val="Normal"/>
    <w:link w:val="Tijeloteksta2Char"/>
    <w:semiHidden/>
    <w:pPr>
      <w:spacing w:before="100" w:beforeAutospacing="1" w:after="100" w:afterAutospacing="1"/>
    </w:pPr>
  </w:style>
  <w:style w:type="paragraph" w:customStyle="1" w:styleId="novistil">
    <w:name w:val="novi stil"/>
    <w:basedOn w:val="Normal"/>
    <w:semiHidden/>
    <w:rsid w:val="00B84C8E"/>
    <w:pPr>
      <w:spacing w:before="120"/>
      <w:ind w:left="709" w:right="1510"/>
      <w:outlineLvl w:val="1"/>
    </w:pPr>
    <w:rPr>
      <w:rFonts w:cs="Tahoma"/>
      <w:b/>
      <w:bCs/>
      <w:sz w:val="36"/>
      <w:szCs w:val="36"/>
    </w:rPr>
  </w:style>
  <w:style w:type="paragraph" w:styleId="StandardWeb">
    <w:name w:val="Normal (Web)"/>
    <w:basedOn w:val="Normal"/>
    <w:uiPriority w:val="99"/>
    <w:semiHidden/>
    <w:rsid w:val="00E06F36"/>
    <w:pPr>
      <w:spacing w:before="100" w:beforeAutospacing="1" w:after="100" w:afterAutospacing="1"/>
    </w:pPr>
  </w:style>
  <w:style w:type="character" w:styleId="SlijeenaHiperveza">
    <w:name w:val="FollowedHyperlink"/>
    <w:semiHidden/>
    <w:rsid w:val="007B7023"/>
    <w:rPr>
      <w:color w:val="800080"/>
      <w:u w:val="single"/>
    </w:rPr>
  </w:style>
  <w:style w:type="character" w:styleId="Referencakomentara">
    <w:name w:val="annotation reference"/>
    <w:semiHidden/>
    <w:rsid w:val="005B1D0A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rsid w:val="005B1D0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5B1D0A"/>
    <w:rPr>
      <w:b/>
      <w:bCs/>
    </w:rPr>
  </w:style>
  <w:style w:type="paragraph" w:styleId="Tekstbalonia">
    <w:name w:val="Balloon Text"/>
    <w:basedOn w:val="Normal"/>
    <w:link w:val="TekstbaloniaChar"/>
    <w:semiHidden/>
    <w:rsid w:val="005B1D0A"/>
    <w:rPr>
      <w:rFonts w:ascii="Tahoma" w:hAnsi="Tahoma" w:cs="Tahoma"/>
      <w:sz w:val="16"/>
      <w:szCs w:val="16"/>
    </w:rPr>
  </w:style>
  <w:style w:type="paragraph" w:customStyle="1" w:styleId="lt1">
    <w:name w:val="lt1"/>
    <w:basedOn w:val="Normal"/>
    <w:semiHidden/>
    <w:rsid w:val="004C69CF"/>
    <w:pPr>
      <w:spacing w:before="100" w:beforeAutospacing="1" w:after="100" w:afterAutospacing="1"/>
    </w:pPr>
  </w:style>
  <w:style w:type="character" w:customStyle="1" w:styleId="glossarydef">
    <w:name w:val="glossarydef"/>
    <w:basedOn w:val="Zadanifontodlomka"/>
    <w:semiHidden/>
    <w:rsid w:val="004C69CF"/>
  </w:style>
  <w:style w:type="paragraph" w:customStyle="1" w:styleId="t">
    <w:name w:val="t"/>
    <w:basedOn w:val="Normal"/>
    <w:semiHidden/>
    <w:rsid w:val="00446DDB"/>
    <w:pPr>
      <w:spacing w:before="100" w:beforeAutospacing="1" w:after="100" w:afterAutospacing="1"/>
    </w:pPr>
  </w:style>
  <w:style w:type="paragraph" w:customStyle="1" w:styleId="nt">
    <w:name w:val="nt"/>
    <w:basedOn w:val="Normal"/>
    <w:semiHidden/>
    <w:rsid w:val="00446DDB"/>
    <w:pPr>
      <w:spacing w:before="100" w:beforeAutospacing="1" w:after="100" w:afterAutospacing="1"/>
    </w:pPr>
  </w:style>
  <w:style w:type="paragraph" w:customStyle="1" w:styleId="1-NASLOV">
    <w:name w:val="1-NASLOV"/>
    <w:basedOn w:val="Normal"/>
    <w:link w:val="1-NASLOVChar"/>
    <w:rsid w:val="003D76F8"/>
    <w:pPr>
      <w:spacing w:after="480"/>
      <w:outlineLvl w:val="0"/>
    </w:pPr>
    <w:rPr>
      <w:rFonts w:cs="Arial"/>
      <w:b/>
      <w:bCs/>
      <w:sz w:val="36"/>
      <w:szCs w:val="36"/>
    </w:rPr>
  </w:style>
  <w:style w:type="paragraph" w:customStyle="1" w:styleId="-TEKST">
    <w:name w:val="!-TEKST"/>
    <w:basedOn w:val="Normal"/>
    <w:link w:val="-TEKSTChar"/>
    <w:rsid w:val="007A00C0"/>
    <w:pPr>
      <w:spacing w:after="120"/>
      <w:ind w:right="1418"/>
      <w:jc w:val="both"/>
    </w:pPr>
    <w:rPr>
      <w:rFonts w:cs="Arial"/>
      <w:bCs/>
      <w:sz w:val="22"/>
      <w:szCs w:val="22"/>
    </w:rPr>
  </w:style>
  <w:style w:type="character" w:customStyle="1" w:styleId="-TEKSTChar">
    <w:name w:val="!-TEKST Char"/>
    <w:link w:val="-TEKST"/>
    <w:rsid w:val="007A00C0"/>
    <w:rPr>
      <w:rFonts w:ascii="Arial" w:hAnsi="Arial" w:cs="Arial"/>
      <w:bCs/>
      <w:sz w:val="22"/>
      <w:szCs w:val="22"/>
      <w:lang w:val="hr-HR" w:eastAsia="hr-HR" w:bidi="ar-SA"/>
    </w:rPr>
  </w:style>
  <w:style w:type="paragraph" w:customStyle="1" w:styleId="-BULLET">
    <w:name w:val="!-BULLET"/>
    <w:basedOn w:val="Normal"/>
    <w:rsid w:val="00446877"/>
    <w:pPr>
      <w:numPr>
        <w:numId w:val="32"/>
      </w:numPr>
      <w:spacing w:after="120"/>
      <w:ind w:right="1418"/>
    </w:pPr>
    <w:rPr>
      <w:rFonts w:cs="Arial"/>
      <w:sz w:val="22"/>
      <w:szCs w:val="22"/>
    </w:rPr>
  </w:style>
  <w:style w:type="paragraph" w:customStyle="1" w:styleId="-BULLETrezime">
    <w:name w:val="!-BULLET rezime"/>
    <w:basedOn w:val="-BULLET"/>
    <w:rsid w:val="00446877"/>
    <w:pPr>
      <w:numPr>
        <w:numId w:val="5"/>
      </w:numPr>
    </w:pPr>
  </w:style>
  <w:style w:type="paragraph" w:customStyle="1" w:styleId="-1-1-NASLOV">
    <w:name w:val="!-1-1-NASLOV"/>
    <w:basedOn w:val="Normal"/>
    <w:rsid w:val="004A173D"/>
    <w:pPr>
      <w:widowControl w:val="0"/>
      <w:spacing w:before="360" w:after="240"/>
      <w:ind w:right="1418"/>
    </w:pPr>
    <w:rPr>
      <w:b/>
      <w:sz w:val="28"/>
    </w:rPr>
  </w:style>
  <w:style w:type="paragraph" w:customStyle="1" w:styleId="1-1-NASLOV">
    <w:name w:val="1-1-NASLOV"/>
    <w:basedOn w:val="Naslov2"/>
    <w:link w:val="1-1-NASLOVChar"/>
    <w:rsid w:val="003D76F8"/>
    <w:pPr>
      <w:spacing w:after="360"/>
    </w:pPr>
    <w:rPr>
      <w:i w:val="0"/>
    </w:rPr>
  </w:style>
  <w:style w:type="paragraph" w:customStyle="1" w:styleId="-NASLOV">
    <w:name w:val="!-NASLOV"/>
    <w:basedOn w:val="Sadraj2"/>
    <w:rsid w:val="005D4DAA"/>
    <w:pPr>
      <w:spacing w:before="360" w:after="240"/>
      <w:ind w:left="0"/>
    </w:pPr>
    <w:rPr>
      <w:rFonts w:cs="Arial"/>
      <w:b/>
      <w:sz w:val="24"/>
      <w:szCs w:val="22"/>
    </w:rPr>
  </w:style>
  <w:style w:type="numbering" w:styleId="111111">
    <w:name w:val="Outline List 2"/>
    <w:basedOn w:val="Bezpopisa"/>
    <w:semiHidden/>
    <w:rsid w:val="00DF60F9"/>
    <w:pPr>
      <w:numPr>
        <w:numId w:val="16"/>
      </w:numPr>
    </w:pPr>
  </w:style>
  <w:style w:type="numbering" w:styleId="1ai">
    <w:name w:val="Outline List 1"/>
    <w:basedOn w:val="Bezpopisa"/>
    <w:semiHidden/>
    <w:rsid w:val="00DF60F9"/>
    <w:pPr>
      <w:numPr>
        <w:numId w:val="17"/>
      </w:numPr>
    </w:pPr>
  </w:style>
  <w:style w:type="numbering" w:styleId="lanaksekcija">
    <w:name w:val="Outline List 3"/>
    <w:basedOn w:val="Bezpopisa"/>
    <w:semiHidden/>
    <w:rsid w:val="00DF60F9"/>
    <w:pPr>
      <w:numPr>
        <w:numId w:val="18"/>
      </w:numPr>
    </w:pPr>
  </w:style>
  <w:style w:type="paragraph" w:styleId="Blokteksta">
    <w:name w:val="Block Text"/>
    <w:basedOn w:val="Normal"/>
    <w:semiHidden/>
    <w:rsid w:val="00DF60F9"/>
    <w:pPr>
      <w:spacing w:after="120"/>
      <w:ind w:left="1440" w:right="1440"/>
    </w:pPr>
  </w:style>
  <w:style w:type="paragraph" w:styleId="Tijeloteksta">
    <w:name w:val="Body Text"/>
    <w:basedOn w:val="Normal"/>
    <w:link w:val="TijelotekstaChar"/>
    <w:semiHidden/>
    <w:rsid w:val="00DF60F9"/>
    <w:pPr>
      <w:spacing w:after="120"/>
    </w:pPr>
  </w:style>
  <w:style w:type="paragraph" w:styleId="Tijeloteksta3">
    <w:name w:val="Body Text 3"/>
    <w:basedOn w:val="Normal"/>
    <w:link w:val="Tijeloteksta3Char"/>
    <w:semiHidden/>
    <w:rsid w:val="00DF60F9"/>
    <w:pPr>
      <w:spacing w:after="120"/>
    </w:pPr>
    <w:rPr>
      <w:sz w:val="16"/>
      <w:szCs w:val="16"/>
    </w:rPr>
  </w:style>
  <w:style w:type="paragraph" w:styleId="Tijeloteksta-prvauvlaka">
    <w:name w:val="Body Text First Indent"/>
    <w:basedOn w:val="Tijeloteksta"/>
    <w:link w:val="Tijeloteksta-prvauvlakaChar"/>
    <w:semiHidden/>
    <w:rsid w:val="00DF60F9"/>
    <w:pPr>
      <w:ind w:firstLine="210"/>
    </w:pPr>
  </w:style>
  <w:style w:type="paragraph" w:styleId="Uvuenotijeloteksta">
    <w:name w:val="Body Text Indent"/>
    <w:basedOn w:val="Normal"/>
    <w:link w:val="UvuenotijelotekstaChar"/>
    <w:semiHidden/>
    <w:rsid w:val="00DF60F9"/>
    <w:pPr>
      <w:spacing w:after="120"/>
      <w:ind w:left="283"/>
    </w:pPr>
  </w:style>
  <w:style w:type="paragraph" w:styleId="Tijeloteksta-prvauvlaka2">
    <w:name w:val="Body Text First Indent 2"/>
    <w:basedOn w:val="Uvuenotijeloteksta"/>
    <w:link w:val="Tijeloteksta-prvauvlaka2Char"/>
    <w:semiHidden/>
    <w:rsid w:val="00DF60F9"/>
    <w:pPr>
      <w:ind w:firstLine="210"/>
    </w:pPr>
  </w:style>
  <w:style w:type="paragraph" w:styleId="Tijeloteksta-uvlaka2">
    <w:name w:val="Body Text Indent 2"/>
    <w:basedOn w:val="Normal"/>
    <w:link w:val="Tijeloteksta-uvlaka2Char"/>
    <w:semiHidden/>
    <w:rsid w:val="00DF60F9"/>
    <w:pPr>
      <w:spacing w:after="120" w:line="480" w:lineRule="auto"/>
      <w:ind w:left="283"/>
    </w:pPr>
  </w:style>
  <w:style w:type="paragraph" w:styleId="Tijeloteksta-uvlaka3">
    <w:name w:val="Body Text Indent 3"/>
    <w:basedOn w:val="Normal"/>
    <w:link w:val="Tijeloteksta-uvlaka3Char"/>
    <w:semiHidden/>
    <w:rsid w:val="00DF60F9"/>
    <w:pPr>
      <w:spacing w:after="120"/>
      <w:ind w:left="283"/>
    </w:pPr>
    <w:rPr>
      <w:sz w:val="16"/>
      <w:szCs w:val="16"/>
    </w:rPr>
  </w:style>
  <w:style w:type="paragraph" w:styleId="Zavretak">
    <w:name w:val="Closing"/>
    <w:basedOn w:val="Normal"/>
    <w:link w:val="ZavretakChar"/>
    <w:semiHidden/>
    <w:rsid w:val="00DF60F9"/>
    <w:pPr>
      <w:ind w:left="4252"/>
    </w:pPr>
  </w:style>
  <w:style w:type="paragraph" w:styleId="Datum">
    <w:name w:val="Date"/>
    <w:basedOn w:val="Normal"/>
    <w:next w:val="Normal"/>
    <w:link w:val="DatumChar"/>
    <w:semiHidden/>
    <w:rsid w:val="00DF60F9"/>
  </w:style>
  <w:style w:type="paragraph" w:styleId="Potpise-pote">
    <w:name w:val="E-mail Signature"/>
    <w:basedOn w:val="Normal"/>
    <w:link w:val="Potpise-poteChar"/>
    <w:semiHidden/>
    <w:rsid w:val="00DF60F9"/>
  </w:style>
  <w:style w:type="character" w:styleId="Istaknuto">
    <w:name w:val="Emphasis"/>
    <w:qFormat/>
    <w:rsid w:val="00DF60F9"/>
    <w:rPr>
      <w:i/>
      <w:iCs/>
    </w:rPr>
  </w:style>
  <w:style w:type="paragraph" w:styleId="Adresaomotnice">
    <w:name w:val="envelope address"/>
    <w:basedOn w:val="Normal"/>
    <w:semiHidden/>
    <w:rsid w:val="00DF60F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Povratnaomotnica">
    <w:name w:val="envelope return"/>
    <w:basedOn w:val="Normal"/>
    <w:semiHidden/>
    <w:rsid w:val="00DF60F9"/>
    <w:rPr>
      <w:rFonts w:cs="Arial"/>
      <w:sz w:val="20"/>
      <w:szCs w:val="20"/>
    </w:rPr>
  </w:style>
  <w:style w:type="character" w:styleId="HTML-akronim">
    <w:name w:val="HTML Acronym"/>
    <w:basedOn w:val="Zadanifontodlomka"/>
    <w:semiHidden/>
    <w:rsid w:val="00DF60F9"/>
  </w:style>
  <w:style w:type="paragraph" w:styleId="HTML-adresa">
    <w:name w:val="HTML Address"/>
    <w:basedOn w:val="Normal"/>
    <w:link w:val="HTML-adresaChar"/>
    <w:semiHidden/>
    <w:rsid w:val="00DF60F9"/>
    <w:rPr>
      <w:i/>
      <w:iCs/>
    </w:rPr>
  </w:style>
  <w:style w:type="character" w:styleId="HTML-navod">
    <w:name w:val="HTML Cite"/>
    <w:semiHidden/>
    <w:rsid w:val="00DF60F9"/>
    <w:rPr>
      <w:i/>
      <w:iCs/>
    </w:rPr>
  </w:style>
  <w:style w:type="character" w:styleId="HTML-kod">
    <w:name w:val="HTML Code"/>
    <w:semiHidden/>
    <w:rsid w:val="00DF60F9"/>
    <w:rPr>
      <w:rFonts w:ascii="Courier New" w:hAnsi="Courier New" w:cs="Courier New"/>
      <w:sz w:val="20"/>
      <w:szCs w:val="20"/>
    </w:rPr>
  </w:style>
  <w:style w:type="character" w:styleId="HTML-definicija">
    <w:name w:val="HTML Definition"/>
    <w:semiHidden/>
    <w:rsid w:val="00DF60F9"/>
    <w:rPr>
      <w:i/>
      <w:iCs/>
    </w:rPr>
  </w:style>
  <w:style w:type="character" w:styleId="HTML-tipkovnica">
    <w:name w:val="HTML Keyboard"/>
    <w:semiHidden/>
    <w:rsid w:val="00DF60F9"/>
    <w:rPr>
      <w:rFonts w:ascii="Courier New" w:hAnsi="Courier New" w:cs="Courier New"/>
      <w:sz w:val="20"/>
      <w:szCs w:val="20"/>
    </w:rPr>
  </w:style>
  <w:style w:type="paragraph" w:styleId="HTMLunaprijedoblikovano">
    <w:name w:val="HTML Preformatted"/>
    <w:basedOn w:val="Normal"/>
    <w:link w:val="HTMLunaprijedoblikovanoChar"/>
    <w:semiHidden/>
    <w:rsid w:val="00DF60F9"/>
    <w:rPr>
      <w:rFonts w:ascii="Courier New" w:hAnsi="Courier New" w:cs="Courier New"/>
      <w:sz w:val="20"/>
      <w:szCs w:val="20"/>
    </w:rPr>
  </w:style>
  <w:style w:type="character" w:styleId="HTML-primjer">
    <w:name w:val="HTML Sample"/>
    <w:semiHidden/>
    <w:rsid w:val="00DF60F9"/>
    <w:rPr>
      <w:rFonts w:ascii="Courier New" w:hAnsi="Courier New" w:cs="Courier New"/>
    </w:rPr>
  </w:style>
  <w:style w:type="character" w:styleId="HTMLpisaistroj">
    <w:name w:val="HTML Typewriter"/>
    <w:semiHidden/>
    <w:rsid w:val="00DF60F9"/>
    <w:rPr>
      <w:rFonts w:ascii="Courier New" w:hAnsi="Courier New" w:cs="Courier New"/>
      <w:sz w:val="20"/>
      <w:szCs w:val="20"/>
    </w:rPr>
  </w:style>
  <w:style w:type="character" w:styleId="HTML-varijabla">
    <w:name w:val="HTML Variable"/>
    <w:semiHidden/>
    <w:rsid w:val="00DF60F9"/>
    <w:rPr>
      <w:i/>
      <w:iCs/>
    </w:rPr>
  </w:style>
  <w:style w:type="character" w:styleId="Brojretka">
    <w:name w:val="line number"/>
    <w:basedOn w:val="Zadanifontodlomka"/>
    <w:semiHidden/>
    <w:rsid w:val="00DF60F9"/>
  </w:style>
  <w:style w:type="paragraph" w:styleId="Popis">
    <w:name w:val="List"/>
    <w:basedOn w:val="Normal"/>
    <w:semiHidden/>
    <w:rsid w:val="00DF60F9"/>
    <w:pPr>
      <w:ind w:left="283" w:hanging="283"/>
    </w:pPr>
  </w:style>
  <w:style w:type="paragraph" w:styleId="Popis2">
    <w:name w:val="List 2"/>
    <w:basedOn w:val="Normal"/>
    <w:semiHidden/>
    <w:rsid w:val="00DF60F9"/>
    <w:pPr>
      <w:ind w:left="566" w:hanging="283"/>
    </w:pPr>
  </w:style>
  <w:style w:type="paragraph" w:styleId="Popis3">
    <w:name w:val="List 3"/>
    <w:basedOn w:val="Normal"/>
    <w:semiHidden/>
    <w:rsid w:val="00DF60F9"/>
    <w:pPr>
      <w:ind w:left="849" w:hanging="283"/>
    </w:pPr>
  </w:style>
  <w:style w:type="paragraph" w:styleId="Popis4">
    <w:name w:val="List 4"/>
    <w:basedOn w:val="Normal"/>
    <w:semiHidden/>
    <w:rsid w:val="00DF60F9"/>
    <w:pPr>
      <w:ind w:left="1132" w:hanging="283"/>
    </w:pPr>
  </w:style>
  <w:style w:type="paragraph" w:styleId="Popis5">
    <w:name w:val="List 5"/>
    <w:basedOn w:val="Normal"/>
    <w:semiHidden/>
    <w:rsid w:val="00DF60F9"/>
    <w:pPr>
      <w:ind w:left="1415" w:hanging="283"/>
    </w:pPr>
  </w:style>
  <w:style w:type="paragraph" w:styleId="Grafikeoznake">
    <w:name w:val="List Bullet"/>
    <w:basedOn w:val="Normal"/>
    <w:autoRedefine/>
    <w:semiHidden/>
    <w:rsid w:val="00DF60F9"/>
    <w:pPr>
      <w:numPr>
        <w:numId w:val="6"/>
      </w:numPr>
    </w:pPr>
  </w:style>
  <w:style w:type="paragraph" w:styleId="Grafikeoznake2">
    <w:name w:val="List Bullet 2"/>
    <w:basedOn w:val="Normal"/>
    <w:autoRedefine/>
    <w:semiHidden/>
    <w:rsid w:val="00DF60F9"/>
    <w:pPr>
      <w:numPr>
        <w:numId w:val="7"/>
      </w:numPr>
    </w:pPr>
  </w:style>
  <w:style w:type="paragraph" w:styleId="Grafikeoznake3">
    <w:name w:val="List Bullet 3"/>
    <w:basedOn w:val="Normal"/>
    <w:autoRedefine/>
    <w:semiHidden/>
    <w:rsid w:val="00DF60F9"/>
    <w:pPr>
      <w:numPr>
        <w:numId w:val="8"/>
      </w:numPr>
    </w:pPr>
  </w:style>
  <w:style w:type="paragraph" w:styleId="Grafikeoznake4">
    <w:name w:val="List Bullet 4"/>
    <w:basedOn w:val="Normal"/>
    <w:autoRedefine/>
    <w:semiHidden/>
    <w:rsid w:val="00DF60F9"/>
    <w:pPr>
      <w:numPr>
        <w:numId w:val="9"/>
      </w:numPr>
    </w:pPr>
  </w:style>
  <w:style w:type="paragraph" w:styleId="Grafikeoznake5">
    <w:name w:val="List Bullet 5"/>
    <w:basedOn w:val="Normal"/>
    <w:autoRedefine/>
    <w:semiHidden/>
    <w:rsid w:val="00DF60F9"/>
    <w:pPr>
      <w:numPr>
        <w:numId w:val="10"/>
      </w:numPr>
    </w:pPr>
  </w:style>
  <w:style w:type="paragraph" w:styleId="Nastavakpopisa">
    <w:name w:val="List Continue"/>
    <w:basedOn w:val="Normal"/>
    <w:semiHidden/>
    <w:rsid w:val="00DF60F9"/>
    <w:pPr>
      <w:spacing w:after="120"/>
      <w:ind w:left="283"/>
    </w:pPr>
  </w:style>
  <w:style w:type="paragraph" w:styleId="Nastavakpopisa2">
    <w:name w:val="List Continue 2"/>
    <w:basedOn w:val="Normal"/>
    <w:semiHidden/>
    <w:rsid w:val="00DF60F9"/>
    <w:pPr>
      <w:spacing w:after="120"/>
      <w:ind w:left="566"/>
    </w:pPr>
  </w:style>
  <w:style w:type="paragraph" w:styleId="Nastavakpopisa3">
    <w:name w:val="List Continue 3"/>
    <w:basedOn w:val="Normal"/>
    <w:semiHidden/>
    <w:rsid w:val="00DF60F9"/>
    <w:pPr>
      <w:spacing w:after="120"/>
      <w:ind w:left="849"/>
    </w:pPr>
  </w:style>
  <w:style w:type="paragraph" w:styleId="Nastavakpopisa4">
    <w:name w:val="List Continue 4"/>
    <w:basedOn w:val="Normal"/>
    <w:semiHidden/>
    <w:rsid w:val="00DF60F9"/>
    <w:pPr>
      <w:spacing w:after="120"/>
      <w:ind w:left="1132"/>
    </w:pPr>
  </w:style>
  <w:style w:type="paragraph" w:styleId="Nastavakpopisa5">
    <w:name w:val="List Continue 5"/>
    <w:basedOn w:val="Normal"/>
    <w:semiHidden/>
    <w:rsid w:val="00DF60F9"/>
    <w:pPr>
      <w:spacing w:after="120"/>
      <w:ind w:left="1415"/>
    </w:pPr>
  </w:style>
  <w:style w:type="paragraph" w:styleId="Brojevi">
    <w:name w:val="List Number"/>
    <w:basedOn w:val="Normal"/>
    <w:semiHidden/>
    <w:rsid w:val="00DF60F9"/>
    <w:pPr>
      <w:numPr>
        <w:numId w:val="11"/>
      </w:numPr>
    </w:pPr>
  </w:style>
  <w:style w:type="paragraph" w:styleId="Brojevi2">
    <w:name w:val="List Number 2"/>
    <w:basedOn w:val="Normal"/>
    <w:semiHidden/>
    <w:rsid w:val="00DF60F9"/>
    <w:pPr>
      <w:numPr>
        <w:numId w:val="12"/>
      </w:numPr>
    </w:pPr>
  </w:style>
  <w:style w:type="paragraph" w:styleId="Brojevi3">
    <w:name w:val="List Number 3"/>
    <w:basedOn w:val="Normal"/>
    <w:semiHidden/>
    <w:rsid w:val="00DF60F9"/>
    <w:pPr>
      <w:numPr>
        <w:numId w:val="13"/>
      </w:numPr>
    </w:pPr>
  </w:style>
  <w:style w:type="paragraph" w:styleId="Brojevi4">
    <w:name w:val="List Number 4"/>
    <w:basedOn w:val="Normal"/>
    <w:semiHidden/>
    <w:rsid w:val="00DF60F9"/>
    <w:pPr>
      <w:numPr>
        <w:numId w:val="14"/>
      </w:numPr>
    </w:pPr>
  </w:style>
  <w:style w:type="paragraph" w:styleId="Brojevi5">
    <w:name w:val="List Number 5"/>
    <w:basedOn w:val="Normal"/>
    <w:semiHidden/>
    <w:rsid w:val="00DF60F9"/>
    <w:pPr>
      <w:numPr>
        <w:numId w:val="15"/>
      </w:numPr>
    </w:pPr>
  </w:style>
  <w:style w:type="paragraph" w:styleId="Zaglavljeporuke">
    <w:name w:val="Message Header"/>
    <w:basedOn w:val="Normal"/>
    <w:link w:val="ZaglavljeporukeChar"/>
    <w:semiHidden/>
    <w:rsid w:val="00DF60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Obinouvueno">
    <w:name w:val="Normal Indent"/>
    <w:basedOn w:val="Normal"/>
    <w:semiHidden/>
    <w:rsid w:val="00DF60F9"/>
    <w:pPr>
      <w:ind w:left="708"/>
    </w:pPr>
  </w:style>
  <w:style w:type="paragraph" w:styleId="Obinitekst">
    <w:name w:val="Plain Text"/>
    <w:basedOn w:val="Normal"/>
    <w:link w:val="ObinitekstChar"/>
    <w:semiHidden/>
    <w:rsid w:val="00DF60F9"/>
    <w:rPr>
      <w:rFonts w:ascii="Courier New" w:hAnsi="Courier New" w:cs="Courier New"/>
      <w:sz w:val="20"/>
      <w:szCs w:val="20"/>
    </w:rPr>
  </w:style>
  <w:style w:type="paragraph" w:styleId="Pozdrav">
    <w:name w:val="Salutation"/>
    <w:basedOn w:val="Normal"/>
    <w:next w:val="Normal"/>
    <w:link w:val="PozdravChar"/>
    <w:semiHidden/>
    <w:rsid w:val="00DF60F9"/>
  </w:style>
  <w:style w:type="paragraph" w:styleId="Potpis">
    <w:name w:val="Signature"/>
    <w:basedOn w:val="Normal"/>
    <w:link w:val="PotpisChar"/>
    <w:semiHidden/>
    <w:rsid w:val="00DF60F9"/>
    <w:pPr>
      <w:ind w:left="4252"/>
    </w:pPr>
  </w:style>
  <w:style w:type="character" w:styleId="Naglaeno">
    <w:name w:val="Strong"/>
    <w:qFormat/>
    <w:rsid w:val="00DF60F9"/>
    <w:rPr>
      <w:b/>
      <w:bCs/>
    </w:rPr>
  </w:style>
  <w:style w:type="paragraph" w:styleId="Podnaslov">
    <w:name w:val="Subtitle"/>
    <w:basedOn w:val="Normal"/>
    <w:link w:val="PodnaslovChar"/>
    <w:qFormat/>
    <w:rsid w:val="00DF60F9"/>
    <w:pPr>
      <w:spacing w:after="60"/>
      <w:jc w:val="center"/>
      <w:outlineLvl w:val="1"/>
    </w:pPr>
    <w:rPr>
      <w:rFonts w:cs="Arial"/>
    </w:rPr>
  </w:style>
  <w:style w:type="table" w:styleId="Tablicas3Defektima1">
    <w:name w:val="Table 3D effects 1"/>
    <w:basedOn w:val="Obinatablica"/>
    <w:semiHidden/>
    <w:rsid w:val="00DF60F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semiHidden/>
    <w:rsid w:val="00DF60F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semiHidden/>
    <w:rsid w:val="00DF60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semiHidden/>
    <w:rsid w:val="00DF60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semiHidden/>
    <w:rsid w:val="00DF60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semiHidden/>
    <w:rsid w:val="00DF60F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semiHidden/>
    <w:rsid w:val="00DF60F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semiHidden/>
    <w:rsid w:val="00DF60F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semiHidden/>
    <w:rsid w:val="00DF60F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semiHidden/>
    <w:rsid w:val="00DF60F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semiHidden/>
    <w:rsid w:val="00DF60F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semiHidden/>
    <w:rsid w:val="00DF60F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semiHidden/>
    <w:rsid w:val="00DF60F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semiHidden/>
    <w:rsid w:val="00DF60F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semiHidden/>
    <w:rsid w:val="00DF60F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semiHidden/>
    <w:rsid w:val="00DF60F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semiHidden/>
    <w:rsid w:val="00DF60F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1">
    <w:name w:val="Table Grid 1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semiHidden/>
    <w:rsid w:val="00DF60F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semiHidden/>
    <w:rsid w:val="00DF60F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semiHidden/>
    <w:rsid w:val="00DF60F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semiHidden/>
    <w:rsid w:val="00DF60F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semiHidden/>
    <w:rsid w:val="00DF60F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1">
    <w:name w:val="Table List 1"/>
    <w:basedOn w:val="Obinatablica"/>
    <w:semiHidden/>
    <w:rsid w:val="00DF60F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semiHidden/>
    <w:rsid w:val="00DF60F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semiHidden/>
    <w:rsid w:val="00DF60F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semiHidden/>
    <w:rsid w:val="00DF60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semiHidden/>
    <w:rsid w:val="00DF60F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semiHidden/>
    <w:rsid w:val="00DF60F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ionalnatablica">
    <w:name w:val="Table Professional"/>
    <w:basedOn w:val="Obinatablica"/>
    <w:semiHidden/>
    <w:rsid w:val="00DF60F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semiHidden/>
    <w:rsid w:val="00DF60F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semiHidden/>
    <w:rsid w:val="00DF60F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semiHidden/>
    <w:rsid w:val="00DF60F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semiHidden/>
    <w:rsid w:val="00DF60F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semiHidden/>
    <w:rsid w:val="00DF60F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semiHidden/>
    <w:rsid w:val="00DF6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semiHidden/>
    <w:rsid w:val="00DF60F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semiHidden/>
    <w:rsid w:val="00DF60F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semiHidden/>
    <w:rsid w:val="00DF60F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ormal"/>
    <w:qFormat/>
    <w:rsid w:val="00DF60F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NUMBERRED">
    <w:name w:val="!NUMBERRED"/>
    <w:basedOn w:val="Normal"/>
    <w:rsid w:val="006549B3"/>
    <w:pPr>
      <w:widowControl w:val="0"/>
      <w:numPr>
        <w:numId w:val="20"/>
      </w:numPr>
      <w:spacing w:after="120"/>
      <w:ind w:right="1418"/>
    </w:pPr>
    <w:rPr>
      <w:sz w:val="22"/>
    </w:rPr>
  </w:style>
  <w:style w:type="paragraph" w:customStyle="1" w:styleId="-NUMBvjezba">
    <w:name w:val="!-NUMB_vjezba"/>
    <w:basedOn w:val="Normal"/>
    <w:rsid w:val="00446877"/>
    <w:pPr>
      <w:widowControl w:val="0"/>
      <w:numPr>
        <w:numId w:val="19"/>
      </w:numPr>
      <w:spacing w:after="120"/>
    </w:pPr>
    <w:rPr>
      <w:sz w:val="22"/>
      <w:szCs w:val="22"/>
    </w:rPr>
  </w:style>
  <w:style w:type="paragraph" w:customStyle="1" w:styleId="-NAGLASENO">
    <w:name w:val="!-NAGLASENO"/>
    <w:basedOn w:val="-TEKST"/>
    <w:rsid w:val="00B30E89"/>
    <w:pPr>
      <w:ind w:left="340" w:hanging="340"/>
    </w:pPr>
  </w:style>
  <w:style w:type="paragraph" w:styleId="Sadraj3">
    <w:name w:val="toc 3"/>
    <w:basedOn w:val="Normal"/>
    <w:next w:val="Normal"/>
    <w:autoRedefine/>
    <w:uiPriority w:val="39"/>
    <w:rsid w:val="003D76F8"/>
    <w:pPr>
      <w:ind w:left="480"/>
    </w:pPr>
    <w:rPr>
      <w:rFonts w:ascii="Times New Roman" w:hAnsi="Times New Roman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rsid w:val="003D76F8"/>
    <w:pPr>
      <w:ind w:left="720"/>
    </w:pPr>
    <w:rPr>
      <w:rFonts w:ascii="Times New Roman" w:hAnsi="Times New Roman"/>
      <w:sz w:val="18"/>
      <w:szCs w:val="18"/>
    </w:rPr>
  </w:style>
  <w:style w:type="paragraph" w:styleId="Sadraj5">
    <w:name w:val="toc 5"/>
    <w:basedOn w:val="Normal"/>
    <w:next w:val="Normal"/>
    <w:autoRedefine/>
    <w:uiPriority w:val="39"/>
    <w:rsid w:val="003D76F8"/>
    <w:pPr>
      <w:ind w:left="960"/>
    </w:pPr>
    <w:rPr>
      <w:rFonts w:ascii="Times New Roman" w:hAnsi="Times New Roman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3D76F8"/>
    <w:pPr>
      <w:ind w:left="1200"/>
    </w:pPr>
    <w:rPr>
      <w:rFonts w:ascii="Times New Roman" w:hAnsi="Times New Roman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3D76F8"/>
    <w:pPr>
      <w:ind w:left="1440"/>
    </w:pPr>
    <w:rPr>
      <w:rFonts w:ascii="Times New Roman" w:hAnsi="Times New Roman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3D76F8"/>
    <w:pPr>
      <w:ind w:left="1680"/>
    </w:pPr>
    <w:rPr>
      <w:rFonts w:ascii="Times New Roman" w:hAnsi="Times New Roman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3D76F8"/>
    <w:pPr>
      <w:ind w:left="1920"/>
    </w:pPr>
    <w:rPr>
      <w:rFonts w:ascii="Times New Roman" w:hAnsi="Times New Roman"/>
      <w:sz w:val="18"/>
      <w:szCs w:val="18"/>
    </w:rPr>
  </w:style>
  <w:style w:type="character" w:customStyle="1" w:styleId="acicollapsed1">
    <w:name w:val="acicollapsed1"/>
    <w:rsid w:val="004E01D6"/>
    <w:rPr>
      <w:vanish w:val="0"/>
      <w:webHidden w:val="0"/>
      <w:specVanish w:val="0"/>
    </w:rPr>
  </w:style>
  <w:style w:type="paragraph" w:styleId="Opisslike">
    <w:name w:val="caption"/>
    <w:basedOn w:val="Normal"/>
    <w:next w:val="Normal"/>
    <w:qFormat/>
    <w:rsid w:val="001628CE"/>
    <w:rPr>
      <w:b/>
      <w:bCs/>
      <w:sz w:val="20"/>
      <w:szCs w:val="20"/>
    </w:rPr>
  </w:style>
  <w:style w:type="paragraph" w:customStyle="1" w:styleId="Zapredavaca">
    <w:name w:val="Za_predavaca"/>
    <w:basedOn w:val="Normal"/>
    <w:link w:val="ZapredavacaChar"/>
    <w:qFormat/>
    <w:rsid w:val="00890E42"/>
    <w:pPr>
      <w:pBdr>
        <w:bottom w:val="single" w:sz="6" w:space="1" w:color="auto"/>
      </w:pBdr>
      <w:spacing w:before="120"/>
    </w:pPr>
    <w:rPr>
      <w:b/>
      <w:sz w:val="18"/>
      <w:szCs w:val="18"/>
    </w:rPr>
  </w:style>
  <w:style w:type="character" w:customStyle="1" w:styleId="TekstkomentaraChar">
    <w:name w:val="Tekst komentara Char"/>
    <w:link w:val="Tekstkomentara"/>
    <w:semiHidden/>
    <w:rsid w:val="00A9175C"/>
    <w:rPr>
      <w:rFonts w:ascii="Arial" w:hAnsi="Arial"/>
    </w:rPr>
  </w:style>
  <w:style w:type="character" w:customStyle="1" w:styleId="ZapredavacaChar">
    <w:name w:val="Za_predavaca Char"/>
    <w:link w:val="Zapredavaca"/>
    <w:rsid w:val="00890E42"/>
    <w:rPr>
      <w:rFonts w:ascii="Arial" w:hAnsi="Arial"/>
      <w:b/>
      <w:sz w:val="18"/>
      <w:szCs w:val="18"/>
    </w:rPr>
  </w:style>
  <w:style w:type="paragraph" w:customStyle="1" w:styleId="Obraeno">
    <w:name w:val="Obrađeno"/>
    <w:basedOn w:val="Normal"/>
    <w:rsid w:val="005157BE"/>
    <w:pPr>
      <w:numPr>
        <w:numId w:val="47"/>
      </w:numPr>
      <w:spacing w:before="120"/>
      <w:ind w:right="-15"/>
    </w:pPr>
    <w:rPr>
      <w:rFonts w:cs="Arial"/>
      <w:sz w:val="20"/>
      <w:szCs w:val="20"/>
      <w:lang w:eastAsia="en-US"/>
    </w:rPr>
  </w:style>
  <w:style w:type="paragraph" w:customStyle="1" w:styleId="StyleBoldItalicBefore6pt">
    <w:name w:val="Style Bold Italic Before:  6 pt"/>
    <w:basedOn w:val="Normal"/>
    <w:rsid w:val="00BB38E7"/>
    <w:pPr>
      <w:widowControl w:val="0"/>
      <w:spacing w:before="120"/>
    </w:pPr>
    <w:rPr>
      <w:b/>
      <w:bCs/>
      <w:i/>
      <w:iCs/>
      <w:szCs w:val="20"/>
    </w:rPr>
  </w:style>
  <w:style w:type="character" w:customStyle="1" w:styleId="Naslov1Char">
    <w:name w:val="Naslov 1 Char"/>
    <w:link w:val="Naslov1"/>
    <w:rsid w:val="00E735FD"/>
    <w:rPr>
      <w:rFonts w:ascii="Arial" w:hAnsi="Arial" w:cs="Arial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rsid w:val="00E735FD"/>
    <w:rPr>
      <w:rFonts w:ascii="Arial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rsid w:val="00325C42"/>
    <w:rPr>
      <w:rFonts w:ascii="Arial" w:hAnsi="Arial"/>
      <w:b/>
      <w:sz w:val="24"/>
      <w:szCs w:val="24"/>
    </w:rPr>
  </w:style>
  <w:style w:type="character" w:customStyle="1" w:styleId="Naslov4Char">
    <w:name w:val="Naslov 4 Char"/>
    <w:link w:val="Naslov4"/>
    <w:rsid w:val="00E735FD"/>
    <w:rPr>
      <w:b/>
      <w:bCs/>
      <w:sz w:val="28"/>
      <w:szCs w:val="28"/>
    </w:rPr>
  </w:style>
  <w:style w:type="character" w:customStyle="1" w:styleId="Naslov5Char">
    <w:name w:val="Naslov 5 Char"/>
    <w:link w:val="Naslov5"/>
    <w:rsid w:val="00E735FD"/>
    <w:rPr>
      <w:rFonts w:ascii="Arial" w:hAnsi="Arial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rsid w:val="00E735FD"/>
    <w:rPr>
      <w:b/>
      <w:bCs/>
      <w:sz w:val="22"/>
      <w:szCs w:val="22"/>
    </w:rPr>
  </w:style>
  <w:style w:type="character" w:customStyle="1" w:styleId="Naslov7Char">
    <w:name w:val="Naslov 7 Char"/>
    <w:link w:val="Naslov7"/>
    <w:rsid w:val="00E735FD"/>
    <w:rPr>
      <w:rFonts w:ascii="Arial" w:hAnsi="Arial" w:cs="Arial"/>
      <w:b/>
      <w:sz w:val="24"/>
      <w:szCs w:val="24"/>
    </w:rPr>
  </w:style>
  <w:style w:type="character" w:customStyle="1" w:styleId="Naslov8Char">
    <w:name w:val="Naslov 8 Char"/>
    <w:link w:val="Naslov8"/>
    <w:rsid w:val="00E735FD"/>
    <w:rPr>
      <w:i/>
      <w:iCs/>
      <w:sz w:val="24"/>
      <w:szCs w:val="24"/>
    </w:rPr>
  </w:style>
  <w:style w:type="character" w:customStyle="1" w:styleId="Naslov9Char">
    <w:name w:val="Naslov 9 Char"/>
    <w:link w:val="Naslov9"/>
    <w:rsid w:val="00E735FD"/>
    <w:rPr>
      <w:rFonts w:ascii="Arial" w:hAnsi="Arial" w:cs="Arial"/>
      <w:sz w:val="22"/>
      <w:szCs w:val="22"/>
    </w:rPr>
  </w:style>
  <w:style w:type="character" w:customStyle="1" w:styleId="NaslovbiljekeChar">
    <w:name w:val="Naslov bilješke Char"/>
    <w:link w:val="Naslovbiljeke"/>
    <w:semiHidden/>
    <w:rsid w:val="00E735FD"/>
    <w:rPr>
      <w:rFonts w:ascii="Arial" w:hAnsi="Arial"/>
      <w:sz w:val="24"/>
      <w:szCs w:val="24"/>
    </w:rPr>
  </w:style>
  <w:style w:type="character" w:customStyle="1" w:styleId="ZaglavljeChar">
    <w:name w:val="Zaglavlje Char"/>
    <w:link w:val="Zaglavlje"/>
    <w:uiPriority w:val="99"/>
    <w:rsid w:val="00E735FD"/>
    <w:rPr>
      <w:rFonts w:ascii="Arial" w:hAnsi="Arial"/>
      <w:sz w:val="24"/>
      <w:szCs w:val="24"/>
    </w:rPr>
  </w:style>
  <w:style w:type="character" w:customStyle="1" w:styleId="PodnojeChar">
    <w:name w:val="Podnožje Char"/>
    <w:link w:val="Podnoje"/>
    <w:uiPriority w:val="99"/>
    <w:rsid w:val="00E735FD"/>
    <w:rPr>
      <w:rFonts w:ascii="Arial" w:hAnsi="Arial"/>
      <w:sz w:val="24"/>
      <w:szCs w:val="24"/>
    </w:rPr>
  </w:style>
  <w:style w:type="character" w:customStyle="1" w:styleId="Tijeloteksta2Char">
    <w:name w:val="Tijelo teksta 2 Char"/>
    <w:link w:val="Tijeloteksta2"/>
    <w:semiHidden/>
    <w:rsid w:val="00E735FD"/>
    <w:rPr>
      <w:rFonts w:ascii="Arial" w:hAnsi="Arial"/>
      <w:sz w:val="24"/>
      <w:szCs w:val="24"/>
    </w:rPr>
  </w:style>
  <w:style w:type="character" w:customStyle="1" w:styleId="PredmetkomentaraChar">
    <w:name w:val="Predmet komentara Char"/>
    <w:link w:val="Predmetkomentara"/>
    <w:semiHidden/>
    <w:rsid w:val="00E735FD"/>
    <w:rPr>
      <w:rFonts w:ascii="Arial" w:hAnsi="Arial"/>
      <w:b/>
      <w:bCs/>
    </w:rPr>
  </w:style>
  <w:style w:type="character" w:customStyle="1" w:styleId="TekstbaloniaChar">
    <w:name w:val="Tekst balončića Char"/>
    <w:link w:val="Tekstbalonia"/>
    <w:semiHidden/>
    <w:rsid w:val="00E735FD"/>
    <w:rPr>
      <w:rFonts w:ascii="Tahoma" w:hAnsi="Tahoma" w:cs="Tahoma"/>
      <w:sz w:val="16"/>
      <w:szCs w:val="16"/>
    </w:rPr>
  </w:style>
  <w:style w:type="numbering" w:customStyle="1" w:styleId="1111111">
    <w:name w:val="1 / 1.1 / 1.1.11"/>
    <w:basedOn w:val="Bezpopisa"/>
    <w:next w:val="111111"/>
    <w:semiHidden/>
    <w:rsid w:val="00E735FD"/>
    <w:pPr>
      <w:numPr>
        <w:numId w:val="8"/>
      </w:numPr>
    </w:pPr>
  </w:style>
  <w:style w:type="numbering" w:customStyle="1" w:styleId="1ai1">
    <w:name w:val="1 / a / i1"/>
    <w:basedOn w:val="Bezpopisa"/>
    <w:next w:val="1ai"/>
    <w:semiHidden/>
    <w:rsid w:val="00E735FD"/>
    <w:pPr>
      <w:numPr>
        <w:numId w:val="9"/>
      </w:numPr>
    </w:pPr>
  </w:style>
  <w:style w:type="numbering" w:customStyle="1" w:styleId="lanaksekcija1">
    <w:name w:val="Članak / sekcija1"/>
    <w:basedOn w:val="Bezpopisa"/>
    <w:next w:val="lanaksekcija"/>
    <w:semiHidden/>
    <w:rsid w:val="00E735FD"/>
    <w:pPr>
      <w:numPr>
        <w:numId w:val="10"/>
      </w:numPr>
    </w:pPr>
  </w:style>
  <w:style w:type="character" w:customStyle="1" w:styleId="TijelotekstaChar">
    <w:name w:val="Tijelo teksta Char"/>
    <w:link w:val="Tijeloteksta"/>
    <w:semiHidden/>
    <w:rsid w:val="00E735FD"/>
    <w:rPr>
      <w:rFonts w:ascii="Arial" w:hAnsi="Arial"/>
      <w:sz w:val="24"/>
      <w:szCs w:val="24"/>
    </w:rPr>
  </w:style>
  <w:style w:type="character" w:customStyle="1" w:styleId="Tijeloteksta3Char">
    <w:name w:val="Tijelo teksta 3 Char"/>
    <w:link w:val="Tijeloteksta3"/>
    <w:semiHidden/>
    <w:rsid w:val="00E735FD"/>
    <w:rPr>
      <w:rFonts w:ascii="Arial" w:hAnsi="Arial"/>
      <w:sz w:val="16"/>
      <w:szCs w:val="16"/>
    </w:rPr>
  </w:style>
  <w:style w:type="character" w:customStyle="1" w:styleId="Tijeloteksta-prvauvlakaChar">
    <w:name w:val="Tijelo teksta - prva uvlaka Char"/>
    <w:link w:val="Tijeloteksta-prvauvlaka"/>
    <w:semiHidden/>
    <w:rsid w:val="00E735FD"/>
    <w:rPr>
      <w:rFonts w:ascii="Arial" w:hAnsi="Arial"/>
      <w:sz w:val="24"/>
      <w:szCs w:val="24"/>
    </w:rPr>
  </w:style>
  <w:style w:type="character" w:customStyle="1" w:styleId="UvuenotijelotekstaChar">
    <w:name w:val="Uvučeno tijelo teksta Char"/>
    <w:link w:val="Uvuenotijeloteksta"/>
    <w:semiHidden/>
    <w:rsid w:val="00E735FD"/>
    <w:rPr>
      <w:rFonts w:ascii="Arial" w:hAnsi="Arial"/>
      <w:sz w:val="24"/>
      <w:szCs w:val="24"/>
    </w:rPr>
  </w:style>
  <w:style w:type="character" w:customStyle="1" w:styleId="Tijeloteksta-prvauvlaka2Char">
    <w:name w:val="Tijelo teksta - prva uvlaka 2 Char"/>
    <w:link w:val="Tijeloteksta-prvauvlaka2"/>
    <w:semiHidden/>
    <w:rsid w:val="00E735FD"/>
    <w:rPr>
      <w:rFonts w:ascii="Arial" w:hAnsi="Arial"/>
      <w:sz w:val="24"/>
      <w:szCs w:val="24"/>
    </w:rPr>
  </w:style>
  <w:style w:type="character" w:customStyle="1" w:styleId="Tijeloteksta-uvlaka2Char">
    <w:name w:val="Tijelo teksta - uvlaka 2 Char"/>
    <w:link w:val="Tijeloteksta-uvlaka2"/>
    <w:semiHidden/>
    <w:rsid w:val="00E735FD"/>
    <w:rPr>
      <w:rFonts w:ascii="Arial" w:hAnsi="Arial"/>
      <w:sz w:val="24"/>
      <w:szCs w:val="24"/>
    </w:rPr>
  </w:style>
  <w:style w:type="character" w:customStyle="1" w:styleId="Tijeloteksta-uvlaka3Char">
    <w:name w:val="Tijelo teksta - uvlaka 3 Char"/>
    <w:link w:val="Tijeloteksta-uvlaka3"/>
    <w:semiHidden/>
    <w:rsid w:val="00E735FD"/>
    <w:rPr>
      <w:rFonts w:ascii="Arial" w:hAnsi="Arial"/>
      <w:sz w:val="16"/>
      <w:szCs w:val="16"/>
    </w:rPr>
  </w:style>
  <w:style w:type="character" w:customStyle="1" w:styleId="ZavretakChar">
    <w:name w:val="Završetak Char"/>
    <w:link w:val="Zavretak"/>
    <w:semiHidden/>
    <w:rsid w:val="00E735FD"/>
    <w:rPr>
      <w:rFonts w:ascii="Arial" w:hAnsi="Arial"/>
      <w:sz w:val="24"/>
      <w:szCs w:val="24"/>
    </w:rPr>
  </w:style>
  <w:style w:type="character" w:customStyle="1" w:styleId="DatumChar">
    <w:name w:val="Datum Char"/>
    <w:link w:val="Datum"/>
    <w:semiHidden/>
    <w:rsid w:val="00E735FD"/>
    <w:rPr>
      <w:rFonts w:ascii="Arial" w:hAnsi="Arial"/>
      <w:sz w:val="24"/>
      <w:szCs w:val="24"/>
    </w:rPr>
  </w:style>
  <w:style w:type="character" w:customStyle="1" w:styleId="Potpise-poteChar">
    <w:name w:val="Potpis e-pošte Char"/>
    <w:link w:val="Potpise-pote"/>
    <w:semiHidden/>
    <w:rsid w:val="00E735FD"/>
    <w:rPr>
      <w:rFonts w:ascii="Arial" w:hAnsi="Arial"/>
      <w:sz w:val="24"/>
      <w:szCs w:val="24"/>
    </w:rPr>
  </w:style>
  <w:style w:type="character" w:customStyle="1" w:styleId="HTML-adresaChar">
    <w:name w:val="HTML-adresa Char"/>
    <w:link w:val="HTML-adresa"/>
    <w:semiHidden/>
    <w:rsid w:val="00E735FD"/>
    <w:rPr>
      <w:rFonts w:ascii="Arial" w:hAnsi="Arial"/>
      <w:i/>
      <w:iCs/>
      <w:sz w:val="24"/>
      <w:szCs w:val="24"/>
    </w:rPr>
  </w:style>
  <w:style w:type="character" w:customStyle="1" w:styleId="HTMLunaprijedoblikovanoChar">
    <w:name w:val="HTML unaprijed oblikovano Char"/>
    <w:link w:val="HTMLunaprijedoblikovano"/>
    <w:semiHidden/>
    <w:rsid w:val="00E735FD"/>
    <w:rPr>
      <w:rFonts w:ascii="Courier New" w:hAnsi="Courier New" w:cs="Courier New"/>
    </w:rPr>
  </w:style>
  <w:style w:type="character" w:customStyle="1" w:styleId="ZaglavljeporukeChar">
    <w:name w:val="Zaglavlje poruke Char"/>
    <w:link w:val="Zaglavljeporuke"/>
    <w:semiHidden/>
    <w:rsid w:val="00E735FD"/>
    <w:rPr>
      <w:rFonts w:ascii="Arial" w:hAnsi="Arial" w:cs="Arial"/>
      <w:sz w:val="24"/>
      <w:szCs w:val="24"/>
      <w:shd w:val="pct20" w:color="auto" w:fill="auto"/>
    </w:rPr>
  </w:style>
  <w:style w:type="character" w:customStyle="1" w:styleId="ObinitekstChar">
    <w:name w:val="Obični tekst Char"/>
    <w:link w:val="Obinitekst"/>
    <w:semiHidden/>
    <w:rsid w:val="00E735FD"/>
    <w:rPr>
      <w:rFonts w:ascii="Courier New" w:hAnsi="Courier New" w:cs="Courier New"/>
    </w:rPr>
  </w:style>
  <w:style w:type="character" w:customStyle="1" w:styleId="PozdravChar">
    <w:name w:val="Pozdrav Char"/>
    <w:link w:val="Pozdrav"/>
    <w:semiHidden/>
    <w:rsid w:val="00E735FD"/>
    <w:rPr>
      <w:rFonts w:ascii="Arial" w:hAnsi="Arial"/>
      <w:sz w:val="24"/>
      <w:szCs w:val="24"/>
    </w:rPr>
  </w:style>
  <w:style w:type="character" w:customStyle="1" w:styleId="PotpisChar">
    <w:name w:val="Potpis Char"/>
    <w:link w:val="Potpis"/>
    <w:semiHidden/>
    <w:rsid w:val="00E735FD"/>
    <w:rPr>
      <w:rFonts w:ascii="Arial" w:hAnsi="Arial"/>
      <w:sz w:val="24"/>
      <w:szCs w:val="24"/>
    </w:rPr>
  </w:style>
  <w:style w:type="character" w:customStyle="1" w:styleId="PodnaslovChar">
    <w:name w:val="Podnaslov Char"/>
    <w:link w:val="Podnaslov"/>
    <w:rsid w:val="00E735FD"/>
    <w:rPr>
      <w:rFonts w:ascii="Arial" w:hAnsi="Arial" w:cs="Arial"/>
      <w:sz w:val="24"/>
      <w:szCs w:val="24"/>
    </w:rPr>
  </w:style>
  <w:style w:type="character" w:customStyle="1" w:styleId="1-NASLOVChar">
    <w:name w:val="1-NASLOV Char"/>
    <w:link w:val="1-NASLOV"/>
    <w:rsid w:val="00E735FD"/>
    <w:rPr>
      <w:rFonts w:ascii="Arial" w:hAnsi="Arial" w:cs="Arial"/>
      <w:b/>
      <w:bCs/>
      <w:sz w:val="36"/>
      <w:szCs w:val="36"/>
    </w:rPr>
  </w:style>
  <w:style w:type="character" w:customStyle="1" w:styleId="1-1-NASLOVChar">
    <w:name w:val="1-1-NASLOV Char"/>
    <w:link w:val="1-1-NASLOV"/>
    <w:rsid w:val="00E735FD"/>
    <w:rPr>
      <w:rFonts w:ascii="Arial" w:hAnsi="Arial" w:cs="Arial"/>
      <w:b/>
      <w:bCs/>
      <w:iCs/>
      <w:sz w:val="28"/>
      <w:szCs w:val="28"/>
    </w:rPr>
  </w:style>
  <w:style w:type="paragraph" w:styleId="Odlomakpopisa">
    <w:name w:val="List Paragraph"/>
    <w:basedOn w:val="Normal"/>
    <w:uiPriority w:val="34"/>
    <w:qFormat/>
    <w:rsid w:val="00E735FD"/>
    <w:pPr>
      <w:ind w:left="708"/>
    </w:pPr>
  </w:style>
  <w:style w:type="paragraph" w:customStyle="1" w:styleId="myPodnaslov">
    <w:name w:val="myPodnaslov"/>
    <w:basedOn w:val="Normal"/>
    <w:next w:val="Normal"/>
    <w:qFormat/>
    <w:rsid w:val="00E735FD"/>
    <w:pPr>
      <w:spacing w:before="360" w:after="120"/>
      <w:ind w:right="-11"/>
    </w:pPr>
    <w:rPr>
      <w:b/>
      <w:caps/>
      <w:sz w:val="22"/>
      <w:szCs w:val="22"/>
      <w:lang w:eastAsia="en-US"/>
    </w:rPr>
  </w:style>
  <w:style w:type="paragraph" w:customStyle="1" w:styleId="Style4">
    <w:name w:val="Style4"/>
    <w:basedOn w:val="Normal"/>
    <w:rsid w:val="00E735FD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5">
    <w:name w:val="Style5"/>
    <w:basedOn w:val="Normal"/>
    <w:rsid w:val="00E735FD"/>
    <w:pPr>
      <w:widowControl w:val="0"/>
      <w:autoSpaceDE w:val="0"/>
      <w:autoSpaceDN w:val="0"/>
      <w:adjustRightInd w:val="0"/>
      <w:spacing w:line="230" w:lineRule="exact"/>
    </w:pPr>
  </w:style>
  <w:style w:type="paragraph" w:customStyle="1" w:styleId="Style7">
    <w:name w:val="Style7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Normal"/>
    <w:rsid w:val="00E735FD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Normal"/>
    <w:rsid w:val="00E735FD"/>
    <w:pPr>
      <w:widowControl w:val="0"/>
      <w:autoSpaceDE w:val="0"/>
      <w:autoSpaceDN w:val="0"/>
      <w:adjustRightInd w:val="0"/>
      <w:spacing w:line="245" w:lineRule="exact"/>
    </w:pPr>
  </w:style>
  <w:style w:type="paragraph" w:customStyle="1" w:styleId="Style11">
    <w:name w:val="Style11"/>
    <w:basedOn w:val="Normal"/>
    <w:rsid w:val="00E735FD"/>
    <w:pPr>
      <w:widowControl w:val="0"/>
      <w:autoSpaceDE w:val="0"/>
      <w:autoSpaceDN w:val="0"/>
      <w:adjustRightInd w:val="0"/>
      <w:spacing w:line="230" w:lineRule="exact"/>
      <w:ind w:hanging="643"/>
    </w:pPr>
  </w:style>
  <w:style w:type="paragraph" w:customStyle="1" w:styleId="Style12">
    <w:name w:val="Style12"/>
    <w:basedOn w:val="Normal"/>
    <w:rsid w:val="00E735FD"/>
    <w:pPr>
      <w:widowControl w:val="0"/>
      <w:autoSpaceDE w:val="0"/>
      <w:autoSpaceDN w:val="0"/>
      <w:adjustRightInd w:val="0"/>
      <w:spacing w:line="235" w:lineRule="exact"/>
      <w:jc w:val="right"/>
    </w:pPr>
  </w:style>
  <w:style w:type="paragraph" w:customStyle="1" w:styleId="Style13">
    <w:name w:val="Style13"/>
    <w:basedOn w:val="Normal"/>
    <w:rsid w:val="00E735FD"/>
    <w:pPr>
      <w:widowControl w:val="0"/>
      <w:autoSpaceDE w:val="0"/>
      <w:autoSpaceDN w:val="0"/>
      <w:adjustRightInd w:val="0"/>
      <w:spacing w:line="235" w:lineRule="exact"/>
    </w:pPr>
  </w:style>
  <w:style w:type="character" w:customStyle="1" w:styleId="FontStyle17">
    <w:name w:val="Font Style17"/>
    <w:rsid w:val="00E735FD"/>
    <w:rPr>
      <w:rFonts w:ascii="Arial" w:hAnsi="Arial" w:cs="Arial"/>
      <w:b/>
      <w:bCs/>
      <w:sz w:val="26"/>
      <w:szCs w:val="26"/>
    </w:rPr>
  </w:style>
  <w:style w:type="character" w:customStyle="1" w:styleId="FontStyle18">
    <w:name w:val="Font Style18"/>
    <w:rsid w:val="00E735FD"/>
    <w:rPr>
      <w:rFonts w:ascii="Arial" w:hAnsi="Arial" w:cs="Arial"/>
      <w:i/>
      <w:iCs/>
      <w:sz w:val="22"/>
      <w:szCs w:val="22"/>
    </w:rPr>
  </w:style>
  <w:style w:type="character" w:customStyle="1" w:styleId="FontStyle19">
    <w:name w:val="Font Style19"/>
    <w:rsid w:val="00E735FD"/>
    <w:rPr>
      <w:rFonts w:ascii="Arial" w:hAnsi="Arial" w:cs="Arial"/>
      <w:b/>
      <w:bCs/>
      <w:sz w:val="26"/>
      <w:szCs w:val="26"/>
    </w:rPr>
  </w:style>
  <w:style w:type="character" w:customStyle="1" w:styleId="FontStyle20">
    <w:name w:val="Font Style20"/>
    <w:rsid w:val="00E735FD"/>
    <w:rPr>
      <w:rFonts w:ascii="Arial" w:hAnsi="Arial" w:cs="Arial"/>
      <w:b/>
      <w:bCs/>
      <w:sz w:val="22"/>
      <w:szCs w:val="22"/>
    </w:rPr>
  </w:style>
  <w:style w:type="character" w:customStyle="1" w:styleId="FontStyle21">
    <w:name w:val="Font Style21"/>
    <w:rsid w:val="00E735FD"/>
    <w:rPr>
      <w:rFonts w:ascii="Arial" w:hAnsi="Arial" w:cs="Arial"/>
      <w:sz w:val="22"/>
      <w:szCs w:val="22"/>
    </w:rPr>
  </w:style>
  <w:style w:type="character" w:customStyle="1" w:styleId="FontStyle22">
    <w:name w:val="Font Style22"/>
    <w:rsid w:val="00E735FD"/>
    <w:rPr>
      <w:rFonts w:ascii="Arial" w:hAnsi="Arial" w:cs="Arial"/>
      <w:sz w:val="22"/>
      <w:szCs w:val="22"/>
    </w:rPr>
  </w:style>
  <w:style w:type="character" w:customStyle="1" w:styleId="FontStyle23">
    <w:name w:val="Font Style23"/>
    <w:rsid w:val="00E735FD"/>
    <w:rPr>
      <w:rFonts w:ascii="Tahoma" w:hAnsi="Tahoma" w:cs="Tahoma"/>
      <w:sz w:val="18"/>
      <w:szCs w:val="18"/>
    </w:rPr>
  </w:style>
  <w:style w:type="character" w:customStyle="1" w:styleId="FontStyle24">
    <w:name w:val="Font Style24"/>
    <w:rsid w:val="00E735FD"/>
    <w:rPr>
      <w:rFonts w:ascii="Arial" w:hAnsi="Arial" w:cs="Arial"/>
      <w:b/>
      <w:bCs/>
      <w:sz w:val="18"/>
      <w:szCs w:val="18"/>
    </w:rPr>
  </w:style>
  <w:style w:type="character" w:customStyle="1" w:styleId="FontStyle25">
    <w:name w:val="Font Style25"/>
    <w:rsid w:val="00E735FD"/>
    <w:rPr>
      <w:rFonts w:ascii="Arial" w:hAnsi="Arial" w:cs="Arial"/>
      <w:b/>
      <w:bCs/>
      <w:sz w:val="18"/>
      <w:szCs w:val="18"/>
    </w:rPr>
  </w:style>
  <w:style w:type="character" w:customStyle="1" w:styleId="FontStyle26">
    <w:name w:val="Font Style26"/>
    <w:rsid w:val="00E735FD"/>
    <w:rPr>
      <w:rFonts w:ascii="Arial" w:hAnsi="Arial" w:cs="Arial"/>
      <w:i/>
      <w:iCs/>
      <w:sz w:val="18"/>
      <w:szCs w:val="18"/>
    </w:rPr>
  </w:style>
  <w:style w:type="character" w:customStyle="1" w:styleId="FontStyle27">
    <w:name w:val="Font Style27"/>
    <w:rsid w:val="00E735FD"/>
    <w:rPr>
      <w:rFonts w:ascii="Arial" w:hAnsi="Arial" w:cs="Arial"/>
      <w:sz w:val="18"/>
      <w:szCs w:val="18"/>
    </w:rPr>
  </w:style>
  <w:style w:type="character" w:customStyle="1" w:styleId="FontStyle28">
    <w:name w:val="Font Style28"/>
    <w:rsid w:val="00E735FD"/>
    <w:rPr>
      <w:rFonts w:ascii="Arial" w:hAnsi="Arial" w:cs="Arial"/>
      <w:b/>
      <w:bCs/>
      <w:sz w:val="22"/>
      <w:szCs w:val="22"/>
    </w:rPr>
  </w:style>
  <w:style w:type="character" w:customStyle="1" w:styleId="FontStyle15">
    <w:name w:val="Font Style15"/>
    <w:rsid w:val="00E735FD"/>
    <w:rPr>
      <w:rFonts w:ascii="Arial" w:hAnsi="Arial" w:cs="Arial"/>
      <w:b/>
      <w:bCs/>
      <w:sz w:val="32"/>
      <w:szCs w:val="32"/>
    </w:rPr>
  </w:style>
  <w:style w:type="character" w:customStyle="1" w:styleId="FontStyle16">
    <w:name w:val="Font Style16"/>
    <w:rsid w:val="00E735FD"/>
    <w:rPr>
      <w:rFonts w:ascii="Arial" w:hAnsi="Arial" w:cs="Arial"/>
      <w:b/>
      <w:bCs/>
      <w:sz w:val="32"/>
      <w:szCs w:val="32"/>
    </w:rPr>
  </w:style>
  <w:style w:type="character" w:customStyle="1" w:styleId="FontStyle29">
    <w:name w:val="Font Style29"/>
    <w:rsid w:val="00E735FD"/>
    <w:rPr>
      <w:rFonts w:ascii="Arial" w:hAnsi="Arial" w:cs="Arial"/>
      <w:sz w:val="10"/>
      <w:szCs w:val="10"/>
    </w:rPr>
  </w:style>
  <w:style w:type="paragraph" w:customStyle="1" w:styleId="Style-TEKStAfter-002cm">
    <w:name w:val="Style !-TEKSt + After:  -002 cm"/>
    <w:basedOn w:val="-TEKST"/>
    <w:rsid w:val="00E735FD"/>
    <w:pPr>
      <w:spacing w:before="120"/>
      <w:ind w:right="-11"/>
    </w:pPr>
    <w:rPr>
      <w:bCs w:val="0"/>
    </w:rPr>
  </w:style>
  <w:style w:type="paragraph" w:customStyle="1" w:styleId="-NUMBERING">
    <w:name w:val="!-NUMBERING"/>
    <w:basedOn w:val="Normal"/>
    <w:rsid w:val="00E735FD"/>
    <w:pPr>
      <w:spacing w:after="120"/>
      <w:ind w:right="1418"/>
      <w:jc w:val="both"/>
    </w:pPr>
    <w:rPr>
      <w:rFonts w:cs="Arial"/>
      <w:sz w:val="22"/>
      <w:szCs w:val="22"/>
    </w:rPr>
  </w:style>
  <w:style w:type="paragraph" w:customStyle="1" w:styleId="-kruznica-BULLET">
    <w:name w:val="!-kruznica-BULLET"/>
    <w:basedOn w:val="Normal"/>
    <w:rsid w:val="00E735FD"/>
    <w:pPr>
      <w:numPr>
        <w:ilvl w:val="1"/>
        <w:numId w:val="52"/>
      </w:numPr>
      <w:spacing w:after="120"/>
      <w:ind w:right="1418"/>
    </w:pPr>
    <w:rPr>
      <w:rFonts w:cs="Arial"/>
      <w:sz w:val="22"/>
      <w:szCs w:val="22"/>
    </w:rPr>
  </w:style>
  <w:style w:type="paragraph" w:customStyle="1" w:styleId="Napomenapredavacu">
    <w:name w:val="Napomena_predavacu"/>
    <w:basedOn w:val="Normal"/>
    <w:autoRedefine/>
    <w:qFormat/>
    <w:rsid w:val="00E735FD"/>
    <w:pPr>
      <w:spacing w:before="120"/>
      <w:ind w:left="57"/>
    </w:pPr>
    <w:rPr>
      <w:rFonts w:cs="Arial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0953F4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lang w:val="en-GB" w:eastAsia="en-US"/>
    </w:rPr>
  </w:style>
  <w:style w:type="character" w:customStyle="1" w:styleId="TSnormalChar">
    <w:name w:val="TS_normal Char"/>
    <w:link w:val="TSnormal"/>
    <w:locked/>
    <w:rsid w:val="001556ED"/>
    <w:rPr>
      <w:rFonts w:ascii="Arial" w:hAnsi="Arial" w:cs="Arial"/>
      <w:noProof/>
    </w:rPr>
  </w:style>
  <w:style w:type="paragraph" w:customStyle="1" w:styleId="TSnormal">
    <w:name w:val="TS_normal"/>
    <w:basedOn w:val="Normal"/>
    <w:link w:val="TSnormalChar"/>
    <w:qFormat/>
    <w:rsid w:val="001556ED"/>
    <w:pPr>
      <w:spacing w:before="160" w:after="80" w:line="264" w:lineRule="auto"/>
    </w:pPr>
    <w:rPr>
      <w:rFonts w:cs="Arial"/>
      <w:sz w:val="20"/>
      <w:szCs w:val="20"/>
    </w:rPr>
  </w:style>
  <w:style w:type="character" w:customStyle="1" w:styleId="TStocke1Char">
    <w:name w:val="TS_tocke(1) Char"/>
    <w:link w:val="TStocke1"/>
    <w:locked/>
    <w:rsid w:val="001556ED"/>
  </w:style>
  <w:style w:type="paragraph" w:customStyle="1" w:styleId="TStocke1">
    <w:name w:val="TS_tocke(1)"/>
    <w:basedOn w:val="TSnormal"/>
    <w:link w:val="TStocke1Char"/>
    <w:qFormat/>
    <w:rsid w:val="001556ED"/>
    <w:pPr>
      <w:numPr>
        <w:numId w:val="66"/>
      </w:numPr>
      <w:spacing w:before="80"/>
      <w:ind w:left="714" w:hanging="357"/>
    </w:pPr>
    <w:rPr>
      <w:rFonts w:ascii="Times New Roman" w:hAnsi="Times New Roman" w:cs="Times New Roman"/>
    </w:rPr>
  </w:style>
  <w:style w:type="paragraph" w:customStyle="1" w:styleId="TSnatuknice2">
    <w:name w:val="TS_natuknice(2)"/>
    <w:basedOn w:val="TStocke1"/>
    <w:qFormat/>
    <w:rsid w:val="001556ED"/>
    <w:pPr>
      <w:numPr>
        <w:ilvl w:val="1"/>
      </w:numPr>
      <w:tabs>
        <w:tab w:val="num" w:pos="360"/>
        <w:tab w:val="num" w:pos="3262"/>
      </w:tabs>
      <w:ind w:left="851" w:hanging="425"/>
    </w:pPr>
  </w:style>
  <w:style w:type="paragraph" w:styleId="Revizija">
    <w:name w:val="Revision"/>
    <w:hidden/>
    <w:uiPriority w:val="99"/>
    <w:semiHidden/>
    <w:rsid w:val="00811015"/>
    <w:rPr>
      <w:rFonts w:ascii="Arial" w:hAnsi="Arial"/>
      <w:sz w:val="24"/>
      <w:szCs w:val="24"/>
    </w:rPr>
  </w:style>
  <w:style w:type="paragraph" w:customStyle="1" w:styleId="TSnaslov3">
    <w:name w:val="TS_naslov3"/>
    <w:basedOn w:val="Odlomakpopisa"/>
    <w:link w:val="TSnaslov3Char"/>
    <w:qFormat/>
    <w:rsid w:val="00D80FEA"/>
    <w:pPr>
      <w:tabs>
        <w:tab w:val="left" w:pos="5643"/>
      </w:tabs>
      <w:spacing w:before="400" w:after="160" w:line="259" w:lineRule="auto"/>
      <w:ind w:left="720" w:hanging="720"/>
    </w:pPr>
    <w:rPr>
      <w:rFonts w:eastAsiaTheme="minorHAnsi" w:cs="Arial"/>
      <w:b/>
      <w:lang w:eastAsia="en-US"/>
    </w:rPr>
  </w:style>
  <w:style w:type="character" w:customStyle="1" w:styleId="TSnaslov3Char">
    <w:name w:val="TS_naslov3 Char"/>
    <w:basedOn w:val="Zadanifontodlomka"/>
    <w:link w:val="TSnaslov3"/>
    <w:rsid w:val="00D80FEA"/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TSnaslov2">
    <w:name w:val="TS_naslov2"/>
    <w:basedOn w:val="Normal"/>
    <w:link w:val="TSnaslov2Char"/>
    <w:qFormat/>
    <w:rsid w:val="002222EA"/>
    <w:pPr>
      <w:spacing w:before="400" w:after="240"/>
      <w:outlineLvl w:val="1"/>
    </w:pPr>
    <w:rPr>
      <w:rFonts w:eastAsiaTheme="minorHAnsi" w:cs="Arial"/>
      <w:b/>
      <w:noProof/>
      <w:sz w:val="28"/>
      <w:szCs w:val="28"/>
    </w:rPr>
  </w:style>
  <w:style w:type="character" w:customStyle="1" w:styleId="TSnaslov2Char">
    <w:name w:val="TS_naslov2 Char"/>
    <w:basedOn w:val="Zadanifontodlomka"/>
    <w:link w:val="TSnaslov2"/>
    <w:rsid w:val="002222EA"/>
    <w:rPr>
      <w:rFonts w:ascii="Arial" w:eastAsiaTheme="minorHAnsi" w:hAnsi="Arial" w:cs="Arial"/>
      <w:b/>
      <w:noProof/>
      <w:sz w:val="28"/>
      <w:szCs w:val="28"/>
    </w:rPr>
  </w:style>
  <w:style w:type="numbering" w:customStyle="1" w:styleId="Stil1">
    <w:name w:val="Stil1"/>
    <w:uiPriority w:val="99"/>
    <w:rsid w:val="00991AB5"/>
    <w:pPr>
      <w:numPr>
        <w:numId w:val="7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1032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566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58170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0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9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8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69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98079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77359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013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96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5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6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1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8249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982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5557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5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42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2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8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5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1910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16993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6068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9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5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1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6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6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85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1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434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4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15330">
          <w:marLeft w:val="0"/>
          <w:marRight w:val="0"/>
          <w:marTop w:val="0"/>
          <w:marBottom w:val="0"/>
          <w:divBdr>
            <w:top w:val="single" w:sz="6" w:space="0" w:color="678FC2"/>
            <w:left w:val="single" w:sz="6" w:space="0" w:color="678FC2"/>
            <w:bottom w:val="single" w:sz="6" w:space="0" w:color="678FC2"/>
            <w:right w:val="single" w:sz="6" w:space="0" w:color="678FC2"/>
          </w:divBdr>
          <w:divsChild>
            <w:div w:id="184149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5555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6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98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8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79227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8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416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91" Type="http://schemas.openxmlformats.org/officeDocument/2006/relationships/image" Target="media/image180.png"/><Relationship Id="rId196" Type="http://schemas.openxmlformats.org/officeDocument/2006/relationships/image" Target="media/image185.png"/><Relationship Id="rId200" Type="http://schemas.openxmlformats.org/officeDocument/2006/relationships/image" Target="media/image114.png"/><Relationship Id="rId205" Type="http://schemas.openxmlformats.org/officeDocument/2006/relationships/image" Target="media/image119.png"/><Relationship Id="rId226" Type="http://schemas.openxmlformats.org/officeDocument/2006/relationships/image" Target="media/image141.png"/><Relationship Id="rId247" Type="http://schemas.openxmlformats.org/officeDocument/2006/relationships/image" Target="media/image162.png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221" Type="http://schemas.openxmlformats.org/officeDocument/2006/relationships/image" Target="media/image136.png"/><Relationship Id="rId242" Type="http://schemas.openxmlformats.org/officeDocument/2006/relationships/image" Target="media/image157.png"/><Relationship Id="rId263" Type="http://schemas.openxmlformats.org/officeDocument/2006/relationships/image" Target="media/image178.png"/><Relationship Id="rId268" Type="http://schemas.openxmlformats.org/officeDocument/2006/relationships/footer" Target="footer4.xml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44" Type="http://schemas.openxmlformats.org/officeDocument/2006/relationships/image" Target="media/image107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16" Type="http://schemas.openxmlformats.org/officeDocument/2006/relationships/image" Target="media/image131.png"/><Relationship Id="rId237" Type="http://schemas.openxmlformats.org/officeDocument/2006/relationships/image" Target="media/image152.png"/><Relationship Id="rId211" Type="http://schemas.openxmlformats.org/officeDocument/2006/relationships/image" Target="media/image125.png"/><Relationship Id="rId232" Type="http://schemas.openxmlformats.org/officeDocument/2006/relationships/image" Target="media/image147.png"/><Relationship Id="rId253" Type="http://schemas.openxmlformats.org/officeDocument/2006/relationships/image" Target="media/image168.png"/><Relationship Id="rId258" Type="http://schemas.openxmlformats.org/officeDocument/2006/relationships/image" Target="media/image173.png"/><Relationship Id="rId274" Type="http://schemas.openxmlformats.org/officeDocument/2006/relationships/theme" Target="theme/theme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92" Type="http://schemas.openxmlformats.org/officeDocument/2006/relationships/image" Target="media/image181.png"/><Relationship Id="rId197" Type="http://schemas.openxmlformats.org/officeDocument/2006/relationships/image" Target="media/image111.png"/><Relationship Id="rId206" Type="http://schemas.openxmlformats.org/officeDocument/2006/relationships/image" Target="media/image120.png"/><Relationship Id="rId227" Type="http://schemas.openxmlformats.org/officeDocument/2006/relationships/image" Target="media/image142.png"/><Relationship Id="rId201" Type="http://schemas.openxmlformats.org/officeDocument/2006/relationships/image" Target="media/image115.png"/><Relationship Id="rId222" Type="http://schemas.openxmlformats.org/officeDocument/2006/relationships/image" Target="media/image137.png"/><Relationship Id="rId243" Type="http://schemas.openxmlformats.org/officeDocument/2006/relationships/image" Target="media/image158.png"/><Relationship Id="rId248" Type="http://schemas.openxmlformats.org/officeDocument/2006/relationships/image" Target="media/image163.png"/><Relationship Id="rId264" Type="http://schemas.openxmlformats.org/officeDocument/2006/relationships/image" Target="media/image179.png"/><Relationship Id="rId269" Type="http://schemas.openxmlformats.org/officeDocument/2006/relationships/header" Target="header3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5" Type="http://schemas.openxmlformats.org/officeDocument/2006/relationships/image" Target="media/image108.png"/><Relationship Id="rId217" Type="http://schemas.openxmlformats.org/officeDocument/2006/relationships/image" Target="media/image1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image" Target="media/image126.png"/><Relationship Id="rId233" Type="http://schemas.openxmlformats.org/officeDocument/2006/relationships/image" Target="media/image148.png"/><Relationship Id="rId238" Type="http://schemas.openxmlformats.org/officeDocument/2006/relationships/image" Target="media/image153.png"/><Relationship Id="rId254" Type="http://schemas.openxmlformats.org/officeDocument/2006/relationships/image" Target="media/image169.png"/><Relationship Id="rId259" Type="http://schemas.openxmlformats.org/officeDocument/2006/relationships/image" Target="media/image174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270" Type="http://schemas.openxmlformats.org/officeDocument/2006/relationships/header" Target="header4.xml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98" Type="http://schemas.openxmlformats.org/officeDocument/2006/relationships/image" Target="media/image112.png"/><Relationship Id="rId193" Type="http://schemas.openxmlformats.org/officeDocument/2006/relationships/image" Target="media/image109.png"/><Relationship Id="rId202" Type="http://schemas.openxmlformats.org/officeDocument/2006/relationships/image" Target="media/image116.png"/><Relationship Id="rId207" Type="http://schemas.openxmlformats.org/officeDocument/2006/relationships/image" Target="media/image121.png"/><Relationship Id="rId223" Type="http://schemas.openxmlformats.org/officeDocument/2006/relationships/image" Target="media/image138.png"/><Relationship Id="rId228" Type="http://schemas.openxmlformats.org/officeDocument/2006/relationships/image" Target="media/image143.png"/><Relationship Id="rId244" Type="http://schemas.openxmlformats.org/officeDocument/2006/relationships/image" Target="media/image159.png"/><Relationship Id="rId249" Type="http://schemas.openxmlformats.org/officeDocument/2006/relationships/image" Target="media/image164.png"/><Relationship Id="rId13" Type="http://schemas.openxmlformats.org/officeDocument/2006/relationships/hyperlink" Target="https://creativecommons.org/licenses/by-sa/4.0/deed.hr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260" Type="http://schemas.openxmlformats.org/officeDocument/2006/relationships/image" Target="media/image175.png"/><Relationship Id="rId265" Type="http://schemas.openxmlformats.org/officeDocument/2006/relationships/header" Target="header1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127.png"/><Relationship Id="rId218" Type="http://schemas.openxmlformats.org/officeDocument/2006/relationships/image" Target="media/image133.png"/><Relationship Id="rId234" Type="http://schemas.openxmlformats.org/officeDocument/2006/relationships/image" Target="media/image149.png"/><Relationship Id="rId239" Type="http://schemas.openxmlformats.org/officeDocument/2006/relationships/image" Target="media/image154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50" Type="http://schemas.openxmlformats.org/officeDocument/2006/relationships/image" Target="media/image165.png"/><Relationship Id="rId255" Type="http://schemas.openxmlformats.org/officeDocument/2006/relationships/image" Target="media/image170.png"/><Relationship Id="rId271" Type="http://schemas.openxmlformats.org/officeDocument/2006/relationships/footer" Target="footer5.xml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4" Type="http://schemas.openxmlformats.org/officeDocument/2006/relationships/image" Target="media/image110.png"/><Relationship Id="rId199" Type="http://schemas.openxmlformats.org/officeDocument/2006/relationships/image" Target="media/image113.png"/><Relationship Id="rId203" Type="http://schemas.openxmlformats.org/officeDocument/2006/relationships/image" Target="media/image117.png"/><Relationship Id="rId208" Type="http://schemas.openxmlformats.org/officeDocument/2006/relationships/image" Target="media/image122.png"/><Relationship Id="rId229" Type="http://schemas.openxmlformats.org/officeDocument/2006/relationships/image" Target="media/image144.png"/><Relationship Id="rId19" Type="http://schemas.openxmlformats.org/officeDocument/2006/relationships/image" Target="media/image9.png"/><Relationship Id="rId224" Type="http://schemas.openxmlformats.org/officeDocument/2006/relationships/image" Target="media/image139.png"/><Relationship Id="rId240" Type="http://schemas.openxmlformats.org/officeDocument/2006/relationships/image" Target="media/image155.png"/><Relationship Id="rId245" Type="http://schemas.openxmlformats.org/officeDocument/2006/relationships/image" Target="media/image160.png"/><Relationship Id="rId261" Type="http://schemas.openxmlformats.org/officeDocument/2006/relationships/image" Target="media/image176.png"/><Relationship Id="rId266" Type="http://schemas.openxmlformats.org/officeDocument/2006/relationships/header" Target="header2.xml"/><Relationship Id="rId14" Type="http://schemas.openxmlformats.org/officeDocument/2006/relationships/footer" Target="footer2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footer" Target="foot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219" Type="http://schemas.openxmlformats.org/officeDocument/2006/relationships/image" Target="media/image134.png"/><Relationship Id="rId3" Type="http://schemas.openxmlformats.org/officeDocument/2006/relationships/styles" Target="styles.xml"/><Relationship Id="rId214" Type="http://schemas.openxmlformats.org/officeDocument/2006/relationships/image" Target="media/image129.png"/><Relationship Id="rId230" Type="http://schemas.openxmlformats.org/officeDocument/2006/relationships/image" Target="media/image145.png"/><Relationship Id="rId235" Type="http://schemas.openxmlformats.org/officeDocument/2006/relationships/image" Target="media/image150.png"/><Relationship Id="rId251" Type="http://schemas.openxmlformats.org/officeDocument/2006/relationships/image" Target="media/image166.png"/><Relationship Id="rId256" Type="http://schemas.openxmlformats.org/officeDocument/2006/relationships/image" Target="media/image171.pn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72" Type="http://schemas.openxmlformats.org/officeDocument/2006/relationships/footer" Target="footer6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95" Type="http://schemas.openxmlformats.org/officeDocument/2006/relationships/image" Target="media/image184.png"/><Relationship Id="rId209" Type="http://schemas.openxmlformats.org/officeDocument/2006/relationships/image" Target="media/image123.png"/><Relationship Id="rId204" Type="http://schemas.openxmlformats.org/officeDocument/2006/relationships/image" Target="media/image118.png"/><Relationship Id="rId220" Type="http://schemas.openxmlformats.org/officeDocument/2006/relationships/image" Target="media/image135.png"/><Relationship Id="rId225" Type="http://schemas.openxmlformats.org/officeDocument/2006/relationships/image" Target="media/image140.png"/><Relationship Id="rId241" Type="http://schemas.openxmlformats.org/officeDocument/2006/relationships/image" Target="media/image156.png"/><Relationship Id="rId246" Type="http://schemas.openxmlformats.org/officeDocument/2006/relationships/image" Target="media/image161.png"/><Relationship Id="rId267" Type="http://schemas.openxmlformats.org/officeDocument/2006/relationships/footer" Target="footer3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262" Type="http://schemas.openxmlformats.org/officeDocument/2006/relationships/image" Target="media/image17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43" Type="http://schemas.openxmlformats.org/officeDocument/2006/relationships/image" Target="media/image12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210" Type="http://schemas.openxmlformats.org/officeDocument/2006/relationships/image" Target="media/image124.png"/><Relationship Id="rId215" Type="http://schemas.openxmlformats.org/officeDocument/2006/relationships/image" Target="media/image130.png"/><Relationship Id="rId236" Type="http://schemas.openxmlformats.org/officeDocument/2006/relationships/image" Target="media/image151.png"/><Relationship Id="rId257" Type="http://schemas.openxmlformats.org/officeDocument/2006/relationships/image" Target="media/image172.png"/><Relationship Id="rId26" Type="http://schemas.openxmlformats.org/officeDocument/2006/relationships/image" Target="media/image16.png"/><Relationship Id="rId231" Type="http://schemas.openxmlformats.org/officeDocument/2006/relationships/image" Target="media/image146.png"/><Relationship Id="rId252" Type="http://schemas.openxmlformats.org/officeDocument/2006/relationships/image" Target="media/image167.png"/><Relationship Id="rId273" Type="http://schemas.openxmlformats.org/officeDocument/2006/relationships/fontTable" Target="fontTable.xml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8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bulic\My%20Documents\Biba\predava&#269;\Autor\Predlozak_prirucnik%20za%20polaznike_kratk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8976A-60CF-43B3-A617-65937A1D4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Predlozak_prirucnik za polaznike_kratki</Template>
  <TotalTime>3</TotalTime>
  <Pages>67</Pages>
  <Words>12445</Words>
  <Characters>70943</Characters>
  <Application>Microsoft Office Word</Application>
  <DocSecurity>0</DocSecurity>
  <Lines>591</Lines>
  <Paragraphs>166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Excel 2021</vt:lpstr>
      <vt:lpstr>E404_prirucnik (Excel 2010)</vt:lpstr>
    </vt:vector>
  </TitlesOfParts>
  <Company>SRCE</Company>
  <LinksUpToDate>false</LinksUpToDate>
  <CharactersWithSpaces>83222</CharactersWithSpaces>
  <SharedDoc>false</SharedDoc>
  <HLinks>
    <vt:vector size="348" baseType="variant">
      <vt:variant>
        <vt:i4>1114161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_Toc425171746</vt:lpwstr>
      </vt:variant>
      <vt:variant>
        <vt:i4>1114161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_Toc425171745</vt:lpwstr>
      </vt:variant>
      <vt:variant>
        <vt:i4>1114161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_Toc425171744</vt:lpwstr>
      </vt:variant>
      <vt:variant>
        <vt:i4>1114161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_Toc425171743</vt:lpwstr>
      </vt:variant>
      <vt:variant>
        <vt:i4>1114161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_Toc425171742</vt:lpwstr>
      </vt:variant>
      <vt:variant>
        <vt:i4>1114161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_Toc425171741</vt:lpwstr>
      </vt:variant>
      <vt:variant>
        <vt:i4>1114161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_Toc425171740</vt:lpwstr>
      </vt:variant>
      <vt:variant>
        <vt:i4>1441841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_Toc425171739</vt:lpwstr>
      </vt:variant>
      <vt:variant>
        <vt:i4>1441841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_Toc425171738</vt:lpwstr>
      </vt:variant>
      <vt:variant>
        <vt:i4>1441841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_Toc425171737</vt:lpwstr>
      </vt:variant>
      <vt:variant>
        <vt:i4>1441841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_Toc425171736</vt:lpwstr>
      </vt:variant>
      <vt:variant>
        <vt:i4>1441841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_Toc425171735</vt:lpwstr>
      </vt:variant>
      <vt:variant>
        <vt:i4>1441841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_Toc425171734</vt:lpwstr>
      </vt:variant>
      <vt:variant>
        <vt:i4>1441841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_Toc425171733</vt:lpwstr>
      </vt:variant>
      <vt:variant>
        <vt:i4>1441841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_Toc425171732</vt:lpwstr>
      </vt:variant>
      <vt:variant>
        <vt:i4>1441841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_Toc425171731</vt:lpwstr>
      </vt:variant>
      <vt:variant>
        <vt:i4>1441841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_Toc425171730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_Toc425171729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_Toc425171728</vt:lpwstr>
      </vt:variant>
      <vt:variant>
        <vt:i4>1507377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_Toc425171727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_Toc425171726</vt:lpwstr>
      </vt:variant>
      <vt:variant>
        <vt:i4>1507377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_Toc425171725</vt:lpwstr>
      </vt:variant>
      <vt:variant>
        <vt:i4>1507377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_Toc425171724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_Toc425171723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_Toc425171722</vt:lpwstr>
      </vt:variant>
      <vt:variant>
        <vt:i4>1507377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_Toc425171721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_Toc425171720</vt:lpwstr>
      </vt:variant>
      <vt:variant>
        <vt:i4>1310769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_Toc425171719</vt:lpwstr>
      </vt:variant>
      <vt:variant>
        <vt:i4>1310769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_Toc425171718</vt:lpwstr>
      </vt:variant>
      <vt:variant>
        <vt:i4>1310769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_Toc425171717</vt:lpwstr>
      </vt:variant>
      <vt:variant>
        <vt:i4>1310769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_Toc425171716</vt:lpwstr>
      </vt:variant>
      <vt:variant>
        <vt:i4>1310769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_Toc425171715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_Toc425171714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_Toc425171713</vt:lpwstr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_Toc425171712</vt:lpwstr>
      </vt:variant>
      <vt:variant>
        <vt:i4>1310769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_Toc425171711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_Toc425171710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_Toc425171709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_Toc425171708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_Toc425171707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_Toc425171706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_Toc425171705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_Toc425171704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_Toc425171703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_Toc425171702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_Toc425171701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_Toc425171700</vt:lpwstr>
      </vt:variant>
      <vt:variant>
        <vt:i4>1835056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_Toc425171699</vt:lpwstr>
      </vt:variant>
      <vt:variant>
        <vt:i4>1835056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_Toc425171698</vt:lpwstr>
      </vt:variant>
      <vt:variant>
        <vt:i4>1835056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_Toc425171697</vt:lpwstr>
      </vt:variant>
      <vt:variant>
        <vt:i4>1835056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_Toc425171696</vt:lpwstr>
      </vt:variant>
      <vt:variant>
        <vt:i4>1835056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_Toc425171695</vt:lpwstr>
      </vt:variant>
      <vt:variant>
        <vt:i4>1835056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_Toc425171694</vt:lpwstr>
      </vt:variant>
      <vt:variant>
        <vt:i4>1835056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_Toc425171693</vt:lpwstr>
      </vt:variant>
      <vt:variant>
        <vt:i4>1835056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_Toc425171692</vt:lpwstr>
      </vt:variant>
      <vt:variant>
        <vt:i4>1835056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_Toc425171691</vt:lpwstr>
      </vt:variant>
      <vt:variant>
        <vt:i4>1835056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_Toc425171690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_Toc425171689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 2021</dc:title>
  <dc:subject>Priručnik za polaznike i predavača</dc:subject>
  <dc:creator>Biserka Bulić</dc:creator>
  <cp:lastModifiedBy>Zrinka Popić</cp:lastModifiedBy>
  <cp:revision>3</cp:revision>
  <cp:lastPrinted>2024-01-11T12:20:00Z</cp:lastPrinted>
  <dcterms:created xsi:type="dcterms:W3CDTF">2024-01-31T13:39:00Z</dcterms:created>
  <dcterms:modified xsi:type="dcterms:W3CDTF">2024-01-31T13:42:00Z</dcterms:modified>
</cp:coreProperties>
</file>